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2E3E6D" w:rsidRDefault="002240A3" w:rsidP="00B048DA">
      <w:pPr>
        <w:spacing w:after="600"/>
        <w:jc w:val="right"/>
        <w:rPr>
          <w:rFonts w:ascii="Arial Narrow" w:hAnsi="Arial Narrow" w:cs="Arial"/>
          <w:sz w:val="22"/>
        </w:rPr>
      </w:pPr>
      <w:r w:rsidRPr="002E3E6D">
        <w:rPr>
          <w:rFonts w:ascii="Arial Narrow" w:hAnsi="Arial Narrow" w:cs="Arial"/>
          <w:sz w:val="22"/>
        </w:rPr>
        <w:t>Bydgoszcz</w:t>
      </w:r>
      <w:r w:rsidR="00B048DA" w:rsidRPr="002E3E6D">
        <w:rPr>
          <w:rFonts w:ascii="Arial Narrow" w:hAnsi="Arial Narrow" w:cs="Arial"/>
          <w:sz w:val="22"/>
        </w:rPr>
        <w:t xml:space="preserve"> dnia: </w:t>
      </w:r>
      <w:r w:rsidRPr="002E3E6D">
        <w:rPr>
          <w:rFonts w:ascii="Arial Narrow" w:hAnsi="Arial Narrow" w:cs="Arial"/>
          <w:sz w:val="22"/>
        </w:rPr>
        <w:t>2025-02-12</w:t>
      </w:r>
    </w:p>
    <w:p w:rsidR="00B048DA" w:rsidRPr="002E3E6D" w:rsidRDefault="002240A3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</w:rPr>
      </w:pPr>
      <w:r w:rsidRPr="002E3E6D">
        <w:rPr>
          <w:rFonts w:ascii="Arial Narrow" w:hAnsi="Arial Narrow" w:cs="Arial"/>
          <w:b/>
          <w:bCs/>
          <w:sz w:val="22"/>
        </w:rPr>
        <w:t>10WSzKzP SPZOZ</w:t>
      </w:r>
    </w:p>
    <w:p w:rsidR="00B048DA" w:rsidRPr="002E3E6D" w:rsidRDefault="002240A3" w:rsidP="00B048DA">
      <w:pPr>
        <w:spacing w:line="360" w:lineRule="auto"/>
        <w:ind w:right="3969"/>
        <w:rPr>
          <w:rFonts w:ascii="Arial Narrow" w:hAnsi="Arial Narrow" w:cs="Arial"/>
          <w:sz w:val="22"/>
        </w:rPr>
      </w:pPr>
      <w:r w:rsidRPr="002E3E6D">
        <w:rPr>
          <w:rFonts w:ascii="Arial Narrow" w:hAnsi="Arial Narrow" w:cs="Arial"/>
          <w:sz w:val="22"/>
        </w:rPr>
        <w:t>Powstańców Warszawy</w:t>
      </w:r>
      <w:r w:rsidR="00B048DA" w:rsidRPr="002E3E6D">
        <w:rPr>
          <w:rFonts w:ascii="Arial Narrow" w:hAnsi="Arial Narrow" w:cs="Arial"/>
          <w:sz w:val="22"/>
        </w:rPr>
        <w:t xml:space="preserve"> </w:t>
      </w:r>
      <w:r w:rsidRPr="002E3E6D">
        <w:rPr>
          <w:rFonts w:ascii="Arial Narrow" w:hAnsi="Arial Narrow" w:cs="Arial"/>
          <w:sz w:val="22"/>
        </w:rPr>
        <w:t>5</w:t>
      </w:r>
    </w:p>
    <w:p w:rsidR="00B048DA" w:rsidRPr="002E3E6D" w:rsidRDefault="002240A3" w:rsidP="00B048DA">
      <w:pPr>
        <w:ind w:right="3969"/>
        <w:rPr>
          <w:rFonts w:ascii="Arial Narrow" w:hAnsi="Arial Narrow" w:cs="Arial"/>
          <w:sz w:val="22"/>
        </w:rPr>
      </w:pPr>
      <w:r w:rsidRPr="002E3E6D">
        <w:rPr>
          <w:rFonts w:ascii="Arial Narrow" w:hAnsi="Arial Narrow" w:cs="Arial"/>
          <w:sz w:val="22"/>
        </w:rPr>
        <w:t>85-681</w:t>
      </w:r>
      <w:r w:rsidR="00B048DA" w:rsidRPr="002E3E6D">
        <w:rPr>
          <w:rFonts w:ascii="Arial Narrow" w:hAnsi="Arial Narrow" w:cs="Arial"/>
          <w:sz w:val="22"/>
        </w:rPr>
        <w:t xml:space="preserve"> </w:t>
      </w:r>
      <w:r w:rsidRPr="002E3E6D">
        <w:rPr>
          <w:rFonts w:ascii="Arial Narrow" w:hAnsi="Arial Narrow" w:cs="Arial"/>
          <w:sz w:val="22"/>
        </w:rPr>
        <w:t>Bydgoszcz</w:t>
      </w:r>
    </w:p>
    <w:p w:rsidR="00B048DA" w:rsidRPr="002E3E6D" w:rsidRDefault="00B048DA" w:rsidP="00B048DA">
      <w:pPr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2E3E6D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B048DA" w:rsidRPr="002E3E6D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2E3E6D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B048DA" w:rsidRPr="002E3E6D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2E3E6D" w:rsidTr="00B048DA">
        <w:tc>
          <w:tcPr>
            <w:tcW w:w="9498" w:type="dxa"/>
            <w:shd w:val="clear" w:color="auto" w:fill="F2F2F2"/>
            <w:hideMark/>
          </w:tcPr>
          <w:p w:rsidR="00B048DA" w:rsidRPr="002E3E6D" w:rsidRDefault="002E3E6D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>OGŁOSZENIE</w:t>
            </w:r>
          </w:p>
          <w:p w:rsidR="00B048DA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2E3E6D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  <w:r w:rsidR="00CE089B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 xml:space="preserve"> – 1</w:t>
            </w:r>
          </w:p>
          <w:p w:rsidR="00CE089B" w:rsidRPr="002E3E6D" w:rsidRDefault="00CE089B" w:rsidP="00CE089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WYNIKI CZĘŚCIOWE DOT. ZADAŃ 1, 3, 4</w:t>
            </w:r>
          </w:p>
        </w:tc>
      </w:tr>
    </w:tbl>
    <w:p w:rsidR="00B048DA" w:rsidRPr="002E3E6D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</w:rPr>
      </w:pPr>
    </w:p>
    <w:p w:rsidR="00B048DA" w:rsidRPr="002E3E6D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lang w:eastAsia="en-US"/>
        </w:rPr>
      </w:pPr>
      <w:r w:rsidRPr="002E3E6D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Pr="002E3E6D">
        <w:rPr>
          <w:rFonts w:ascii="Arial Narrow" w:hAnsi="Arial Narrow" w:cs="Arial"/>
          <w:sz w:val="22"/>
        </w:rPr>
        <w:t>postępowania o udzielenie zamówienia publicznego</w:t>
      </w:r>
      <w:r w:rsidRPr="002E3E6D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2E3E6D" w:rsidTr="00B048DA">
        <w:tc>
          <w:tcPr>
            <w:tcW w:w="2269" w:type="dxa"/>
            <w:shd w:val="clear" w:color="auto" w:fill="auto"/>
          </w:tcPr>
          <w:p w:rsidR="00B048DA" w:rsidRPr="002E3E6D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 w:rsidRPr="002E3E6D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2E3E6D" w:rsidRDefault="002240A3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E3E6D">
              <w:rPr>
                <w:rFonts w:ascii="Arial Narrow" w:hAnsi="Arial Narrow" w:cs="Arial"/>
                <w:bCs/>
                <w:sz w:val="22"/>
              </w:rPr>
              <w:t>Dostawy sukcesywne materiałów jednorazowego użytku dla Zakładu Radiologii Lekarskiej na okres 24 miesięcy</w:t>
            </w:r>
          </w:p>
        </w:tc>
      </w:tr>
      <w:tr w:rsidR="002240A3" w:rsidRPr="002E3E6D" w:rsidTr="00C81547">
        <w:tc>
          <w:tcPr>
            <w:tcW w:w="2269" w:type="dxa"/>
            <w:shd w:val="clear" w:color="auto" w:fill="auto"/>
          </w:tcPr>
          <w:p w:rsidR="002240A3" w:rsidRPr="002E3E6D" w:rsidRDefault="002240A3" w:rsidP="00C8154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2E3E6D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2240A3" w:rsidRPr="002E3E6D" w:rsidRDefault="002240A3" w:rsidP="00C8154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E3E6D">
              <w:rPr>
                <w:rFonts w:ascii="Arial Narrow" w:hAnsi="Arial Narrow" w:cs="Arial"/>
                <w:bCs/>
                <w:sz w:val="22"/>
              </w:rPr>
              <w:t>162/2024</w:t>
            </w:r>
          </w:p>
        </w:tc>
      </w:tr>
    </w:tbl>
    <w:p w:rsidR="00B048DA" w:rsidRPr="002E3E6D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</w:rPr>
      </w:pPr>
    </w:p>
    <w:p w:rsidR="008642B3" w:rsidRPr="002E3E6D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</w:rPr>
      </w:pPr>
      <w:r w:rsidRPr="002E3E6D">
        <w:rPr>
          <w:rFonts w:ascii="Arial Narrow" w:hAnsi="Arial Narrow" w:cs="Arial"/>
          <w:sz w:val="22"/>
        </w:rPr>
        <w:t xml:space="preserve">Zamawiający, </w:t>
      </w:r>
      <w:r w:rsidR="002240A3" w:rsidRPr="002E3E6D">
        <w:rPr>
          <w:rFonts w:ascii="Arial Narrow" w:hAnsi="Arial Narrow" w:cs="Arial"/>
          <w:b/>
          <w:sz w:val="22"/>
        </w:rPr>
        <w:t>10WSzKzP SPZOZ</w:t>
      </w:r>
      <w:r w:rsidRPr="002E3E6D">
        <w:rPr>
          <w:rFonts w:ascii="Arial Narrow" w:hAnsi="Arial Narrow" w:cs="Arial"/>
          <w:sz w:val="22"/>
        </w:rPr>
        <w:t xml:space="preserve">, działając </w:t>
      </w:r>
      <w:r w:rsidR="00C65E53" w:rsidRPr="002E3E6D">
        <w:rPr>
          <w:rFonts w:ascii="Arial Narrow" w:hAnsi="Arial Narrow" w:cs="Arial"/>
          <w:sz w:val="22"/>
        </w:rPr>
        <w:t>na podstawie art. 253 ust. 1</w:t>
      </w:r>
      <w:r w:rsidR="00836DAF" w:rsidRPr="002E3E6D">
        <w:rPr>
          <w:rFonts w:ascii="Arial Narrow" w:hAnsi="Arial Narrow" w:cs="Arial"/>
          <w:sz w:val="22"/>
        </w:rPr>
        <w:t xml:space="preserve"> pkt. 1 i ust. 2</w:t>
      </w:r>
      <w:r w:rsidR="00C65E53" w:rsidRPr="002E3E6D">
        <w:rPr>
          <w:rFonts w:ascii="Arial Narrow" w:hAnsi="Arial Narrow" w:cs="Arial"/>
          <w:sz w:val="22"/>
        </w:rPr>
        <w:t xml:space="preserve"> ustawy z dnia 11 września 2019r. Prawo zamówień publicznych </w:t>
      </w:r>
      <w:r w:rsidR="002240A3" w:rsidRPr="002E3E6D">
        <w:rPr>
          <w:rFonts w:ascii="Arial Narrow" w:hAnsi="Arial Narrow" w:cs="Arial"/>
          <w:sz w:val="22"/>
        </w:rPr>
        <w:t>(</w:t>
      </w:r>
      <w:proofErr w:type="spellStart"/>
      <w:r w:rsidR="002240A3" w:rsidRPr="002E3E6D">
        <w:rPr>
          <w:rFonts w:ascii="Arial Narrow" w:hAnsi="Arial Narrow" w:cs="Arial"/>
          <w:sz w:val="22"/>
        </w:rPr>
        <w:t>t.j</w:t>
      </w:r>
      <w:proofErr w:type="spellEnd"/>
      <w:r w:rsidR="002240A3" w:rsidRPr="002E3E6D">
        <w:rPr>
          <w:rFonts w:ascii="Arial Narrow" w:hAnsi="Arial Narrow" w:cs="Arial"/>
          <w:sz w:val="22"/>
        </w:rPr>
        <w:t>. Dz. U. z 2024 poz. 1320)</w:t>
      </w:r>
      <w:r w:rsidR="00C65E53" w:rsidRPr="002E3E6D">
        <w:rPr>
          <w:rFonts w:ascii="Arial Narrow" w:hAnsi="Arial Narrow" w:cs="Arial"/>
          <w:sz w:val="22"/>
        </w:rPr>
        <w:t xml:space="preserve">, zwanej dalej „ustawą </w:t>
      </w:r>
      <w:proofErr w:type="spellStart"/>
      <w:r w:rsidR="00C65E53" w:rsidRPr="002E3E6D">
        <w:rPr>
          <w:rFonts w:ascii="Arial Narrow" w:hAnsi="Arial Narrow" w:cs="Arial"/>
          <w:sz w:val="22"/>
        </w:rPr>
        <w:t>Pzp</w:t>
      </w:r>
      <w:proofErr w:type="spellEnd"/>
      <w:r w:rsidR="00C65E53" w:rsidRPr="002E3E6D">
        <w:rPr>
          <w:rFonts w:ascii="Arial Narrow" w:hAnsi="Arial Narrow" w:cs="Arial"/>
          <w:sz w:val="22"/>
        </w:rPr>
        <w:t>”</w:t>
      </w:r>
      <w:r w:rsidR="00D26ED6" w:rsidRPr="002E3E6D">
        <w:rPr>
          <w:rFonts w:ascii="Arial Narrow" w:hAnsi="Arial Narrow" w:cs="Arial"/>
          <w:sz w:val="22"/>
        </w:rPr>
        <w:t xml:space="preserve">, </w:t>
      </w:r>
      <w:r w:rsidR="00C65E53" w:rsidRPr="002E3E6D">
        <w:rPr>
          <w:rFonts w:ascii="Arial Narrow" w:hAnsi="Arial Narrow" w:cs="Arial"/>
          <w:sz w:val="22"/>
        </w:rPr>
        <w:t>informuje</w:t>
      </w:r>
      <w:r w:rsidR="00D26ED6" w:rsidRPr="002E3E6D">
        <w:rPr>
          <w:rFonts w:ascii="Arial Narrow" w:hAnsi="Arial Narrow" w:cs="Arial"/>
          <w:sz w:val="22"/>
        </w:rPr>
        <w:t xml:space="preserve">, że w toczącym się postępowaniu o udzielenie zamówienia publicznego, jako </w:t>
      </w:r>
      <w:r w:rsidR="00756CDA" w:rsidRPr="002E3E6D">
        <w:rPr>
          <w:rFonts w:ascii="Arial Narrow" w:hAnsi="Arial Narrow" w:cs="Arial"/>
          <w:sz w:val="22"/>
        </w:rPr>
        <w:t>najkorzystniejsz</w:t>
      </w:r>
      <w:r w:rsidR="00D26ED6" w:rsidRPr="002E3E6D">
        <w:rPr>
          <w:rFonts w:ascii="Arial Narrow" w:hAnsi="Arial Narrow" w:cs="Arial"/>
          <w:sz w:val="22"/>
        </w:rPr>
        <w:t xml:space="preserve">a wybrana została </w:t>
      </w:r>
      <w:r w:rsidR="00756CDA" w:rsidRPr="002E3E6D">
        <w:rPr>
          <w:rFonts w:ascii="Arial Narrow" w:hAnsi="Arial Narrow" w:cs="Arial"/>
          <w:sz w:val="22"/>
        </w:rPr>
        <w:t>ofer</w:t>
      </w:r>
      <w:r w:rsidR="00D26ED6" w:rsidRPr="002E3E6D">
        <w:rPr>
          <w:rFonts w:ascii="Arial Narrow" w:hAnsi="Arial Narrow" w:cs="Arial"/>
          <w:sz w:val="22"/>
        </w:rPr>
        <w:t>t</w:t>
      </w:r>
      <w:r w:rsidR="009F0E5C" w:rsidRPr="002E3E6D">
        <w:rPr>
          <w:rFonts w:ascii="Arial Narrow" w:hAnsi="Arial Narrow" w:cs="Arial"/>
          <w:sz w:val="22"/>
        </w:rPr>
        <w:t>a</w:t>
      </w:r>
      <w:r w:rsidRPr="002E3E6D">
        <w:rPr>
          <w:rFonts w:ascii="Arial Narrow" w:hAnsi="Arial Narrow" w:cs="Arial"/>
          <w:sz w:val="22"/>
        </w:rPr>
        <w:t xml:space="preserve"> złożona przez wykonawcę</w:t>
      </w:r>
      <w:r w:rsidR="00D26ED6" w:rsidRPr="002E3E6D">
        <w:rPr>
          <w:rFonts w:ascii="Arial Narrow" w:hAnsi="Arial Narrow" w:cs="Arial"/>
          <w:sz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2240A3" w:rsidRPr="002E3E6D" w:rsidTr="00C81547">
        <w:trPr>
          <w:cantSplit/>
        </w:trPr>
        <w:tc>
          <w:tcPr>
            <w:tcW w:w="9498" w:type="dxa"/>
          </w:tcPr>
          <w:p w:rsidR="002240A3" w:rsidRPr="002E3E6D" w:rsidRDefault="002240A3" w:rsidP="00C81547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E3E6D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2E3E6D">
              <w:rPr>
                <w:rFonts w:ascii="Arial Narrow" w:hAnsi="Arial Narrow" w:cs="Arial"/>
                <w:b/>
                <w:bCs/>
                <w:color w:val="000000"/>
                <w:sz w:val="22"/>
              </w:rPr>
              <w:t>1</w:t>
            </w:r>
            <w:r w:rsidRPr="002E3E6D">
              <w:rPr>
                <w:rFonts w:ascii="Arial Narrow" w:hAnsi="Arial Narrow" w:cs="Arial"/>
                <w:sz w:val="22"/>
              </w:rPr>
              <w:t xml:space="preserve">: </w:t>
            </w:r>
            <w:r w:rsidRPr="002E3E6D">
              <w:rPr>
                <w:rFonts w:ascii="Arial Narrow" w:hAnsi="Arial Narrow" w:cs="Arial"/>
                <w:color w:val="000000"/>
                <w:sz w:val="22"/>
              </w:rPr>
              <w:t xml:space="preserve">Jednorazowy wkład do strzykawki automatycznej </w:t>
            </w:r>
            <w:proofErr w:type="spellStart"/>
            <w:r w:rsidRPr="002E3E6D">
              <w:rPr>
                <w:rFonts w:ascii="Arial Narrow" w:hAnsi="Arial Narrow" w:cs="Arial"/>
                <w:color w:val="000000"/>
                <w:sz w:val="22"/>
              </w:rPr>
              <w:t>Medrad</w:t>
            </w:r>
            <w:proofErr w:type="spellEnd"/>
            <w:r w:rsidRPr="002E3E6D">
              <w:rPr>
                <w:rFonts w:ascii="Arial Narrow" w:hAnsi="Arial Narrow" w:cs="Arial"/>
                <w:color w:val="000000"/>
                <w:sz w:val="22"/>
              </w:rPr>
              <w:t xml:space="preserve"> 150 ml QFT</w:t>
            </w:r>
          </w:p>
          <w:p w:rsidR="002240A3" w:rsidRPr="002E3E6D" w:rsidRDefault="002240A3" w:rsidP="00C81547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2E3E6D">
              <w:rPr>
                <w:rFonts w:ascii="Arial Narrow" w:hAnsi="Arial Narrow" w:cs="Arial"/>
                <w:b/>
                <w:sz w:val="22"/>
              </w:rPr>
              <w:t>Rinores</w:t>
            </w:r>
            <w:proofErr w:type="spellEnd"/>
            <w:r w:rsidRPr="002E3E6D">
              <w:rPr>
                <w:rFonts w:ascii="Arial Narrow" w:hAnsi="Arial Narrow" w:cs="Arial"/>
                <w:b/>
                <w:sz w:val="22"/>
              </w:rPr>
              <w:t xml:space="preserve"> Sp. z o.o.</w:t>
            </w:r>
          </w:p>
          <w:p w:rsidR="002240A3" w:rsidRPr="002E3E6D" w:rsidRDefault="002240A3" w:rsidP="00C81547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2E3E6D">
              <w:rPr>
                <w:rFonts w:ascii="Arial Narrow" w:hAnsi="Arial Narrow" w:cs="Arial"/>
                <w:bCs/>
                <w:sz w:val="22"/>
              </w:rPr>
              <w:t xml:space="preserve">Dębicka 644  </w:t>
            </w:r>
          </w:p>
          <w:p w:rsidR="002240A3" w:rsidRPr="002E3E6D" w:rsidRDefault="002240A3" w:rsidP="00C81547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2E3E6D">
              <w:rPr>
                <w:rFonts w:ascii="Arial Narrow" w:hAnsi="Arial Narrow" w:cs="Arial"/>
                <w:bCs/>
                <w:sz w:val="22"/>
              </w:rPr>
              <w:t>35-213 Rzeszów</w:t>
            </w:r>
          </w:p>
          <w:p w:rsidR="002240A3" w:rsidRPr="002E3E6D" w:rsidRDefault="002240A3" w:rsidP="00C81547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E3E6D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2E3E6D">
              <w:rPr>
                <w:rFonts w:ascii="Arial Narrow" w:hAnsi="Arial Narrow" w:cs="Arial"/>
                <w:b/>
                <w:sz w:val="22"/>
              </w:rPr>
              <w:t xml:space="preserve"> 6 474.60 zł brutto</w:t>
            </w:r>
            <w:r w:rsidRPr="002E3E6D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2240A3" w:rsidRPr="002E3E6D" w:rsidRDefault="002240A3" w:rsidP="00C81547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E3E6D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2E3E6D">
              <w:rPr>
                <w:rFonts w:ascii="Arial Narrow" w:hAnsi="Arial Narrow" w:cs="Arial"/>
                <w:sz w:val="22"/>
              </w:rPr>
              <w:t>:</w:t>
            </w:r>
          </w:p>
          <w:p w:rsidR="002240A3" w:rsidRPr="002E3E6D" w:rsidRDefault="002240A3" w:rsidP="00C8154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E3E6D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2240A3" w:rsidRPr="002E3E6D" w:rsidTr="00C81547">
        <w:trPr>
          <w:cantSplit/>
        </w:trPr>
        <w:tc>
          <w:tcPr>
            <w:tcW w:w="9498" w:type="dxa"/>
          </w:tcPr>
          <w:p w:rsidR="002240A3" w:rsidRPr="002E3E6D" w:rsidRDefault="002240A3" w:rsidP="00C81547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E3E6D">
              <w:rPr>
                <w:rFonts w:ascii="Arial Narrow" w:hAnsi="Arial Narrow" w:cs="Arial"/>
                <w:b/>
                <w:bCs/>
                <w:sz w:val="22"/>
              </w:rPr>
              <w:lastRenderedPageBreak/>
              <w:t xml:space="preserve">Część nr </w:t>
            </w:r>
            <w:r w:rsidRPr="002E3E6D">
              <w:rPr>
                <w:rFonts w:ascii="Arial Narrow" w:hAnsi="Arial Narrow" w:cs="Arial"/>
                <w:b/>
                <w:bCs/>
                <w:color w:val="000000"/>
                <w:sz w:val="22"/>
              </w:rPr>
              <w:t>3</w:t>
            </w:r>
            <w:r w:rsidRPr="002E3E6D">
              <w:rPr>
                <w:rFonts w:ascii="Arial Narrow" w:hAnsi="Arial Narrow" w:cs="Arial"/>
                <w:sz w:val="22"/>
              </w:rPr>
              <w:t xml:space="preserve">: </w:t>
            </w:r>
            <w:r w:rsidRPr="002E3E6D">
              <w:rPr>
                <w:rFonts w:ascii="Arial Narrow" w:hAnsi="Arial Narrow" w:cs="Arial"/>
                <w:color w:val="000000"/>
                <w:sz w:val="22"/>
              </w:rPr>
              <w:t>Zestawy, nakłuwacz, linia pacjenta</w:t>
            </w:r>
          </w:p>
          <w:p w:rsidR="002240A3" w:rsidRPr="002E3E6D" w:rsidRDefault="002240A3" w:rsidP="00C81547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E3E6D">
              <w:rPr>
                <w:rFonts w:ascii="Arial Narrow" w:hAnsi="Arial Narrow" w:cs="Arial"/>
                <w:b/>
                <w:sz w:val="22"/>
              </w:rPr>
              <w:t>CENTRALA FARMACEUTYCZNA CEFARM SA</w:t>
            </w:r>
          </w:p>
          <w:p w:rsidR="002240A3" w:rsidRPr="002E3E6D" w:rsidRDefault="002240A3" w:rsidP="00C81547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2E3E6D">
              <w:rPr>
                <w:rFonts w:ascii="Arial Narrow" w:hAnsi="Arial Narrow" w:cs="Arial"/>
                <w:bCs/>
                <w:sz w:val="22"/>
              </w:rPr>
              <w:t xml:space="preserve">UL.JANA KAZIMIERZA 16  </w:t>
            </w:r>
          </w:p>
          <w:p w:rsidR="002240A3" w:rsidRPr="002E3E6D" w:rsidRDefault="002240A3" w:rsidP="00C81547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2E3E6D">
              <w:rPr>
                <w:rFonts w:ascii="Arial Narrow" w:hAnsi="Arial Narrow" w:cs="Arial"/>
                <w:bCs/>
                <w:sz w:val="22"/>
              </w:rPr>
              <w:t>01-248 Warszawa</w:t>
            </w:r>
          </w:p>
          <w:p w:rsidR="002240A3" w:rsidRPr="002E3E6D" w:rsidRDefault="002240A3" w:rsidP="00C81547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E3E6D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2E3E6D">
              <w:rPr>
                <w:rFonts w:ascii="Arial Narrow" w:hAnsi="Arial Narrow" w:cs="Arial"/>
                <w:b/>
                <w:sz w:val="22"/>
              </w:rPr>
              <w:t xml:space="preserve"> 343 851.48 zł brutto</w:t>
            </w:r>
            <w:r w:rsidRPr="002E3E6D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2240A3" w:rsidRPr="002E3E6D" w:rsidRDefault="002240A3" w:rsidP="00C81547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E3E6D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2E3E6D">
              <w:rPr>
                <w:rFonts w:ascii="Arial Narrow" w:hAnsi="Arial Narrow" w:cs="Arial"/>
                <w:sz w:val="22"/>
              </w:rPr>
              <w:t>:</w:t>
            </w:r>
          </w:p>
          <w:p w:rsidR="002240A3" w:rsidRPr="002E3E6D" w:rsidRDefault="002240A3" w:rsidP="00C8154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E3E6D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2240A3" w:rsidRPr="002E3E6D" w:rsidTr="00C81547">
        <w:trPr>
          <w:cantSplit/>
        </w:trPr>
        <w:tc>
          <w:tcPr>
            <w:tcW w:w="9498" w:type="dxa"/>
          </w:tcPr>
          <w:p w:rsidR="002240A3" w:rsidRPr="002E3E6D" w:rsidRDefault="002240A3" w:rsidP="00C81547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E3E6D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2E3E6D">
              <w:rPr>
                <w:rFonts w:ascii="Arial Narrow" w:hAnsi="Arial Narrow" w:cs="Arial"/>
                <w:b/>
                <w:bCs/>
                <w:color w:val="000000"/>
                <w:sz w:val="22"/>
              </w:rPr>
              <w:t>4</w:t>
            </w:r>
            <w:r w:rsidRPr="002E3E6D">
              <w:rPr>
                <w:rFonts w:ascii="Arial Narrow" w:hAnsi="Arial Narrow" w:cs="Arial"/>
                <w:sz w:val="22"/>
              </w:rPr>
              <w:t xml:space="preserve">: </w:t>
            </w:r>
            <w:r w:rsidRPr="002E3E6D">
              <w:rPr>
                <w:rFonts w:ascii="Arial Narrow" w:hAnsi="Arial Narrow" w:cs="Arial"/>
                <w:color w:val="000000"/>
                <w:sz w:val="22"/>
              </w:rPr>
              <w:t xml:space="preserve">Zestaw jednorazowy do podawania kontrastu 017348 do systemu </w:t>
            </w:r>
            <w:proofErr w:type="spellStart"/>
            <w:r w:rsidRPr="002E3E6D">
              <w:rPr>
                <w:rFonts w:ascii="Arial Narrow" w:hAnsi="Arial Narrow" w:cs="Arial"/>
                <w:color w:val="000000"/>
                <w:sz w:val="22"/>
              </w:rPr>
              <w:t>EmpowerMR</w:t>
            </w:r>
            <w:proofErr w:type="spellEnd"/>
            <w:r w:rsidRPr="002E3E6D">
              <w:rPr>
                <w:rFonts w:ascii="Arial Narrow" w:hAnsi="Arial Narrow" w:cs="Arial"/>
                <w:color w:val="000000"/>
                <w:sz w:val="22"/>
              </w:rPr>
              <w:t xml:space="preserve"> 3T</w:t>
            </w:r>
          </w:p>
          <w:p w:rsidR="002240A3" w:rsidRPr="002E3E6D" w:rsidRDefault="002240A3" w:rsidP="00C81547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2E3E6D">
              <w:rPr>
                <w:rFonts w:ascii="Arial Narrow" w:hAnsi="Arial Narrow" w:cs="Arial"/>
                <w:b/>
                <w:sz w:val="22"/>
              </w:rPr>
              <w:t>Polcore</w:t>
            </w:r>
            <w:proofErr w:type="spellEnd"/>
            <w:r w:rsidRPr="002E3E6D">
              <w:rPr>
                <w:rFonts w:ascii="Arial Narrow" w:hAnsi="Arial Narrow" w:cs="Arial"/>
                <w:b/>
                <w:sz w:val="22"/>
              </w:rPr>
              <w:t xml:space="preserve"> Sp. z o.o.</w:t>
            </w:r>
          </w:p>
          <w:p w:rsidR="002240A3" w:rsidRPr="002E3E6D" w:rsidRDefault="002240A3" w:rsidP="00C81547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2E3E6D">
              <w:rPr>
                <w:rFonts w:ascii="Arial Narrow" w:hAnsi="Arial Narrow" w:cs="Arial"/>
                <w:bCs/>
                <w:sz w:val="22"/>
              </w:rPr>
              <w:t xml:space="preserve">Peryferyjna 15  </w:t>
            </w:r>
          </w:p>
          <w:p w:rsidR="002240A3" w:rsidRPr="002E3E6D" w:rsidRDefault="002240A3" w:rsidP="00C81547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2E3E6D">
              <w:rPr>
                <w:rFonts w:ascii="Arial Narrow" w:hAnsi="Arial Narrow" w:cs="Arial"/>
                <w:bCs/>
                <w:sz w:val="22"/>
              </w:rPr>
              <w:t>25-562 Kielce</w:t>
            </w:r>
          </w:p>
          <w:p w:rsidR="002240A3" w:rsidRPr="002E3E6D" w:rsidRDefault="002240A3" w:rsidP="00C81547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E3E6D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2E3E6D">
              <w:rPr>
                <w:rFonts w:ascii="Arial Narrow" w:hAnsi="Arial Narrow" w:cs="Arial"/>
                <w:b/>
                <w:sz w:val="22"/>
              </w:rPr>
              <w:t xml:space="preserve"> 65 124.00 zł brutto</w:t>
            </w:r>
            <w:r w:rsidRPr="002E3E6D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2240A3" w:rsidRPr="002E3E6D" w:rsidRDefault="002240A3" w:rsidP="00C81547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E3E6D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2E3E6D">
              <w:rPr>
                <w:rFonts w:ascii="Arial Narrow" w:hAnsi="Arial Narrow" w:cs="Arial"/>
                <w:sz w:val="22"/>
              </w:rPr>
              <w:t>:</w:t>
            </w:r>
          </w:p>
          <w:p w:rsidR="002240A3" w:rsidRPr="002E3E6D" w:rsidRDefault="002240A3" w:rsidP="00C8154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E3E6D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992FF5" w:rsidRPr="002E3E6D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</w:rPr>
      </w:pPr>
      <w:r w:rsidRPr="002E3E6D">
        <w:rPr>
          <w:rFonts w:ascii="Arial Narrow" w:hAnsi="Arial Narrow" w:cs="Arial"/>
          <w:color w:val="000000"/>
          <w:sz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2E3E6D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2E3E6D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2E3E6D">
              <w:rPr>
                <w:rFonts w:ascii="Arial Narrow" w:hAnsi="Arial Narrow" w:cs="Arial"/>
                <w:bCs/>
                <w:sz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2E3E6D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</w:rPr>
            </w:pPr>
            <w:r w:rsidRPr="002E3E6D">
              <w:rPr>
                <w:rFonts w:ascii="Arial Narrow" w:hAnsi="Arial Narrow" w:cs="Arial"/>
                <w:bCs/>
                <w:sz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2E3E6D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2E3E6D">
              <w:rPr>
                <w:rFonts w:ascii="Arial Narrow" w:hAnsi="Arial Narrow" w:cs="Arial"/>
                <w:bCs/>
                <w:color w:val="000000"/>
                <w:sz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2E3E6D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2E3E6D">
              <w:rPr>
                <w:rFonts w:ascii="Arial Narrow" w:hAnsi="Arial Narrow" w:cs="Arial"/>
                <w:bCs/>
                <w:color w:val="000000"/>
                <w:sz w:val="22"/>
              </w:rPr>
              <w:t>Razem</w:t>
            </w:r>
          </w:p>
        </w:tc>
      </w:tr>
      <w:tr w:rsidR="002240A3" w:rsidRPr="002E3E6D" w:rsidTr="00C815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A3" w:rsidRPr="002E3E6D" w:rsidRDefault="002240A3" w:rsidP="00C8154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 xml:space="preserve">1 - Jednorazowy wkład do strzykawki automatycznej </w:t>
            </w:r>
            <w:proofErr w:type="spellStart"/>
            <w:r w:rsidRPr="002E3E6D">
              <w:rPr>
                <w:rFonts w:ascii="Arial Narrow" w:hAnsi="Arial Narrow" w:cs="Arial"/>
                <w:sz w:val="20"/>
                <w:szCs w:val="22"/>
              </w:rPr>
              <w:t>Medrad</w:t>
            </w:r>
            <w:proofErr w:type="spellEnd"/>
            <w:r w:rsidRPr="002E3E6D">
              <w:rPr>
                <w:rFonts w:ascii="Arial Narrow" w:hAnsi="Arial Narrow" w:cs="Arial"/>
                <w:sz w:val="20"/>
                <w:szCs w:val="22"/>
              </w:rPr>
              <w:t xml:space="preserve"> 150 ml QFT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0A3" w:rsidRPr="002E3E6D" w:rsidRDefault="002240A3" w:rsidP="00C8154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2E3E6D">
              <w:rPr>
                <w:rFonts w:ascii="Arial Narrow" w:hAnsi="Arial Narrow" w:cs="Arial"/>
                <w:b/>
                <w:bCs/>
                <w:sz w:val="20"/>
                <w:szCs w:val="22"/>
              </w:rPr>
              <w:t>NTM-MED</w:t>
            </w:r>
            <w:proofErr w:type="spellEnd"/>
            <w:r w:rsidRPr="002E3E6D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S.C.</w:t>
            </w:r>
          </w:p>
          <w:p w:rsidR="002240A3" w:rsidRPr="002E3E6D" w:rsidRDefault="002240A3" w:rsidP="00C81547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>Wyszyńskiego 154 B/1</w:t>
            </w:r>
          </w:p>
          <w:p w:rsidR="002240A3" w:rsidRPr="002E3E6D" w:rsidRDefault="002240A3" w:rsidP="00C8154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>66-400 Gorzów Wielkopolski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0A3" w:rsidRPr="002E3E6D" w:rsidRDefault="002240A3" w:rsidP="00C81547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>1 - Cena - 56.82</w:t>
            </w:r>
          </w:p>
          <w:p w:rsidR="002240A3" w:rsidRPr="002E3E6D" w:rsidRDefault="002240A3" w:rsidP="00C81547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2240A3" w:rsidRPr="002E3E6D" w:rsidRDefault="002240A3" w:rsidP="00C8154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A3" w:rsidRPr="002E3E6D" w:rsidRDefault="002240A3" w:rsidP="00C81547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 xml:space="preserve">  96,82</w:t>
            </w:r>
          </w:p>
        </w:tc>
      </w:tr>
      <w:tr w:rsidR="002240A3" w:rsidRPr="002E3E6D" w:rsidTr="00C815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A3" w:rsidRPr="002E3E6D" w:rsidRDefault="002240A3" w:rsidP="00C8154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 xml:space="preserve">1 - Jednorazowy wkład do strzykawki automatycznej </w:t>
            </w:r>
            <w:proofErr w:type="spellStart"/>
            <w:r w:rsidRPr="002E3E6D">
              <w:rPr>
                <w:rFonts w:ascii="Arial Narrow" w:hAnsi="Arial Narrow" w:cs="Arial"/>
                <w:sz w:val="20"/>
                <w:szCs w:val="22"/>
              </w:rPr>
              <w:t>Medrad</w:t>
            </w:r>
            <w:proofErr w:type="spellEnd"/>
            <w:r w:rsidRPr="002E3E6D">
              <w:rPr>
                <w:rFonts w:ascii="Arial Narrow" w:hAnsi="Arial Narrow" w:cs="Arial"/>
                <w:sz w:val="20"/>
                <w:szCs w:val="22"/>
              </w:rPr>
              <w:t xml:space="preserve"> 150 ml QFT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0A3" w:rsidRPr="002E3E6D" w:rsidRDefault="002240A3" w:rsidP="00C8154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2E3E6D">
              <w:rPr>
                <w:rFonts w:ascii="Arial Narrow" w:hAnsi="Arial Narrow" w:cs="Arial"/>
                <w:b/>
                <w:bCs/>
                <w:sz w:val="20"/>
                <w:szCs w:val="22"/>
              </w:rPr>
              <w:t>Rinores</w:t>
            </w:r>
            <w:proofErr w:type="spellEnd"/>
            <w:r w:rsidRPr="002E3E6D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2240A3" w:rsidRPr="002E3E6D" w:rsidRDefault="002240A3" w:rsidP="00C81547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>Dębicka 644</w:t>
            </w:r>
          </w:p>
          <w:p w:rsidR="002240A3" w:rsidRPr="002E3E6D" w:rsidRDefault="002240A3" w:rsidP="00C8154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>35-213 Rzeszów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0A3" w:rsidRPr="002E3E6D" w:rsidRDefault="002240A3" w:rsidP="00C81547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2240A3" w:rsidRPr="002E3E6D" w:rsidRDefault="002240A3" w:rsidP="00C81547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2240A3" w:rsidRPr="002E3E6D" w:rsidRDefault="002240A3" w:rsidP="00C8154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A3" w:rsidRPr="002E3E6D" w:rsidRDefault="002240A3" w:rsidP="00C81547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2240A3" w:rsidRPr="002E3E6D" w:rsidTr="00C815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A3" w:rsidRPr="002E3E6D" w:rsidRDefault="002240A3" w:rsidP="00C8154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 xml:space="preserve">1 - Jednorazowy wkład do strzykawki automatycznej </w:t>
            </w:r>
            <w:proofErr w:type="spellStart"/>
            <w:r w:rsidRPr="002E3E6D">
              <w:rPr>
                <w:rFonts w:ascii="Arial Narrow" w:hAnsi="Arial Narrow" w:cs="Arial"/>
                <w:sz w:val="20"/>
                <w:szCs w:val="22"/>
              </w:rPr>
              <w:t>Medrad</w:t>
            </w:r>
            <w:proofErr w:type="spellEnd"/>
            <w:r w:rsidRPr="002E3E6D">
              <w:rPr>
                <w:rFonts w:ascii="Arial Narrow" w:hAnsi="Arial Narrow" w:cs="Arial"/>
                <w:sz w:val="20"/>
                <w:szCs w:val="22"/>
              </w:rPr>
              <w:t xml:space="preserve"> 150 ml QFT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0A3" w:rsidRPr="002E3E6D" w:rsidRDefault="002240A3" w:rsidP="00C8154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2E3E6D">
              <w:rPr>
                <w:rFonts w:ascii="Arial Narrow" w:hAnsi="Arial Narrow" w:cs="Arial"/>
                <w:b/>
                <w:bCs/>
                <w:sz w:val="20"/>
                <w:szCs w:val="22"/>
              </w:rPr>
              <w:t>Alteris</w:t>
            </w:r>
            <w:proofErr w:type="spellEnd"/>
            <w:r w:rsidRPr="002E3E6D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Spółka Akcyjna</w:t>
            </w:r>
          </w:p>
          <w:p w:rsidR="002240A3" w:rsidRPr="002E3E6D" w:rsidRDefault="002240A3" w:rsidP="00C81547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>Ceglana 35</w:t>
            </w:r>
          </w:p>
          <w:p w:rsidR="002240A3" w:rsidRPr="002E3E6D" w:rsidRDefault="002240A3" w:rsidP="00C8154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>40-514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0A3" w:rsidRPr="002E3E6D" w:rsidRDefault="002240A3" w:rsidP="00C81547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>1 - Cena - 57.10</w:t>
            </w:r>
          </w:p>
          <w:p w:rsidR="002240A3" w:rsidRPr="002E3E6D" w:rsidRDefault="002240A3" w:rsidP="00C81547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2240A3" w:rsidRPr="002E3E6D" w:rsidRDefault="002240A3" w:rsidP="00C8154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A3" w:rsidRPr="002E3E6D" w:rsidRDefault="002240A3" w:rsidP="00C81547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 xml:space="preserve">  97,10</w:t>
            </w:r>
          </w:p>
        </w:tc>
      </w:tr>
      <w:tr w:rsidR="002240A3" w:rsidRPr="002E3E6D" w:rsidTr="00C815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A3" w:rsidRPr="002E3E6D" w:rsidRDefault="002240A3" w:rsidP="00C8154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 xml:space="preserve">1 - Jednorazowy wkład do strzykawki automatycznej </w:t>
            </w:r>
            <w:proofErr w:type="spellStart"/>
            <w:r w:rsidRPr="002E3E6D">
              <w:rPr>
                <w:rFonts w:ascii="Arial Narrow" w:hAnsi="Arial Narrow" w:cs="Arial"/>
                <w:sz w:val="20"/>
                <w:szCs w:val="22"/>
              </w:rPr>
              <w:t>Medrad</w:t>
            </w:r>
            <w:proofErr w:type="spellEnd"/>
            <w:r w:rsidRPr="002E3E6D">
              <w:rPr>
                <w:rFonts w:ascii="Arial Narrow" w:hAnsi="Arial Narrow" w:cs="Arial"/>
                <w:sz w:val="20"/>
                <w:szCs w:val="22"/>
              </w:rPr>
              <w:t xml:space="preserve"> 150 ml QFT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0A3" w:rsidRPr="002E3E6D" w:rsidRDefault="002240A3" w:rsidP="00C8154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2E3E6D">
              <w:rPr>
                <w:rFonts w:ascii="Arial Narrow" w:hAnsi="Arial Narrow" w:cs="Arial"/>
                <w:b/>
                <w:bCs/>
                <w:sz w:val="20"/>
                <w:szCs w:val="22"/>
              </w:rPr>
              <w:t>Polcore</w:t>
            </w:r>
            <w:proofErr w:type="spellEnd"/>
            <w:r w:rsidRPr="002E3E6D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2240A3" w:rsidRPr="002E3E6D" w:rsidRDefault="002240A3" w:rsidP="00C81547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>Peryferyjna 15</w:t>
            </w:r>
          </w:p>
          <w:p w:rsidR="002240A3" w:rsidRPr="002E3E6D" w:rsidRDefault="002240A3" w:rsidP="00C8154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>25-562 Kielce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0A3" w:rsidRPr="002E3E6D" w:rsidRDefault="002240A3" w:rsidP="00C81547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>1 - Cena - 40.19</w:t>
            </w:r>
          </w:p>
          <w:p w:rsidR="002240A3" w:rsidRPr="002E3E6D" w:rsidRDefault="002240A3" w:rsidP="00C81547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2240A3" w:rsidRPr="002E3E6D" w:rsidRDefault="002240A3" w:rsidP="00C8154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A3" w:rsidRPr="002E3E6D" w:rsidRDefault="002240A3" w:rsidP="00C81547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 xml:space="preserve">  80,19</w:t>
            </w:r>
          </w:p>
        </w:tc>
      </w:tr>
      <w:tr w:rsidR="002240A3" w:rsidRPr="002E3E6D" w:rsidTr="00C815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A3" w:rsidRPr="002E3E6D" w:rsidRDefault="002240A3" w:rsidP="00C8154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>3 - Zestawy, nakłuwacz, linia pacjenta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0A3" w:rsidRPr="002E3E6D" w:rsidRDefault="002240A3" w:rsidP="00C8154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b/>
                <w:bCs/>
                <w:sz w:val="20"/>
                <w:szCs w:val="22"/>
              </w:rPr>
              <w:t>CENTRALA FARMACEUTYCZNA CEFARM SA</w:t>
            </w:r>
          </w:p>
          <w:p w:rsidR="002240A3" w:rsidRPr="002E3E6D" w:rsidRDefault="002240A3" w:rsidP="00C81547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>UL.JANA KAZIMIERZA 16</w:t>
            </w:r>
          </w:p>
          <w:p w:rsidR="002240A3" w:rsidRPr="002E3E6D" w:rsidRDefault="002240A3" w:rsidP="00C8154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>01-248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0A3" w:rsidRPr="002E3E6D" w:rsidRDefault="002240A3" w:rsidP="00C81547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2240A3" w:rsidRPr="002E3E6D" w:rsidRDefault="002240A3" w:rsidP="00C81547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2240A3" w:rsidRPr="002E3E6D" w:rsidRDefault="002240A3" w:rsidP="00C8154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A3" w:rsidRPr="002E3E6D" w:rsidRDefault="002240A3" w:rsidP="00C81547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2240A3" w:rsidRPr="002E3E6D" w:rsidTr="00C815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A3" w:rsidRPr="002E3E6D" w:rsidRDefault="002240A3" w:rsidP="00C8154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 xml:space="preserve">4 - Zestaw jednorazowy do </w:t>
            </w:r>
            <w:r w:rsidRPr="002E3E6D">
              <w:rPr>
                <w:rFonts w:ascii="Arial Narrow" w:hAnsi="Arial Narrow" w:cs="Arial"/>
                <w:sz w:val="20"/>
                <w:szCs w:val="22"/>
              </w:rPr>
              <w:lastRenderedPageBreak/>
              <w:t xml:space="preserve">podawania kontrastu 017348 do systemu </w:t>
            </w:r>
            <w:proofErr w:type="spellStart"/>
            <w:r w:rsidRPr="002E3E6D">
              <w:rPr>
                <w:rFonts w:ascii="Arial Narrow" w:hAnsi="Arial Narrow" w:cs="Arial"/>
                <w:sz w:val="20"/>
                <w:szCs w:val="22"/>
              </w:rPr>
              <w:t>EmpowerMR</w:t>
            </w:r>
            <w:proofErr w:type="spellEnd"/>
            <w:r w:rsidRPr="002E3E6D">
              <w:rPr>
                <w:rFonts w:ascii="Arial Narrow" w:hAnsi="Arial Narrow" w:cs="Arial"/>
                <w:sz w:val="20"/>
                <w:szCs w:val="22"/>
              </w:rPr>
              <w:t xml:space="preserve"> 3T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0A3" w:rsidRPr="002E3E6D" w:rsidRDefault="002240A3" w:rsidP="00C8154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2E3E6D">
              <w:rPr>
                <w:rFonts w:ascii="Arial Narrow" w:hAnsi="Arial Narrow" w:cs="Arial"/>
                <w:b/>
                <w:bCs/>
                <w:sz w:val="20"/>
                <w:szCs w:val="22"/>
              </w:rPr>
              <w:lastRenderedPageBreak/>
              <w:t>NTM-MED</w:t>
            </w:r>
            <w:proofErr w:type="spellEnd"/>
            <w:r w:rsidRPr="002E3E6D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S.C.</w:t>
            </w:r>
          </w:p>
          <w:p w:rsidR="002240A3" w:rsidRPr="002E3E6D" w:rsidRDefault="002240A3" w:rsidP="00C81547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lastRenderedPageBreak/>
              <w:t>Wyszyńskiego 154 B/1</w:t>
            </w:r>
          </w:p>
          <w:p w:rsidR="002240A3" w:rsidRPr="002E3E6D" w:rsidRDefault="002240A3" w:rsidP="00C8154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>66-400 Gorzów Wielkopolski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0A3" w:rsidRPr="002E3E6D" w:rsidRDefault="002240A3" w:rsidP="00C81547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lastRenderedPageBreak/>
              <w:t>1 - Cena - 59.52</w:t>
            </w:r>
          </w:p>
          <w:p w:rsidR="002240A3" w:rsidRPr="002E3E6D" w:rsidRDefault="002240A3" w:rsidP="00C81547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lastRenderedPageBreak/>
              <w:t>2 - Termin dostawy - 25.00</w:t>
            </w:r>
          </w:p>
          <w:p w:rsidR="002240A3" w:rsidRPr="002E3E6D" w:rsidRDefault="002240A3" w:rsidP="00C8154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A3" w:rsidRPr="002E3E6D" w:rsidRDefault="002240A3" w:rsidP="00C81547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lastRenderedPageBreak/>
              <w:t xml:space="preserve">  99,52</w:t>
            </w:r>
          </w:p>
        </w:tc>
      </w:tr>
      <w:tr w:rsidR="002240A3" w:rsidRPr="002E3E6D" w:rsidTr="00C815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A3" w:rsidRPr="002E3E6D" w:rsidRDefault="002240A3" w:rsidP="00C8154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lastRenderedPageBreak/>
              <w:t xml:space="preserve">4 - Zestaw jednorazowy do podawania kontrastu 017348 do systemu </w:t>
            </w:r>
            <w:proofErr w:type="spellStart"/>
            <w:r w:rsidRPr="002E3E6D">
              <w:rPr>
                <w:rFonts w:ascii="Arial Narrow" w:hAnsi="Arial Narrow" w:cs="Arial"/>
                <w:sz w:val="20"/>
                <w:szCs w:val="22"/>
              </w:rPr>
              <w:t>EmpowerMR</w:t>
            </w:r>
            <w:proofErr w:type="spellEnd"/>
            <w:r w:rsidRPr="002E3E6D">
              <w:rPr>
                <w:rFonts w:ascii="Arial Narrow" w:hAnsi="Arial Narrow" w:cs="Arial"/>
                <w:sz w:val="20"/>
                <w:szCs w:val="22"/>
              </w:rPr>
              <w:t xml:space="preserve"> 3T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0A3" w:rsidRPr="002E3E6D" w:rsidRDefault="002240A3" w:rsidP="00C8154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2E3E6D">
              <w:rPr>
                <w:rFonts w:ascii="Arial Narrow" w:hAnsi="Arial Narrow" w:cs="Arial"/>
                <w:b/>
                <w:bCs/>
                <w:sz w:val="20"/>
                <w:szCs w:val="22"/>
              </w:rPr>
              <w:t>Polcore</w:t>
            </w:r>
            <w:proofErr w:type="spellEnd"/>
            <w:r w:rsidRPr="002E3E6D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2240A3" w:rsidRPr="002E3E6D" w:rsidRDefault="002240A3" w:rsidP="00C81547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>Peryferyjna 15</w:t>
            </w:r>
          </w:p>
          <w:p w:rsidR="002240A3" w:rsidRPr="002E3E6D" w:rsidRDefault="002240A3" w:rsidP="00C8154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>25-562 Kielce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0A3" w:rsidRPr="002E3E6D" w:rsidRDefault="002240A3" w:rsidP="00C81547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2240A3" w:rsidRPr="002E3E6D" w:rsidRDefault="002240A3" w:rsidP="00C81547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2240A3" w:rsidRPr="002E3E6D" w:rsidRDefault="002240A3" w:rsidP="00C8154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A3" w:rsidRPr="002E3E6D" w:rsidRDefault="002240A3" w:rsidP="00C81547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2240A3" w:rsidRPr="002E3E6D" w:rsidTr="00C8154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A3" w:rsidRPr="002E3E6D" w:rsidRDefault="002240A3" w:rsidP="00C8154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 xml:space="preserve">4 - Zestaw jednorazowy do podawania kontrastu 017348 do systemu </w:t>
            </w:r>
            <w:proofErr w:type="spellStart"/>
            <w:r w:rsidRPr="002E3E6D">
              <w:rPr>
                <w:rFonts w:ascii="Arial Narrow" w:hAnsi="Arial Narrow" w:cs="Arial"/>
                <w:sz w:val="20"/>
                <w:szCs w:val="22"/>
              </w:rPr>
              <w:t>EmpowerMR</w:t>
            </w:r>
            <w:proofErr w:type="spellEnd"/>
            <w:r w:rsidRPr="002E3E6D">
              <w:rPr>
                <w:rFonts w:ascii="Arial Narrow" w:hAnsi="Arial Narrow" w:cs="Arial"/>
                <w:sz w:val="20"/>
                <w:szCs w:val="22"/>
              </w:rPr>
              <w:t xml:space="preserve"> 3T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0A3" w:rsidRPr="002E3E6D" w:rsidRDefault="002240A3" w:rsidP="00C8154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b/>
                <w:bCs/>
                <w:sz w:val="20"/>
                <w:szCs w:val="22"/>
              </w:rPr>
              <w:t>CENTRALA FARMACEUTYCZNA CEFARM SA</w:t>
            </w:r>
          </w:p>
          <w:p w:rsidR="002240A3" w:rsidRPr="002E3E6D" w:rsidRDefault="002240A3" w:rsidP="00C81547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>UL.JANA KAZIMIERZA 16</w:t>
            </w:r>
          </w:p>
          <w:p w:rsidR="002240A3" w:rsidRPr="002E3E6D" w:rsidRDefault="002240A3" w:rsidP="00C8154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>01-248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0A3" w:rsidRPr="002E3E6D" w:rsidRDefault="002240A3" w:rsidP="00C81547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>1 - Cena - 27.35</w:t>
            </w:r>
          </w:p>
          <w:p w:rsidR="002240A3" w:rsidRPr="002E3E6D" w:rsidRDefault="002240A3" w:rsidP="00C81547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2240A3" w:rsidRPr="002E3E6D" w:rsidRDefault="002240A3" w:rsidP="00C8154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A3" w:rsidRPr="002E3E6D" w:rsidRDefault="002240A3" w:rsidP="00C81547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E3E6D">
              <w:rPr>
                <w:rFonts w:ascii="Arial Narrow" w:hAnsi="Arial Narrow" w:cs="Arial"/>
                <w:sz w:val="20"/>
                <w:szCs w:val="22"/>
              </w:rPr>
              <w:t xml:space="preserve">  67,35</w:t>
            </w:r>
          </w:p>
        </w:tc>
      </w:tr>
    </w:tbl>
    <w:p w:rsidR="00B464D3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</w:rPr>
      </w:pPr>
      <w:r w:rsidRPr="002E3E6D">
        <w:rPr>
          <w:rFonts w:ascii="Arial Narrow" w:hAnsi="Arial Narrow" w:cs="Arial"/>
          <w:i/>
          <w:sz w:val="22"/>
        </w:rPr>
        <w:t>Zamawiający</w:t>
      </w:r>
    </w:p>
    <w:p w:rsidR="00D16647" w:rsidRDefault="00D16647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</w:rPr>
      </w:pPr>
    </w:p>
    <w:p w:rsidR="00D16647" w:rsidRDefault="00D16647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</w:rPr>
      </w:pPr>
    </w:p>
    <w:p w:rsidR="00D16647" w:rsidRDefault="00D16647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</w:rPr>
      </w:pPr>
    </w:p>
    <w:p w:rsidR="00D16647" w:rsidRDefault="00D16647" w:rsidP="00D166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16647" w:rsidRDefault="00D16647" w:rsidP="00D166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16647" w:rsidRDefault="00D16647" w:rsidP="00D166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16647" w:rsidRDefault="00D16647" w:rsidP="00D166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16647" w:rsidRDefault="00D16647" w:rsidP="00D166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16647" w:rsidRDefault="00D16647" w:rsidP="00D166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16647" w:rsidRDefault="00D16647" w:rsidP="00D166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16647" w:rsidRDefault="00D16647" w:rsidP="00D166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16647" w:rsidRDefault="00D16647" w:rsidP="00D166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16647" w:rsidRDefault="00D16647" w:rsidP="00D166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16647" w:rsidRDefault="00D16647" w:rsidP="00D166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16647" w:rsidRDefault="00D16647" w:rsidP="00D166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16647" w:rsidRDefault="00D16647" w:rsidP="00D166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16647" w:rsidRDefault="00D16647" w:rsidP="00D166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16647" w:rsidRDefault="00D16647" w:rsidP="00D166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16647" w:rsidRDefault="00D16647" w:rsidP="00D166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16647" w:rsidRDefault="00D16647" w:rsidP="00D166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16647" w:rsidRDefault="00D16647" w:rsidP="00D166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16647" w:rsidRDefault="00D16647" w:rsidP="00D166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16647" w:rsidRDefault="00D16647" w:rsidP="00D166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16647" w:rsidRDefault="00D16647" w:rsidP="00D166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16647" w:rsidRDefault="00D16647" w:rsidP="00D166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16647" w:rsidRDefault="00D16647" w:rsidP="00D166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16647" w:rsidRDefault="00D16647" w:rsidP="00D166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16647" w:rsidRDefault="00D16647" w:rsidP="00D166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16647" w:rsidRDefault="00D16647" w:rsidP="00D166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>
        <w:rPr>
          <w:rFonts w:ascii="Arial Narrow" w:hAnsi="Arial Narrow"/>
          <w:sz w:val="18"/>
          <w:szCs w:val="20"/>
        </w:rPr>
        <w:t>Wykonano w 1 egz. na 2 ark.</w:t>
      </w:r>
    </w:p>
    <w:p w:rsidR="00D16647" w:rsidRDefault="00D16647" w:rsidP="00D166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>
        <w:rPr>
          <w:rFonts w:ascii="Arial Narrow" w:hAnsi="Arial Narrow"/>
          <w:sz w:val="18"/>
          <w:szCs w:val="20"/>
        </w:rPr>
        <w:t xml:space="preserve">Egz. 1 –platforma: e-propublico.pl,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</w:t>
      </w:r>
      <w:proofErr w:type="spellStart"/>
      <w:r>
        <w:rPr>
          <w:rFonts w:ascii="Arial Narrow" w:hAnsi="Arial Narrow"/>
          <w:sz w:val="18"/>
          <w:szCs w:val="20"/>
        </w:rPr>
        <w:t>Zamawiającego,</w:t>
      </w:r>
      <w:r>
        <w:rPr>
          <w:rFonts w:ascii="Arial Narrow" w:hAnsi="Arial Narrow"/>
          <w:sz w:val="18"/>
          <w:szCs w:val="18"/>
        </w:rPr>
        <w:t>biuro</w:t>
      </w:r>
      <w:proofErr w:type="spellEnd"/>
      <w:r>
        <w:rPr>
          <w:rFonts w:ascii="Arial Narrow" w:hAnsi="Arial Narrow"/>
          <w:sz w:val="18"/>
          <w:szCs w:val="18"/>
        </w:rPr>
        <w:t xml:space="preserve"> przepustek,</w:t>
      </w:r>
      <w:r>
        <w:rPr>
          <w:rFonts w:ascii="Arial Narrow" w:hAnsi="Arial Narrow"/>
          <w:sz w:val="18"/>
          <w:szCs w:val="20"/>
        </w:rPr>
        <w:t xml:space="preserve"> SZPubl.T2612 B5</w:t>
      </w:r>
    </w:p>
    <w:p w:rsidR="00D16647" w:rsidRDefault="00D16647" w:rsidP="00D16647">
      <w:pPr>
        <w:rPr>
          <w:rFonts w:cstheme="minorBidi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 xml:space="preserve">Wyk. Paulina Kucharska – tel. 261 417 449, </w:t>
      </w:r>
      <w:hyperlink r:id="rId7" w:history="1">
        <w:r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:rsidR="00D16647" w:rsidRPr="002E3E6D" w:rsidRDefault="00D16647" w:rsidP="00950741">
      <w:pPr>
        <w:rPr>
          <w:rFonts w:ascii="Arial Narrow" w:hAnsi="Arial Narrow" w:cs="Arial"/>
          <w:i/>
          <w:sz w:val="22"/>
        </w:rPr>
      </w:pPr>
      <w:r>
        <w:rPr>
          <w:rFonts w:ascii="Arial Narrow" w:hAnsi="Arial Narrow"/>
          <w:sz w:val="18"/>
        </w:rPr>
        <w:t>Data: 12.02.2025 r.</w:t>
      </w:r>
    </w:p>
    <w:sectPr w:rsidR="00D16647" w:rsidRPr="002E3E6D" w:rsidSect="00992F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006B" w:rsidRDefault="0094006B">
      <w:r>
        <w:separator/>
      </w:r>
    </w:p>
  </w:endnote>
  <w:endnote w:type="continuationSeparator" w:id="0">
    <w:p w:rsidR="0094006B" w:rsidRDefault="009400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0A3" w:rsidRDefault="002240A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="00413816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413816" w:rsidRPr="004B39E0">
      <w:rPr>
        <w:rFonts w:ascii="Arial" w:hAnsi="Arial"/>
        <w:sz w:val="18"/>
      </w:rPr>
      <w:fldChar w:fldCharType="separate"/>
    </w:r>
    <w:r w:rsidR="00CE089B">
      <w:rPr>
        <w:rFonts w:ascii="Arial" w:hAnsi="Arial"/>
        <w:noProof/>
        <w:sz w:val="18"/>
      </w:rPr>
      <w:t>1</w:t>
    </w:r>
    <w:r w:rsidR="00413816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413816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413816" w:rsidRPr="004B39E0">
      <w:rPr>
        <w:rFonts w:ascii="Arial" w:hAnsi="Arial"/>
        <w:sz w:val="18"/>
      </w:rPr>
      <w:fldChar w:fldCharType="separate"/>
    </w:r>
    <w:r w:rsidR="00CE089B">
      <w:rPr>
        <w:rFonts w:ascii="Arial" w:hAnsi="Arial"/>
        <w:noProof/>
        <w:sz w:val="18"/>
      </w:rPr>
      <w:t>3</w:t>
    </w:r>
    <w:r w:rsidR="00413816"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0A3" w:rsidRDefault="002240A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006B" w:rsidRDefault="0094006B">
      <w:r>
        <w:separator/>
      </w:r>
    </w:p>
  </w:footnote>
  <w:footnote w:type="continuationSeparator" w:id="0">
    <w:p w:rsidR="0094006B" w:rsidRDefault="009400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0A3" w:rsidRDefault="002240A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0A3" w:rsidRDefault="002240A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0A3" w:rsidRDefault="002240A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40A3"/>
    <w:rsid w:val="00022322"/>
    <w:rsid w:val="00042497"/>
    <w:rsid w:val="000C1E6F"/>
    <w:rsid w:val="000E4E56"/>
    <w:rsid w:val="0014245F"/>
    <w:rsid w:val="001A1468"/>
    <w:rsid w:val="001B7815"/>
    <w:rsid w:val="001D1EEC"/>
    <w:rsid w:val="00211A34"/>
    <w:rsid w:val="002240A3"/>
    <w:rsid w:val="002B1E4F"/>
    <w:rsid w:val="002B6761"/>
    <w:rsid w:val="002E3E6D"/>
    <w:rsid w:val="002F4104"/>
    <w:rsid w:val="003445A0"/>
    <w:rsid w:val="003A0AFC"/>
    <w:rsid w:val="003D611C"/>
    <w:rsid w:val="00413816"/>
    <w:rsid w:val="00431C0B"/>
    <w:rsid w:val="004375DA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4006B"/>
    <w:rsid w:val="00950741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CE089B"/>
    <w:rsid w:val="00D01E5B"/>
    <w:rsid w:val="00D04203"/>
    <w:rsid w:val="00D16647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  <w:rsid w:val="00FF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F09D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F09DE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F09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F09D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F09DE"/>
  </w:style>
  <w:style w:type="paragraph" w:styleId="Tekstpodstawowy">
    <w:name w:val="Body Text"/>
    <w:basedOn w:val="Normalny"/>
    <w:rsid w:val="00FF09DE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16647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D16647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D1664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aulina.kuchar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639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2025-02-12T11:36:00Z</cp:lastPrinted>
  <dcterms:created xsi:type="dcterms:W3CDTF">2025-02-12T11:36:00Z</dcterms:created>
  <dcterms:modified xsi:type="dcterms:W3CDTF">2025-02-12T11:36:00Z</dcterms:modified>
</cp:coreProperties>
</file>