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E70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E70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065AA" w:rsidRPr="005E700C">
        <w:rPr>
          <w:rFonts w:ascii="Arial Narrow" w:hAnsi="Arial Narrow" w:cs="Arial"/>
          <w:bCs/>
          <w:i w:val="0"/>
          <w:szCs w:val="24"/>
        </w:rPr>
        <w:t>2</w:t>
      </w:r>
      <w:r w:rsidR="007666D6" w:rsidRPr="005E700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E700C" w:rsidTr="00467CA2">
        <w:tc>
          <w:tcPr>
            <w:tcW w:w="2800" w:type="dxa"/>
            <w:shd w:val="clear" w:color="auto" w:fill="auto"/>
          </w:tcPr>
          <w:p w:rsidR="00D520D3" w:rsidRPr="005E700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700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E700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E7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E7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E700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E7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E700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E7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E700C" w:rsidTr="00467CA2">
        <w:tc>
          <w:tcPr>
            <w:tcW w:w="2800" w:type="dxa"/>
            <w:shd w:val="clear" w:color="auto" w:fill="auto"/>
          </w:tcPr>
          <w:p w:rsidR="00D520D3" w:rsidRPr="005E700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700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E7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E7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E700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E7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E700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E7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E700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E700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E70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E700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E70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E700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E700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E700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E700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7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E700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E700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065AA" w:rsidRPr="005E700C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E7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E700C" w:rsidTr="00467CA2">
        <w:tc>
          <w:tcPr>
            <w:tcW w:w="2269" w:type="dxa"/>
            <w:shd w:val="clear" w:color="auto" w:fill="auto"/>
          </w:tcPr>
          <w:p w:rsidR="00D520D3" w:rsidRPr="005E700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E700C" w:rsidRDefault="00D065A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chirurgicznych na okres 24 miesięcy</w:t>
            </w:r>
            <w:r w:rsidR="00D520D3" w:rsidRPr="005E7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65AA" w:rsidRPr="005E700C" w:rsidTr="003812EE">
        <w:tc>
          <w:tcPr>
            <w:tcW w:w="2269" w:type="dxa"/>
            <w:shd w:val="clear" w:color="auto" w:fill="auto"/>
          </w:tcPr>
          <w:p w:rsidR="00D065AA" w:rsidRPr="005E700C" w:rsidRDefault="00D065AA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65AA" w:rsidRPr="005E700C" w:rsidRDefault="00D065AA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13/2025</w:t>
            </w:r>
          </w:p>
        </w:tc>
      </w:tr>
    </w:tbl>
    <w:p w:rsidR="00DC652A" w:rsidRPr="005E700C" w:rsidRDefault="00D065A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E700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E70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E7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E70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E700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E700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E700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E70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E700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E70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E7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E70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E700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E700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E700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E70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E70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E70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E7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E7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E700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E70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E700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E700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E70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E7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E70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E70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E7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E700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E70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E7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E70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E7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E700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E700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E7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E700C" w:rsidTr="00467CA2">
        <w:tc>
          <w:tcPr>
            <w:tcW w:w="2660" w:type="dxa"/>
            <w:shd w:val="clear" w:color="auto" w:fill="auto"/>
          </w:tcPr>
          <w:p w:rsidR="00D520D3" w:rsidRPr="005E7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E7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E700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E7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E7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E700C" w:rsidRDefault="00D520D3" w:rsidP="00D065A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E7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065AA" w:rsidRPr="005E7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E7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E7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E7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E70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E700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0C0" w:rsidRDefault="008160C0" w:rsidP="00025386">
      <w:pPr>
        <w:spacing w:after="0" w:line="240" w:lineRule="auto"/>
      </w:pPr>
      <w:r>
        <w:separator/>
      </w:r>
    </w:p>
  </w:endnote>
  <w:endnote w:type="continuationSeparator" w:id="0">
    <w:p w:rsidR="008160C0" w:rsidRDefault="008160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AA" w:rsidRDefault="00D065A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70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70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AA" w:rsidRDefault="00D065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0C0" w:rsidRDefault="008160C0" w:rsidP="00025386">
      <w:pPr>
        <w:spacing w:after="0" w:line="240" w:lineRule="auto"/>
      </w:pPr>
      <w:r>
        <w:separator/>
      </w:r>
    </w:p>
  </w:footnote>
  <w:footnote w:type="continuationSeparator" w:id="0">
    <w:p w:rsidR="008160C0" w:rsidRDefault="008160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AA" w:rsidRDefault="00D065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AA" w:rsidRDefault="00D065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AA" w:rsidRDefault="00D065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65A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E700C"/>
    <w:rsid w:val="00620476"/>
    <w:rsid w:val="00657A47"/>
    <w:rsid w:val="0071340C"/>
    <w:rsid w:val="00745A44"/>
    <w:rsid w:val="007666D6"/>
    <w:rsid w:val="007D6755"/>
    <w:rsid w:val="007F49C7"/>
    <w:rsid w:val="008160C0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065AA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2025-02-12T07:43:00Z</cp:lastPrinted>
  <dcterms:created xsi:type="dcterms:W3CDTF">2025-02-12T07:43:00Z</dcterms:created>
  <dcterms:modified xsi:type="dcterms:W3CDTF">2025-02-12T07:43:00Z</dcterms:modified>
</cp:coreProperties>
</file>