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B09F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24EEC" w:rsidRPr="004B09F1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4B09F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B09F1" w:rsidTr="00D62E6E">
        <w:tc>
          <w:tcPr>
            <w:tcW w:w="2800" w:type="dxa"/>
            <w:shd w:val="clear" w:color="auto" w:fill="auto"/>
          </w:tcPr>
          <w:p w:rsidR="00D62E6E" w:rsidRPr="004B09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09F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B09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B09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B09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B09F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B09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B09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B09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B09F1" w:rsidTr="00D62E6E">
        <w:tc>
          <w:tcPr>
            <w:tcW w:w="2800" w:type="dxa"/>
            <w:shd w:val="clear" w:color="auto" w:fill="auto"/>
          </w:tcPr>
          <w:p w:rsidR="00D62E6E" w:rsidRPr="004B09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09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B09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B09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B09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B09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B09F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B09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B09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24EEC" w:rsidRPr="004B09F1" w:rsidTr="003812E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4EEC" w:rsidRPr="004B09F1" w:rsidRDefault="00324EEC" w:rsidP="003812E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24EEC" w:rsidRPr="004B09F1" w:rsidRDefault="00324EEC" w:rsidP="003812E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B09F1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4B09F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324EEC" w:rsidRPr="004B09F1" w:rsidRDefault="00324EEC" w:rsidP="003812E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24EEC" w:rsidRPr="004B09F1" w:rsidRDefault="00324EEC" w:rsidP="003812E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B09F1" w:rsidRDefault="00324EE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B09F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B09F1" w:rsidTr="00D62E6E">
        <w:tc>
          <w:tcPr>
            <w:tcW w:w="2269" w:type="dxa"/>
            <w:shd w:val="clear" w:color="auto" w:fill="auto"/>
          </w:tcPr>
          <w:p w:rsidR="00D62E6E" w:rsidRPr="004B09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B09F1" w:rsidRDefault="00324E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chirurgicznych na okres 24 miesięcy</w:t>
            </w:r>
            <w:r w:rsidR="00D62E6E" w:rsidRPr="004B09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4EEC" w:rsidRPr="004B09F1" w:rsidTr="003812EE">
        <w:tc>
          <w:tcPr>
            <w:tcW w:w="2269" w:type="dxa"/>
            <w:shd w:val="clear" w:color="auto" w:fill="auto"/>
          </w:tcPr>
          <w:p w:rsidR="00324EEC" w:rsidRPr="004B09F1" w:rsidRDefault="00324EEC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4EEC" w:rsidRPr="004B09F1" w:rsidRDefault="00324EEC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13/2025</w:t>
            </w:r>
          </w:p>
        </w:tc>
      </w:tr>
    </w:tbl>
    <w:p w:rsidR="00BC121E" w:rsidRPr="004B09F1" w:rsidRDefault="00324EE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B09F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B09F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B09F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B09F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B09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B09F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B09F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B09F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B09F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B09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B09F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B09F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B09F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B09F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B09F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09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B09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B09F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B09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B09F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B09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B09F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B09F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B09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B09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B09F1" w:rsidTr="00620E37">
        <w:tc>
          <w:tcPr>
            <w:tcW w:w="2660" w:type="dxa"/>
            <w:shd w:val="clear" w:color="auto" w:fill="auto"/>
          </w:tcPr>
          <w:p w:rsidR="00BC121E" w:rsidRPr="004B09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B09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B09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B09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B09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B09F1" w:rsidRDefault="00844A96" w:rsidP="00324E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24EEC"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B09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B09F1" w:rsidRDefault="00106AC7" w:rsidP="00BC121E">
      <w:pPr>
        <w:rPr>
          <w:rFonts w:ascii="Arial Narrow" w:hAnsi="Arial Narrow"/>
        </w:rPr>
      </w:pPr>
    </w:p>
    <w:sectPr w:rsidR="00106AC7" w:rsidRPr="004B09F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64C" w:rsidRDefault="00B2264C">
      <w:r>
        <w:separator/>
      </w:r>
    </w:p>
  </w:endnote>
  <w:endnote w:type="continuationSeparator" w:id="0">
    <w:p w:rsidR="00B2264C" w:rsidRDefault="00B22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9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9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EEC" w:rsidRDefault="00324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64C" w:rsidRDefault="00B2264C">
      <w:r>
        <w:separator/>
      </w:r>
    </w:p>
  </w:footnote>
  <w:footnote w:type="continuationSeparator" w:id="0">
    <w:p w:rsidR="00B2264C" w:rsidRDefault="00B226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EEC" w:rsidRDefault="00324E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EEC" w:rsidRDefault="00324E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EEC" w:rsidRDefault="00324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EE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4EE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09F1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264C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CEB3D-1CB8-4E4F-B196-969A2F45E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2025-02-12T07:54:00Z</cp:lastPrinted>
  <dcterms:created xsi:type="dcterms:W3CDTF">2025-02-12T07:55:00Z</dcterms:created>
  <dcterms:modified xsi:type="dcterms:W3CDTF">2025-02-12T07:55:00Z</dcterms:modified>
</cp:coreProperties>
</file>