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D504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D504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D5046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0D504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D5046" w:rsidTr="00D62E6E">
        <w:tc>
          <w:tcPr>
            <w:tcW w:w="2800" w:type="dxa"/>
            <w:shd w:val="clear" w:color="auto" w:fill="auto"/>
          </w:tcPr>
          <w:p w:rsidR="00D62E6E" w:rsidRPr="000D504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504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D504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D504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D504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D504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D50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D504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D50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D5046" w:rsidTr="00D62E6E">
        <w:tc>
          <w:tcPr>
            <w:tcW w:w="2800" w:type="dxa"/>
            <w:shd w:val="clear" w:color="auto" w:fill="auto"/>
          </w:tcPr>
          <w:p w:rsidR="00D62E6E" w:rsidRPr="000D504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504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D504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D504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D504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D50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D504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D50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0D504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F5D8E" w:rsidRPr="000D5046" w:rsidTr="0001197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5D8E" w:rsidRPr="000D5046" w:rsidRDefault="005F5D8E" w:rsidP="0001197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F5D8E" w:rsidRPr="000D5046" w:rsidRDefault="005F5D8E" w:rsidP="0001197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D504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D504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D5046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0D504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D504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D504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5F5D8E" w:rsidRPr="000D5046" w:rsidRDefault="005F5D8E" w:rsidP="0001197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F5D8E" w:rsidRPr="000D5046" w:rsidRDefault="005F5D8E" w:rsidP="0001197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D5046" w:rsidRDefault="005F5D8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D504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D504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D5046" w:rsidTr="00D62E6E">
        <w:tc>
          <w:tcPr>
            <w:tcW w:w="2269" w:type="dxa"/>
            <w:shd w:val="clear" w:color="auto" w:fill="auto"/>
          </w:tcPr>
          <w:p w:rsidR="00D62E6E" w:rsidRPr="000D504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D5046" w:rsidRDefault="005F5D8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D62E6E" w:rsidRPr="000D50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5D8E" w:rsidRPr="000D5046" w:rsidTr="00011972">
        <w:tc>
          <w:tcPr>
            <w:tcW w:w="2269" w:type="dxa"/>
            <w:shd w:val="clear" w:color="auto" w:fill="auto"/>
          </w:tcPr>
          <w:p w:rsidR="005F5D8E" w:rsidRPr="000D5046" w:rsidRDefault="005F5D8E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5D8E" w:rsidRPr="000D5046" w:rsidRDefault="005F5D8E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14/2025</w:t>
            </w:r>
          </w:p>
        </w:tc>
      </w:tr>
    </w:tbl>
    <w:p w:rsidR="00BC121E" w:rsidRPr="000D5046" w:rsidRDefault="005F5D8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D504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D504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D504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D504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D504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D504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D504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0D504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D504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D504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504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D50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D504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D504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0D504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D504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504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D504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D504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D504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50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D504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D504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0D504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D504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D504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D504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D504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D504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D504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D5046" w:rsidTr="00620E37">
        <w:tc>
          <w:tcPr>
            <w:tcW w:w="2660" w:type="dxa"/>
            <w:shd w:val="clear" w:color="auto" w:fill="auto"/>
          </w:tcPr>
          <w:p w:rsidR="00BC121E" w:rsidRPr="000D50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D504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D504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D50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D50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D5046" w:rsidRDefault="00844A96" w:rsidP="005F5D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F5D8E"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D50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0D5046" w:rsidRDefault="00106AC7" w:rsidP="00BC121E">
      <w:pPr>
        <w:rPr>
          <w:rFonts w:ascii="Arial Narrow" w:hAnsi="Arial Narrow"/>
        </w:rPr>
      </w:pPr>
    </w:p>
    <w:sectPr w:rsidR="00106AC7" w:rsidRPr="000D504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597" w:rsidRDefault="000C1597">
      <w:r>
        <w:separator/>
      </w:r>
    </w:p>
  </w:endnote>
  <w:endnote w:type="continuationSeparator" w:id="1">
    <w:p w:rsidR="000C1597" w:rsidRDefault="000C1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50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50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D8E" w:rsidRDefault="005F5D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597" w:rsidRDefault="000C1597">
      <w:r>
        <w:separator/>
      </w:r>
    </w:p>
  </w:footnote>
  <w:footnote w:type="continuationSeparator" w:id="1">
    <w:p w:rsidR="000C1597" w:rsidRDefault="000C15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D8E" w:rsidRDefault="005F5D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D8E" w:rsidRDefault="005F5D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D8E" w:rsidRDefault="005F5D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5D8E"/>
    <w:rsid w:val="0000184A"/>
    <w:rsid w:val="00007C1C"/>
    <w:rsid w:val="00012997"/>
    <w:rsid w:val="000621A2"/>
    <w:rsid w:val="00067B62"/>
    <w:rsid w:val="000719DC"/>
    <w:rsid w:val="00075CEC"/>
    <w:rsid w:val="000C1597"/>
    <w:rsid w:val="000D5046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5D8E"/>
    <w:rsid w:val="00620E37"/>
    <w:rsid w:val="00641063"/>
    <w:rsid w:val="00664D2F"/>
    <w:rsid w:val="00686C95"/>
    <w:rsid w:val="00697D36"/>
    <w:rsid w:val="006B51E7"/>
    <w:rsid w:val="006D68D8"/>
    <w:rsid w:val="006E0FAA"/>
    <w:rsid w:val="006F551D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2025-02-12T10:47:00Z</dcterms:created>
  <dcterms:modified xsi:type="dcterms:W3CDTF">2025-02-12T10:47:00Z</dcterms:modified>
</cp:coreProperties>
</file>