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FE6978" w:rsidRDefault="0077245D" w:rsidP="00B36E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FE6978">
        <w:rPr>
          <w:rFonts w:ascii="Arial Narrow" w:hAnsi="Arial Narrow" w:cs="Arial"/>
          <w:sz w:val="22"/>
        </w:rPr>
        <w:t>Bydgoszcz</w:t>
      </w:r>
      <w:r w:rsidR="00B36EDA" w:rsidRPr="00FE6978">
        <w:rPr>
          <w:rFonts w:ascii="Arial Narrow" w:hAnsi="Arial Narrow" w:cs="Arial"/>
          <w:sz w:val="22"/>
        </w:rPr>
        <w:t xml:space="preserve"> dnia: </w:t>
      </w:r>
      <w:r w:rsidRPr="00FE6978">
        <w:rPr>
          <w:rFonts w:ascii="Arial Narrow" w:hAnsi="Arial Narrow" w:cs="Arial"/>
          <w:sz w:val="22"/>
        </w:rPr>
        <w:t>2025-02-13</w:t>
      </w:r>
    </w:p>
    <w:p w:rsidR="00B36EDA" w:rsidRPr="00FE6978" w:rsidRDefault="0077245D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FE6978">
        <w:rPr>
          <w:rFonts w:ascii="Arial Narrow" w:hAnsi="Arial Narrow" w:cs="Arial"/>
          <w:b/>
          <w:bCs/>
          <w:sz w:val="22"/>
        </w:rPr>
        <w:t>10WSzKzP SPZOZ</w:t>
      </w:r>
    </w:p>
    <w:p w:rsidR="00B36EDA" w:rsidRPr="00FE6978" w:rsidRDefault="0077245D" w:rsidP="00B36E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FE6978">
        <w:rPr>
          <w:rFonts w:ascii="Arial Narrow" w:hAnsi="Arial Narrow" w:cs="Arial"/>
          <w:sz w:val="22"/>
        </w:rPr>
        <w:t>Powstańców Warszawy</w:t>
      </w:r>
      <w:r w:rsidR="00B36EDA" w:rsidRPr="00FE6978">
        <w:rPr>
          <w:rFonts w:ascii="Arial Narrow" w:hAnsi="Arial Narrow" w:cs="Arial"/>
          <w:sz w:val="22"/>
        </w:rPr>
        <w:t xml:space="preserve"> </w:t>
      </w:r>
      <w:r w:rsidRPr="00FE6978">
        <w:rPr>
          <w:rFonts w:ascii="Arial Narrow" w:hAnsi="Arial Narrow" w:cs="Arial"/>
          <w:sz w:val="22"/>
        </w:rPr>
        <w:t>5</w:t>
      </w:r>
    </w:p>
    <w:p w:rsidR="00B36EDA" w:rsidRPr="00FE6978" w:rsidRDefault="0077245D" w:rsidP="00B36EDA">
      <w:pPr>
        <w:ind w:right="3969"/>
        <w:rPr>
          <w:rFonts w:ascii="Arial Narrow" w:hAnsi="Arial Narrow" w:cs="Arial"/>
          <w:sz w:val="22"/>
        </w:rPr>
      </w:pPr>
      <w:r w:rsidRPr="00FE6978">
        <w:rPr>
          <w:rFonts w:ascii="Arial Narrow" w:hAnsi="Arial Narrow" w:cs="Arial"/>
          <w:sz w:val="22"/>
        </w:rPr>
        <w:t>85-681</w:t>
      </w:r>
      <w:r w:rsidR="00B36EDA" w:rsidRPr="00FE6978">
        <w:rPr>
          <w:rFonts w:ascii="Arial Narrow" w:hAnsi="Arial Narrow" w:cs="Arial"/>
          <w:sz w:val="22"/>
        </w:rPr>
        <w:t xml:space="preserve"> </w:t>
      </w:r>
      <w:r w:rsidRPr="00FE6978">
        <w:rPr>
          <w:rFonts w:ascii="Arial Narrow" w:hAnsi="Arial Narrow" w:cs="Arial"/>
          <w:sz w:val="22"/>
        </w:rPr>
        <w:t>Bydgoszcz</w:t>
      </w:r>
    </w:p>
    <w:p w:rsidR="00B36EDA" w:rsidRPr="00FE6978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FE6978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36EDA" w:rsidRPr="00FE6978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FE6978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36EDA" w:rsidRPr="00FE6978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FE6978" w:rsidTr="00B36EDA">
        <w:tc>
          <w:tcPr>
            <w:tcW w:w="9923" w:type="dxa"/>
            <w:shd w:val="clear" w:color="auto" w:fill="F2F2F2"/>
            <w:hideMark/>
          </w:tcPr>
          <w:p w:rsidR="00B36EDA" w:rsidRPr="00FE6978" w:rsidRDefault="00FE6978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36EDA" w:rsidRPr="00FE6978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FE6978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FE6978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36EDA" w:rsidRPr="00FE6978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FE6978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FE6978">
        <w:rPr>
          <w:rFonts w:ascii="Arial Narrow" w:hAnsi="Arial Narrow" w:cs="Arial"/>
          <w:sz w:val="22"/>
        </w:rPr>
        <w:t>postępowania o udzielenie zamówienia publicznego</w:t>
      </w:r>
      <w:r w:rsidRPr="00FE6978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FE6978" w:rsidTr="00B36EDA">
        <w:tc>
          <w:tcPr>
            <w:tcW w:w="2269" w:type="dxa"/>
            <w:shd w:val="clear" w:color="auto" w:fill="auto"/>
          </w:tcPr>
          <w:p w:rsidR="00B36EDA" w:rsidRPr="00FE6978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FE6978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FE6978" w:rsidRDefault="0077245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FE6978">
              <w:rPr>
                <w:rFonts w:ascii="Arial Narrow" w:hAnsi="Arial Narrow" w:cs="Arial"/>
                <w:b/>
                <w:bCs/>
                <w:sz w:val="22"/>
              </w:rPr>
              <w:t>Kompleksowa usługa polegająca na pełnieniu funkcji Inspektora Nadzoru w branży konstrukcyjno-budowlanej, elektrycznej, sanitarnej</w:t>
            </w:r>
          </w:p>
        </w:tc>
      </w:tr>
      <w:tr w:rsidR="0077245D" w:rsidRPr="00FE6978" w:rsidTr="00AE3E78">
        <w:tc>
          <w:tcPr>
            <w:tcW w:w="2269" w:type="dxa"/>
            <w:shd w:val="clear" w:color="auto" w:fill="auto"/>
          </w:tcPr>
          <w:p w:rsidR="0077245D" w:rsidRPr="00FE6978" w:rsidRDefault="0077245D" w:rsidP="00AE3E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FE6978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77245D" w:rsidRPr="00FE6978" w:rsidRDefault="0077245D" w:rsidP="00AE3E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FE6978">
              <w:rPr>
                <w:rFonts w:ascii="Arial Narrow" w:hAnsi="Arial Narrow" w:cs="Arial"/>
                <w:b/>
                <w:bCs/>
                <w:sz w:val="22"/>
              </w:rPr>
              <w:t>6/2025</w:t>
            </w:r>
          </w:p>
        </w:tc>
      </w:tr>
    </w:tbl>
    <w:p w:rsidR="00B36EDA" w:rsidRPr="00FE6978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FE6978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FE6978">
        <w:rPr>
          <w:rFonts w:ascii="Arial Narrow" w:hAnsi="Arial Narrow" w:cs="Arial"/>
          <w:sz w:val="22"/>
        </w:rPr>
        <w:t xml:space="preserve">Zamawiający, </w:t>
      </w:r>
      <w:r w:rsidR="0077245D" w:rsidRPr="00FE6978">
        <w:rPr>
          <w:rFonts w:ascii="Arial Narrow" w:hAnsi="Arial Narrow" w:cs="Arial"/>
          <w:b/>
          <w:sz w:val="22"/>
        </w:rPr>
        <w:t>10WSzKzP SPZOZ</w:t>
      </w:r>
      <w:r w:rsidRPr="00FE6978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77245D" w:rsidRPr="00FE6978">
        <w:rPr>
          <w:rFonts w:ascii="Arial Narrow" w:hAnsi="Arial Narrow" w:cs="Arial"/>
          <w:sz w:val="22"/>
        </w:rPr>
        <w:t>(</w:t>
      </w:r>
      <w:proofErr w:type="spellStart"/>
      <w:r w:rsidR="0077245D" w:rsidRPr="00FE6978">
        <w:rPr>
          <w:rFonts w:ascii="Arial Narrow" w:hAnsi="Arial Narrow" w:cs="Arial"/>
          <w:sz w:val="22"/>
        </w:rPr>
        <w:t>t.j</w:t>
      </w:r>
      <w:proofErr w:type="spellEnd"/>
      <w:r w:rsidR="0077245D" w:rsidRPr="00FE6978">
        <w:rPr>
          <w:rFonts w:ascii="Arial Narrow" w:hAnsi="Arial Narrow" w:cs="Arial"/>
          <w:sz w:val="22"/>
        </w:rPr>
        <w:t>. Dz. U. z 2024 poz. 1320)</w:t>
      </w:r>
      <w:r w:rsidRPr="00FE6978">
        <w:rPr>
          <w:rFonts w:ascii="Arial Narrow" w:hAnsi="Arial Narrow" w:cs="Arial"/>
          <w:sz w:val="22"/>
        </w:rPr>
        <w:t xml:space="preserve">, zwanej dalej „ustawą </w:t>
      </w:r>
      <w:proofErr w:type="spellStart"/>
      <w:r w:rsidRPr="00FE6978">
        <w:rPr>
          <w:rFonts w:ascii="Arial Narrow" w:hAnsi="Arial Narrow" w:cs="Arial"/>
          <w:sz w:val="22"/>
        </w:rPr>
        <w:t>Pzp</w:t>
      </w:r>
      <w:proofErr w:type="spellEnd"/>
      <w:r w:rsidRPr="00FE6978">
        <w:rPr>
          <w:rFonts w:ascii="Arial Narrow" w:hAnsi="Arial Narrow" w:cs="Arial"/>
          <w:sz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77245D" w:rsidRPr="00FE6978" w:rsidTr="007724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5D" w:rsidRPr="00FE6978" w:rsidRDefault="0077245D" w:rsidP="00FE6978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FE6978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FE6978">
              <w:rPr>
                <w:rFonts w:ascii="Arial Narrow" w:hAnsi="Arial Narrow" w:cs="Arial"/>
                <w:b/>
                <w:bCs/>
                <w:sz w:val="22"/>
              </w:rPr>
              <w:t>1</w:t>
            </w:r>
            <w:r w:rsidRPr="00FE6978">
              <w:rPr>
                <w:rFonts w:ascii="Arial Narrow" w:hAnsi="Arial Narrow" w:cs="Arial"/>
                <w:sz w:val="22"/>
              </w:rPr>
              <w:t xml:space="preserve">: </w:t>
            </w:r>
            <w:r w:rsidRPr="00FE6978">
              <w:rPr>
                <w:rFonts w:ascii="Arial Narrow" w:hAnsi="Arial Narrow" w:cs="Arial"/>
                <w:sz w:val="22"/>
              </w:rPr>
              <w:t>Kompleksowa usługa polegająca na pełnieniu funkcji Inspektora Nadzoru w branży konstrukcyjno-budowlanej</w:t>
            </w:r>
          </w:p>
          <w:p w:rsidR="0077245D" w:rsidRPr="00FE6978" w:rsidRDefault="0077245D" w:rsidP="00FE6978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FE6978">
              <w:rPr>
                <w:rFonts w:ascii="Arial Narrow" w:hAnsi="Arial Narrow" w:cs="Arial"/>
                <w:b/>
                <w:sz w:val="22"/>
              </w:rPr>
              <w:t>Przedsiębiorstwo Produkcyjno Handlowo Usługowe CORDEX Krzysztof Stępniak</w:t>
            </w:r>
          </w:p>
          <w:p w:rsidR="0077245D" w:rsidRPr="00FE6978" w:rsidRDefault="0077245D" w:rsidP="00FE6978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proofErr w:type="spellStart"/>
            <w:r w:rsidRPr="00FE6978">
              <w:rPr>
                <w:rFonts w:ascii="Arial Narrow" w:hAnsi="Arial Narrow" w:cs="Arial"/>
                <w:bCs/>
                <w:sz w:val="22"/>
              </w:rPr>
              <w:t>Biedaszkowo</w:t>
            </w:r>
            <w:proofErr w:type="spellEnd"/>
            <w:r w:rsidRPr="00FE697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978">
              <w:rPr>
                <w:rFonts w:ascii="Arial Narrow" w:hAnsi="Arial Narrow" w:cs="Arial"/>
                <w:bCs/>
                <w:sz w:val="22"/>
              </w:rPr>
              <w:t>17</w:t>
            </w:r>
            <w:r w:rsidRPr="00FE6978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77245D" w:rsidRPr="00FE6978" w:rsidRDefault="0077245D" w:rsidP="00FE6978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FE6978">
              <w:rPr>
                <w:rFonts w:ascii="Arial Narrow" w:hAnsi="Arial Narrow" w:cs="Arial"/>
                <w:bCs/>
                <w:sz w:val="22"/>
              </w:rPr>
              <w:t>85-157</w:t>
            </w:r>
            <w:r w:rsidRPr="00FE697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978">
              <w:rPr>
                <w:rFonts w:ascii="Arial Narrow" w:hAnsi="Arial Narrow" w:cs="Arial"/>
                <w:bCs/>
                <w:sz w:val="22"/>
              </w:rPr>
              <w:t>Bydgoszcz</w:t>
            </w:r>
          </w:p>
          <w:p w:rsidR="0077245D" w:rsidRPr="00FE6978" w:rsidRDefault="0077245D" w:rsidP="00FE6978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FE6978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FE6978">
              <w:rPr>
                <w:rFonts w:ascii="Arial Narrow" w:hAnsi="Arial Narrow" w:cs="Arial"/>
                <w:b/>
                <w:sz w:val="22"/>
              </w:rPr>
              <w:t>114 242.40 zł</w:t>
            </w:r>
            <w:r w:rsidRPr="00FE6978">
              <w:rPr>
                <w:rFonts w:ascii="Arial Narrow" w:hAnsi="Arial Narrow" w:cs="Arial"/>
                <w:sz w:val="22"/>
              </w:rPr>
              <w:t xml:space="preserve"> </w:t>
            </w:r>
            <w:r w:rsidRPr="00FE6978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FE697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77245D" w:rsidRPr="00FE6978" w:rsidRDefault="0077245D" w:rsidP="00FE6978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FE6978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FE6978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77245D" w:rsidRPr="00FE6978" w:rsidRDefault="0077245D" w:rsidP="00FE6978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FE6978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7245D" w:rsidRPr="00FE6978" w:rsidTr="007724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5D" w:rsidRPr="00FE6978" w:rsidRDefault="0077245D" w:rsidP="00FE6978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FE6978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FE6978">
              <w:rPr>
                <w:rFonts w:ascii="Arial Narrow" w:hAnsi="Arial Narrow" w:cs="Arial"/>
                <w:b/>
                <w:bCs/>
                <w:sz w:val="22"/>
              </w:rPr>
              <w:t>3</w:t>
            </w:r>
            <w:r w:rsidRPr="00FE6978">
              <w:rPr>
                <w:rFonts w:ascii="Arial Narrow" w:hAnsi="Arial Narrow" w:cs="Arial"/>
                <w:sz w:val="22"/>
              </w:rPr>
              <w:t xml:space="preserve">: </w:t>
            </w:r>
            <w:r w:rsidRPr="00FE6978">
              <w:rPr>
                <w:rFonts w:ascii="Arial Narrow" w:hAnsi="Arial Narrow" w:cs="Arial"/>
                <w:sz w:val="22"/>
              </w:rPr>
              <w:t>Kompleksowa usługa polegająca na pełnieniu funkcji Inspektora Nadzoru w branży sanitarnej</w:t>
            </w:r>
          </w:p>
          <w:p w:rsidR="0077245D" w:rsidRPr="00FE6978" w:rsidRDefault="0077245D" w:rsidP="00FE6978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FE6978">
              <w:rPr>
                <w:rFonts w:ascii="Arial Narrow" w:hAnsi="Arial Narrow" w:cs="Arial"/>
                <w:b/>
                <w:sz w:val="22"/>
              </w:rPr>
              <w:t>Wielobranżowe Przedsiębiorstwo Usługowe "KAMAT - Marek Trzoska"</w:t>
            </w:r>
          </w:p>
          <w:p w:rsidR="0077245D" w:rsidRPr="00FE6978" w:rsidRDefault="0077245D" w:rsidP="00FE6978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proofErr w:type="spellStart"/>
            <w:r w:rsidRPr="00FE6978">
              <w:rPr>
                <w:rFonts w:ascii="Arial Narrow" w:hAnsi="Arial Narrow" w:cs="Arial"/>
                <w:bCs/>
                <w:sz w:val="22"/>
              </w:rPr>
              <w:t>Błądzimska</w:t>
            </w:r>
            <w:proofErr w:type="spellEnd"/>
            <w:r w:rsidRPr="00FE697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978">
              <w:rPr>
                <w:rFonts w:ascii="Arial Narrow" w:hAnsi="Arial Narrow" w:cs="Arial"/>
                <w:bCs/>
                <w:sz w:val="22"/>
              </w:rPr>
              <w:t>62</w:t>
            </w:r>
            <w:r w:rsidRPr="00FE6978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77245D" w:rsidRPr="00FE6978" w:rsidRDefault="0077245D" w:rsidP="00FE6978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FE6978">
              <w:rPr>
                <w:rFonts w:ascii="Arial Narrow" w:hAnsi="Arial Narrow" w:cs="Arial"/>
                <w:bCs/>
                <w:sz w:val="22"/>
              </w:rPr>
              <w:t>85-553</w:t>
            </w:r>
            <w:r w:rsidRPr="00FE697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FE6978">
              <w:rPr>
                <w:rFonts w:ascii="Arial Narrow" w:hAnsi="Arial Narrow" w:cs="Arial"/>
                <w:bCs/>
                <w:sz w:val="22"/>
              </w:rPr>
              <w:t>Bydgoszcz</w:t>
            </w:r>
          </w:p>
          <w:p w:rsidR="0077245D" w:rsidRPr="00FE6978" w:rsidRDefault="0077245D" w:rsidP="00FE6978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FE6978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FE6978">
              <w:rPr>
                <w:rFonts w:ascii="Arial Narrow" w:hAnsi="Arial Narrow" w:cs="Arial"/>
                <w:b/>
                <w:sz w:val="22"/>
              </w:rPr>
              <w:t>110 700.00 zł</w:t>
            </w:r>
            <w:r w:rsidRPr="00FE6978">
              <w:rPr>
                <w:rFonts w:ascii="Arial Narrow" w:hAnsi="Arial Narrow" w:cs="Arial"/>
                <w:sz w:val="22"/>
              </w:rPr>
              <w:t xml:space="preserve"> </w:t>
            </w:r>
            <w:r w:rsidRPr="00FE6978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FE697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77245D" w:rsidRPr="00FE6978" w:rsidRDefault="0077245D" w:rsidP="00FE6978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FE6978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FE6978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77245D" w:rsidRPr="00FE6978" w:rsidRDefault="0077245D" w:rsidP="00FE6978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FE6978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FE6978" w:rsidRDefault="00B36EDA" w:rsidP="00B36EDA">
      <w:pPr>
        <w:spacing w:before="36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FE6978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FE6978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2977"/>
        <w:gridCol w:w="2268"/>
        <w:gridCol w:w="1559"/>
      </w:tblGrid>
      <w:tr w:rsidR="00B36EDA" w:rsidRPr="00FE6978" w:rsidTr="00FE697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E6978" w:rsidRDefault="00B36EDA" w:rsidP="00FE6978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FE6978">
              <w:rPr>
                <w:rFonts w:ascii="Arial Narrow" w:hAnsi="Arial Narrow" w:cs="Arial"/>
                <w:bCs/>
                <w:sz w:val="22"/>
              </w:rPr>
              <w:lastRenderedPageBreak/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E6978" w:rsidRDefault="00B36EDA" w:rsidP="00FE6978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FE6978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E6978" w:rsidRDefault="00B36EDA" w:rsidP="00FE6978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FE6978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E6978" w:rsidRDefault="00B36EDA" w:rsidP="00FE6978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FE6978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77245D" w:rsidRPr="00FE6978" w:rsidTr="00FE697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Kompleksowa usługa polegająca na pełnieniu funkcji Inspektora Nadzoru w branży konstrukcyjno-budowlanej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5D" w:rsidRPr="00FE6978" w:rsidRDefault="0077245D" w:rsidP="00FE6978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b/>
                <w:bCs/>
                <w:sz w:val="20"/>
                <w:szCs w:val="22"/>
              </w:rPr>
              <w:t>GOBAR Budownictwo Bartłomiej Górny</w:t>
            </w:r>
          </w:p>
          <w:p w:rsidR="0077245D" w:rsidRPr="00FE6978" w:rsidRDefault="0077245D" w:rsidP="00FE6978">
            <w:pPr>
              <w:rPr>
                <w:rFonts w:ascii="Arial Narrow" w:hAnsi="Arial Narrow" w:cs="Arial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Wybickiego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5b/6</w:t>
            </w:r>
          </w:p>
          <w:p w:rsidR="0077245D" w:rsidRPr="00FE6978" w:rsidRDefault="0077245D" w:rsidP="00FE6978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82-200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Malbork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2 - Doświadczenie zawodowe - 16.00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5D" w:rsidRPr="00FE6978" w:rsidRDefault="0077245D" w:rsidP="00FE697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 76,00</w:t>
            </w:r>
          </w:p>
        </w:tc>
      </w:tr>
      <w:tr w:rsidR="0077245D" w:rsidRPr="00FE6978" w:rsidTr="00FE697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Kompleksowa usługa polegająca na pełnieniu funkcji Inspektora Nadzoru w branży konstrukcyjno-budowlanej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5D" w:rsidRPr="00FE6978" w:rsidRDefault="0077245D" w:rsidP="00FE6978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b/>
                <w:bCs/>
                <w:sz w:val="20"/>
                <w:szCs w:val="22"/>
              </w:rPr>
              <w:t>Przedsiębiorstwo Produkcyjno Handlowo Usługowe CORDEX Krzysztof Stępniak</w:t>
            </w:r>
          </w:p>
          <w:p w:rsidR="0077245D" w:rsidRPr="00FE6978" w:rsidRDefault="0077245D" w:rsidP="00FE6978">
            <w:pPr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FE6978">
              <w:rPr>
                <w:rFonts w:ascii="Arial Narrow" w:hAnsi="Arial Narrow" w:cs="Arial"/>
                <w:sz w:val="20"/>
                <w:szCs w:val="22"/>
              </w:rPr>
              <w:t>Biedaszkowo</w:t>
            </w:r>
            <w:proofErr w:type="spellEnd"/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17</w:t>
            </w:r>
          </w:p>
          <w:p w:rsidR="0077245D" w:rsidRPr="00FE6978" w:rsidRDefault="0077245D" w:rsidP="00FE6978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85-157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Bydgoszcz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1 - Cena - 38.13</w:t>
            </w:r>
          </w:p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2 - Doświadczenie zawodowe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5D" w:rsidRPr="00FE6978" w:rsidRDefault="0077245D" w:rsidP="00FE697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 78,13</w:t>
            </w:r>
          </w:p>
        </w:tc>
      </w:tr>
      <w:tr w:rsidR="0077245D" w:rsidRPr="00FE6978" w:rsidTr="00FE697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Kompleksowa usługa polegająca na pełnieniu funkcji Inspektora Nadzoru w branży konstrukcyjno-budowlanej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5D" w:rsidRPr="00FE6978" w:rsidRDefault="0077245D" w:rsidP="00FE6978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b/>
                <w:bCs/>
                <w:sz w:val="20"/>
                <w:szCs w:val="22"/>
              </w:rPr>
              <w:t>Specjalistyczne Biuro Inwestycyjno-Inżynierskie  PROSTA-PROJEKT</w:t>
            </w:r>
          </w:p>
          <w:p w:rsidR="0077245D" w:rsidRPr="00FE6978" w:rsidRDefault="0077245D" w:rsidP="00FE6978">
            <w:pPr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FE6978">
              <w:rPr>
                <w:rFonts w:ascii="Arial Narrow" w:hAnsi="Arial Narrow" w:cs="Arial"/>
                <w:sz w:val="20"/>
                <w:szCs w:val="22"/>
              </w:rPr>
              <w:t>Piotrkowice,ul</w:t>
            </w:r>
            <w:proofErr w:type="spellEnd"/>
            <w:r w:rsidRPr="00FE6978">
              <w:rPr>
                <w:rFonts w:ascii="Arial Narrow" w:hAnsi="Arial Narrow" w:cs="Arial"/>
                <w:sz w:val="20"/>
                <w:szCs w:val="22"/>
              </w:rPr>
              <w:t>. Kielecka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37</w:t>
            </w:r>
          </w:p>
          <w:p w:rsidR="0077245D" w:rsidRPr="00FE6978" w:rsidRDefault="0077245D" w:rsidP="00FE6978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26-020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Chmielnik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1 - Cena - 32.20</w:t>
            </w:r>
          </w:p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2 - Doświadczenie zawodowe - 8.00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5D" w:rsidRPr="00FE6978" w:rsidRDefault="0077245D" w:rsidP="00FE697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 40,20</w:t>
            </w:r>
          </w:p>
        </w:tc>
      </w:tr>
      <w:tr w:rsidR="0077245D" w:rsidRPr="00FE6978" w:rsidTr="00FE697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Kompleksowa usługa polegająca na pełnieniu funkcji Inspektora Nadzoru w branży konstrukcyjno-budowlanej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5D" w:rsidRPr="00FE6978" w:rsidRDefault="0077245D" w:rsidP="00FE6978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b/>
                <w:bCs/>
                <w:sz w:val="20"/>
                <w:szCs w:val="22"/>
              </w:rPr>
              <w:t>PAXBUD INVEST Sp. z o.o.</w:t>
            </w:r>
          </w:p>
          <w:p w:rsidR="0077245D" w:rsidRPr="00FE6978" w:rsidRDefault="0077245D" w:rsidP="00FE6978">
            <w:pPr>
              <w:rPr>
                <w:rFonts w:ascii="Arial Narrow" w:hAnsi="Arial Narrow" w:cs="Arial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Słoneczna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1</w:t>
            </w:r>
          </w:p>
          <w:p w:rsidR="0077245D" w:rsidRPr="00FE6978" w:rsidRDefault="0077245D" w:rsidP="00FE6978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64-600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Bogdanowo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1 - Cena - 9.55</w:t>
            </w:r>
          </w:p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2 - Doświadczenie zawodowe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5D" w:rsidRPr="00FE6978" w:rsidRDefault="0077245D" w:rsidP="00FE697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 9,55</w:t>
            </w:r>
          </w:p>
        </w:tc>
      </w:tr>
      <w:tr w:rsidR="0077245D" w:rsidRPr="00FE6978" w:rsidTr="00FE697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Kompleksowa usługa polegająca na pełnieniu funkcji Inspektora Nadzoru w branży sanitarnej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5D" w:rsidRPr="00FE6978" w:rsidRDefault="0077245D" w:rsidP="00FE6978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b/>
                <w:bCs/>
                <w:sz w:val="20"/>
                <w:szCs w:val="22"/>
              </w:rPr>
              <w:t>PROSEKO Bartosz Staszak</w:t>
            </w:r>
          </w:p>
          <w:p w:rsidR="0077245D" w:rsidRPr="00FE6978" w:rsidRDefault="0077245D" w:rsidP="00FE6978">
            <w:pPr>
              <w:rPr>
                <w:rFonts w:ascii="Arial Narrow" w:hAnsi="Arial Narrow" w:cs="Arial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Juliusza Słowackiego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1/13</w:t>
            </w:r>
          </w:p>
          <w:p w:rsidR="0077245D" w:rsidRPr="00FE6978" w:rsidRDefault="0077245D" w:rsidP="00FE6978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85-008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Bydgoszcz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2 - Doświadczenie zawodowe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5D" w:rsidRPr="00FE6978" w:rsidRDefault="0077245D" w:rsidP="00FE697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77245D" w:rsidRPr="00FE6978" w:rsidTr="00FE697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Kompleksowa usługa polegająca na pełnieniu funkcji Inspektora Nadzoru w branży sanitarnej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5D" w:rsidRPr="00FE6978" w:rsidRDefault="0077245D" w:rsidP="00FE6978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b/>
                <w:bCs/>
                <w:sz w:val="20"/>
                <w:szCs w:val="22"/>
              </w:rPr>
              <w:t>Wielobranżowe Przedsiębiorstwo Usługowe "KAMAT - Marek Trzoska"</w:t>
            </w:r>
          </w:p>
          <w:p w:rsidR="0077245D" w:rsidRPr="00FE6978" w:rsidRDefault="0077245D" w:rsidP="00FE6978">
            <w:pPr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FE6978">
              <w:rPr>
                <w:rFonts w:ascii="Arial Narrow" w:hAnsi="Arial Narrow" w:cs="Arial"/>
                <w:sz w:val="20"/>
                <w:szCs w:val="22"/>
              </w:rPr>
              <w:t>Błądzimska</w:t>
            </w:r>
            <w:proofErr w:type="spellEnd"/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62</w:t>
            </w:r>
          </w:p>
          <w:p w:rsidR="0077245D" w:rsidRPr="00FE6978" w:rsidRDefault="0077245D" w:rsidP="00FE6978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85-553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Bydgoszcz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2 - Doświadczenie zawodowe - 16.00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5D" w:rsidRPr="00FE6978" w:rsidRDefault="0077245D" w:rsidP="00FE697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 76,00</w:t>
            </w:r>
          </w:p>
        </w:tc>
      </w:tr>
      <w:tr w:rsidR="0077245D" w:rsidRPr="00FE6978" w:rsidTr="00FE697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Kompleksowa usługa polegająca na pełnieniu funkcji Inspektora Nadzoru w branży sanitarnej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5D" w:rsidRPr="00FE6978" w:rsidRDefault="0077245D" w:rsidP="00FE6978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b/>
                <w:bCs/>
                <w:sz w:val="20"/>
                <w:szCs w:val="22"/>
              </w:rPr>
              <w:t>Specjalistyczne Biuro Inwestycyjno-Inżynierskie  PROSTA-PROJEKT</w:t>
            </w:r>
          </w:p>
          <w:p w:rsidR="0077245D" w:rsidRPr="00FE6978" w:rsidRDefault="0077245D" w:rsidP="00FE6978">
            <w:pPr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FE6978">
              <w:rPr>
                <w:rFonts w:ascii="Arial Narrow" w:hAnsi="Arial Narrow" w:cs="Arial"/>
                <w:sz w:val="20"/>
                <w:szCs w:val="22"/>
              </w:rPr>
              <w:t>Piotrkowice,ul</w:t>
            </w:r>
            <w:proofErr w:type="spellEnd"/>
            <w:r w:rsidRPr="00FE6978">
              <w:rPr>
                <w:rFonts w:ascii="Arial Narrow" w:hAnsi="Arial Narrow" w:cs="Arial"/>
                <w:sz w:val="20"/>
                <w:szCs w:val="22"/>
              </w:rPr>
              <w:t>. Kielecka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37</w:t>
            </w:r>
          </w:p>
          <w:p w:rsidR="0077245D" w:rsidRPr="00FE6978" w:rsidRDefault="0077245D" w:rsidP="00FE6978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26-020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Chmielnik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1 - Cena - 55.67</w:t>
            </w:r>
          </w:p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2 - Doświadczenie zawodowe - 8.00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5D" w:rsidRPr="00FE6978" w:rsidRDefault="0077245D" w:rsidP="00FE697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 63,67</w:t>
            </w:r>
          </w:p>
        </w:tc>
      </w:tr>
      <w:tr w:rsidR="0077245D" w:rsidRPr="00FE6978" w:rsidTr="00FE697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Kompleksowa usługa polegająca na pełnieniu funkcji Inspektora Nadzoru w branży sanitarnej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5D" w:rsidRPr="00FE6978" w:rsidRDefault="0077245D" w:rsidP="00FE6978">
            <w:pPr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Biuro Inżynieryjno - Inwestorskie OWAN </w:t>
            </w:r>
            <w:proofErr w:type="spellStart"/>
            <w:r w:rsidRPr="00FE6978">
              <w:rPr>
                <w:rFonts w:ascii="Arial Narrow" w:hAnsi="Arial Narrow" w:cs="Arial"/>
                <w:b/>
                <w:bCs/>
                <w:sz w:val="20"/>
                <w:szCs w:val="22"/>
              </w:rPr>
              <w:t>inż</w:t>
            </w:r>
            <w:proofErr w:type="spellEnd"/>
            <w:r w:rsidRPr="00FE697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Andrzej Owsianka</w:t>
            </w:r>
          </w:p>
          <w:p w:rsidR="0077245D" w:rsidRPr="00FE6978" w:rsidRDefault="0077245D" w:rsidP="00FE6978">
            <w:pPr>
              <w:rPr>
                <w:rFonts w:ascii="Arial Narrow" w:hAnsi="Arial Narrow" w:cs="Arial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Strażacka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3</w:t>
            </w:r>
          </w:p>
          <w:p w:rsidR="0077245D" w:rsidRPr="00FE6978" w:rsidRDefault="0077245D" w:rsidP="00FE6978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66-615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FE6978">
              <w:rPr>
                <w:rFonts w:ascii="Arial Narrow" w:hAnsi="Arial Narrow" w:cs="Arial"/>
                <w:sz w:val="20"/>
                <w:szCs w:val="22"/>
              </w:rPr>
              <w:t>Dąbie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1 - Cena - 39.54</w:t>
            </w:r>
          </w:p>
          <w:p w:rsidR="0077245D" w:rsidRPr="00FE6978" w:rsidRDefault="0077245D" w:rsidP="00FE697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>2 - Doświadczenie zawodowe - 16.00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5D" w:rsidRPr="00FE6978" w:rsidRDefault="0077245D" w:rsidP="00FE697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FE6978">
              <w:rPr>
                <w:rFonts w:ascii="Arial Narrow" w:hAnsi="Arial Narrow" w:cs="Arial"/>
                <w:sz w:val="20"/>
                <w:szCs w:val="22"/>
              </w:rPr>
              <w:t xml:space="preserve">  55,54</w:t>
            </w:r>
          </w:p>
        </w:tc>
      </w:tr>
    </w:tbl>
    <w:p w:rsidR="00B464D3" w:rsidRPr="00FE6978" w:rsidRDefault="00A320F1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  <w:r w:rsidRPr="00FE6978">
        <w:rPr>
          <w:rFonts w:ascii="Arial Narrow" w:hAnsi="Arial Narrow" w:cs="Arial"/>
          <w:i/>
          <w:sz w:val="22"/>
        </w:rPr>
        <w:t>ZAMAWIAJĄCY</w:t>
      </w:r>
    </w:p>
    <w:p w:rsidR="00FE6978" w:rsidRDefault="00FE6978" w:rsidP="00FE6978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  <w:bookmarkStart w:id="2" w:name="_Hlk157765245"/>
      <w:bookmarkEnd w:id="0"/>
    </w:p>
    <w:p w:rsidR="00FE6978" w:rsidRDefault="00FE6978" w:rsidP="00FE6978">
      <w:pPr>
        <w:rPr>
          <w:rFonts w:ascii="Arial Narrow" w:hAnsi="Arial Narrow"/>
          <w:i/>
          <w:iCs/>
          <w:sz w:val="18"/>
          <w:szCs w:val="20"/>
        </w:rPr>
      </w:pPr>
    </w:p>
    <w:p w:rsidR="00FE6978" w:rsidRDefault="00FE6978" w:rsidP="00FE6978">
      <w:pPr>
        <w:rPr>
          <w:rFonts w:ascii="Arial Narrow" w:hAnsi="Arial Narrow"/>
          <w:i/>
          <w:iCs/>
          <w:sz w:val="18"/>
          <w:szCs w:val="20"/>
        </w:rPr>
      </w:pPr>
    </w:p>
    <w:p w:rsidR="00FE6978" w:rsidRDefault="00FE6978" w:rsidP="00FE6978">
      <w:pPr>
        <w:rPr>
          <w:rFonts w:ascii="Arial Narrow" w:hAnsi="Arial Narrow"/>
          <w:i/>
          <w:iCs/>
          <w:sz w:val="18"/>
          <w:szCs w:val="20"/>
        </w:rPr>
      </w:pPr>
    </w:p>
    <w:p w:rsidR="00FE6978" w:rsidRDefault="00FE6978" w:rsidP="00FE6978">
      <w:pPr>
        <w:rPr>
          <w:rFonts w:ascii="Arial Narrow" w:hAnsi="Arial Narrow"/>
          <w:i/>
          <w:iCs/>
          <w:sz w:val="18"/>
          <w:szCs w:val="20"/>
        </w:rPr>
      </w:pPr>
    </w:p>
    <w:p w:rsidR="00FE6978" w:rsidRDefault="00FE6978" w:rsidP="00FE6978">
      <w:pPr>
        <w:rPr>
          <w:rFonts w:ascii="Arial Narrow" w:hAnsi="Arial Narrow"/>
          <w:i/>
          <w:iCs/>
          <w:sz w:val="18"/>
          <w:szCs w:val="20"/>
        </w:rPr>
      </w:pPr>
    </w:p>
    <w:p w:rsidR="00FE6978" w:rsidRDefault="00FE6978" w:rsidP="00FE6978">
      <w:pPr>
        <w:rPr>
          <w:rFonts w:ascii="Arial Narrow" w:hAnsi="Arial Narrow"/>
          <w:i/>
          <w:iCs/>
          <w:sz w:val="18"/>
          <w:szCs w:val="20"/>
        </w:rPr>
      </w:pPr>
    </w:p>
    <w:p w:rsidR="00FE6978" w:rsidRDefault="00FE6978" w:rsidP="00FE6978">
      <w:pPr>
        <w:rPr>
          <w:rFonts w:ascii="Arial Narrow" w:hAnsi="Arial Narrow"/>
          <w:i/>
          <w:iCs/>
          <w:sz w:val="18"/>
          <w:szCs w:val="20"/>
        </w:rPr>
      </w:pPr>
    </w:p>
    <w:p w:rsidR="00FE6978" w:rsidRDefault="00FE6978" w:rsidP="00FE6978">
      <w:pPr>
        <w:rPr>
          <w:rFonts w:ascii="Arial Narrow" w:hAnsi="Arial Narrow"/>
          <w:i/>
          <w:iCs/>
          <w:sz w:val="18"/>
          <w:szCs w:val="20"/>
        </w:rPr>
      </w:pPr>
    </w:p>
    <w:p w:rsidR="00FE6978" w:rsidRDefault="00FE6978" w:rsidP="00FE6978">
      <w:pPr>
        <w:rPr>
          <w:rFonts w:ascii="Arial Narrow" w:hAnsi="Arial Narrow"/>
          <w:i/>
          <w:iCs/>
          <w:sz w:val="18"/>
          <w:szCs w:val="20"/>
        </w:rPr>
      </w:pPr>
    </w:p>
    <w:p w:rsidR="00FE6978" w:rsidRDefault="00FE6978" w:rsidP="00FE6978">
      <w:pPr>
        <w:rPr>
          <w:rFonts w:ascii="Arial Narrow" w:hAnsi="Arial Narrow"/>
          <w:i/>
          <w:iCs/>
          <w:sz w:val="18"/>
          <w:szCs w:val="20"/>
        </w:rPr>
      </w:pPr>
    </w:p>
    <w:p w:rsidR="00FE6978" w:rsidRDefault="00FE6978" w:rsidP="00FE6978">
      <w:pPr>
        <w:rPr>
          <w:rFonts w:ascii="Arial Narrow" w:hAnsi="Arial Narrow"/>
          <w:i/>
          <w:iCs/>
          <w:sz w:val="18"/>
          <w:szCs w:val="20"/>
        </w:rPr>
      </w:pPr>
    </w:p>
    <w:p w:rsidR="00FE6978" w:rsidRDefault="00FE6978" w:rsidP="00FE6978">
      <w:pPr>
        <w:rPr>
          <w:rFonts w:ascii="Arial Narrow" w:hAnsi="Arial Narrow"/>
          <w:i/>
          <w:iCs/>
          <w:sz w:val="18"/>
          <w:szCs w:val="20"/>
        </w:rPr>
      </w:pPr>
    </w:p>
    <w:p w:rsidR="00FE6978" w:rsidRPr="00154212" w:rsidRDefault="00FE6978" w:rsidP="00FE6978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154212">
        <w:rPr>
          <w:rFonts w:ascii="Arial Narrow" w:hAnsi="Arial Narrow"/>
          <w:i/>
          <w:iCs/>
          <w:sz w:val="18"/>
          <w:szCs w:val="20"/>
        </w:rPr>
        <w:t>ark</w:t>
      </w:r>
    </w:p>
    <w:p w:rsidR="00FE6978" w:rsidRPr="00154212" w:rsidRDefault="00FE6978" w:rsidP="00FE6978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 T2612  B5</w:t>
      </w:r>
    </w:p>
    <w:p w:rsidR="00FE6978" w:rsidRPr="00154212" w:rsidRDefault="00FE6978" w:rsidP="00FE6978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FE6978" w:rsidRPr="0076439E" w:rsidRDefault="00FE6978" w:rsidP="00FE69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 xml:space="preserve">: </w:t>
      </w:r>
      <w:r>
        <w:rPr>
          <w:rFonts w:ascii="Arial Narrow" w:hAnsi="Arial Narrow"/>
          <w:i/>
          <w:sz w:val="18"/>
        </w:rPr>
        <w:t>13.02.</w:t>
      </w:r>
      <w:r w:rsidRPr="0076439E">
        <w:rPr>
          <w:rFonts w:ascii="Arial Narrow" w:hAnsi="Arial Narrow"/>
          <w:i/>
          <w:sz w:val="18"/>
        </w:rPr>
        <w:t>2025 r.</w:t>
      </w:r>
    </w:p>
    <w:bookmarkEnd w:id="1"/>
    <w:bookmarkEnd w:id="2"/>
    <w:p w:rsidR="008642B3" w:rsidRPr="00FE6978" w:rsidRDefault="008642B3" w:rsidP="00FE6978">
      <w:pPr>
        <w:ind w:right="-425"/>
        <w:rPr>
          <w:rFonts w:ascii="Arial Narrow" w:hAnsi="Arial Narrow" w:cs="Arial"/>
          <w:sz w:val="22"/>
          <w:vertAlign w:val="superscript"/>
        </w:rPr>
      </w:pPr>
    </w:p>
    <w:sectPr w:rsidR="008642B3" w:rsidRPr="00FE6978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B68" w:rsidRDefault="000C0B68">
      <w:r>
        <w:separator/>
      </w:r>
    </w:p>
  </w:endnote>
  <w:endnote w:type="continuationSeparator" w:id="0">
    <w:p w:rsidR="000C0B68" w:rsidRDefault="000C0B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B68" w:rsidRDefault="000C0B68">
      <w:r>
        <w:separator/>
      </w:r>
    </w:p>
  </w:footnote>
  <w:footnote w:type="continuationSeparator" w:id="0">
    <w:p w:rsidR="000C0B68" w:rsidRDefault="000C0B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45D"/>
    <w:rsid w:val="00022322"/>
    <w:rsid w:val="00042497"/>
    <w:rsid w:val="000C0B68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7245D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320F1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E6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E6978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unhideWhenUsed/>
    <w:rsid w:val="00FE69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561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2025-02-13T09:44:00Z</cp:lastPrinted>
  <dcterms:created xsi:type="dcterms:W3CDTF">2025-02-13T09:41:00Z</dcterms:created>
  <dcterms:modified xsi:type="dcterms:W3CDTF">2025-02-13T09:44:00Z</dcterms:modified>
</cp:coreProperties>
</file>