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5F5E34" w:rsidRDefault="006030D8" w:rsidP="005F5E34">
      <w:pPr>
        <w:rPr>
          <w:rFonts w:ascii="Arial Narrow" w:hAnsi="Arial Narrow" w:cs="Arial"/>
          <w:sz w:val="22"/>
        </w:rPr>
      </w:pPr>
      <w:bookmarkStart w:id="0" w:name="_Hlk53520193"/>
      <w:r w:rsidRPr="005F5E34">
        <w:rPr>
          <w:rFonts w:ascii="Arial Narrow" w:hAnsi="Arial Narrow" w:cs="Arial"/>
          <w:b/>
          <w:bCs/>
          <w:sz w:val="22"/>
        </w:rPr>
        <w:t>10WSzKzP SPZOZ</w:t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>
        <w:rPr>
          <w:rFonts w:ascii="Arial Narrow" w:hAnsi="Arial Narrow" w:cs="Arial"/>
          <w:b/>
          <w:bCs/>
          <w:sz w:val="22"/>
        </w:rPr>
        <w:tab/>
      </w:r>
      <w:r w:rsidR="005F5E34" w:rsidRPr="005F5E34">
        <w:rPr>
          <w:rFonts w:ascii="Arial Narrow" w:hAnsi="Arial Narrow" w:cs="Arial"/>
          <w:sz w:val="22"/>
        </w:rPr>
        <w:t xml:space="preserve"> Bydgoszcz dnia: 2025-02-13</w:t>
      </w:r>
    </w:p>
    <w:p w:rsidR="00B36EDA" w:rsidRPr="005F5E34" w:rsidRDefault="006030D8" w:rsidP="005F5E34">
      <w:pPr>
        <w:ind w:right="3969"/>
        <w:rPr>
          <w:rFonts w:ascii="Arial Narrow" w:hAnsi="Arial Narrow" w:cs="Arial"/>
          <w:sz w:val="22"/>
        </w:rPr>
      </w:pPr>
      <w:r w:rsidRPr="005F5E34">
        <w:rPr>
          <w:rFonts w:ascii="Arial Narrow" w:hAnsi="Arial Narrow" w:cs="Arial"/>
          <w:sz w:val="22"/>
        </w:rPr>
        <w:t>Powstańców Warszawy</w:t>
      </w:r>
      <w:r w:rsidR="00B36EDA" w:rsidRPr="005F5E34">
        <w:rPr>
          <w:rFonts w:ascii="Arial Narrow" w:hAnsi="Arial Narrow" w:cs="Arial"/>
          <w:sz w:val="22"/>
        </w:rPr>
        <w:t xml:space="preserve"> </w:t>
      </w:r>
      <w:r w:rsidRPr="005F5E34">
        <w:rPr>
          <w:rFonts w:ascii="Arial Narrow" w:hAnsi="Arial Narrow" w:cs="Arial"/>
          <w:sz w:val="22"/>
        </w:rPr>
        <w:t>5</w:t>
      </w:r>
    </w:p>
    <w:p w:rsidR="00B36EDA" w:rsidRPr="005F5E34" w:rsidRDefault="006030D8" w:rsidP="005F5E34">
      <w:pPr>
        <w:ind w:right="3969"/>
        <w:rPr>
          <w:rFonts w:ascii="Arial Narrow" w:hAnsi="Arial Narrow" w:cs="Arial"/>
          <w:sz w:val="22"/>
        </w:rPr>
      </w:pPr>
      <w:r w:rsidRPr="005F5E34">
        <w:rPr>
          <w:rFonts w:ascii="Arial Narrow" w:hAnsi="Arial Narrow" w:cs="Arial"/>
          <w:sz w:val="22"/>
        </w:rPr>
        <w:t>85-681</w:t>
      </w:r>
      <w:r w:rsidR="00B36EDA" w:rsidRPr="005F5E34">
        <w:rPr>
          <w:rFonts w:ascii="Arial Narrow" w:hAnsi="Arial Narrow" w:cs="Arial"/>
          <w:sz w:val="22"/>
        </w:rPr>
        <w:t xml:space="preserve"> </w:t>
      </w:r>
      <w:r w:rsidRPr="005F5E34">
        <w:rPr>
          <w:rFonts w:ascii="Arial Narrow" w:hAnsi="Arial Narrow" w:cs="Arial"/>
          <w:sz w:val="22"/>
        </w:rPr>
        <w:t>Bydgoszcz</w:t>
      </w:r>
    </w:p>
    <w:p w:rsidR="00B36EDA" w:rsidRPr="005F5E34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5F5E34" w:rsidTr="00B36EDA">
        <w:tc>
          <w:tcPr>
            <w:tcW w:w="9923" w:type="dxa"/>
            <w:shd w:val="clear" w:color="auto" w:fill="F2F2F2"/>
            <w:hideMark/>
          </w:tcPr>
          <w:p w:rsidR="00B36EDA" w:rsidRPr="005F5E34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5F5E34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36EDA" w:rsidRPr="005F5E34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5F5E34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36EDA" w:rsidRPr="005F5E34" w:rsidRDefault="005F5E34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>
        <w:rPr>
          <w:rFonts w:ascii="Arial Narrow" w:eastAsia="Calibri" w:hAnsi="Arial Narrow" w:cs="Arial"/>
          <w:sz w:val="22"/>
          <w:lang w:eastAsia="en-US"/>
        </w:rPr>
        <w:br/>
      </w:r>
      <w:r w:rsidR="00B36EDA" w:rsidRPr="005F5E34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="00B36EDA" w:rsidRPr="005F5E34">
        <w:rPr>
          <w:rFonts w:ascii="Arial Narrow" w:hAnsi="Arial Narrow" w:cs="Arial"/>
          <w:sz w:val="22"/>
        </w:rPr>
        <w:t>postępowania o udzielenie zamówienia publicznego</w:t>
      </w:r>
      <w:r w:rsidR="00B36EDA" w:rsidRPr="005F5E34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5F5E34" w:rsidTr="00B36EDA">
        <w:tc>
          <w:tcPr>
            <w:tcW w:w="2269" w:type="dxa"/>
            <w:shd w:val="clear" w:color="auto" w:fill="auto"/>
          </w:tcPr>
          <w:p w:rsidR="00B36EDA" w:rsidRPr="005F5E3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5F5E34" w:rsidRDefault="006030D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Dostawa drukarek</w:t>
            </w:r>
          </w:p>
        </w:tc>
      </w:tr>
      <w:tr w:rsidR="006030D8" w:rsidRPr="005F5E34" w:rsidTr="009415B8">
        <w:tc>
          <w:tcPr>
            <w:tcW w:w="2269" w:type="dxa"/>
            <w:shd w:val="clear" w:color="auto" w:fill="auto"/>
          </w:tcPr>
          <w:p w:rsidR="006030D8" w:rsidRPr="005F5E34" w:rsidRDefault="006030D8" w:rsidP="009415B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6030D8" w:rsidRPr="005F5E34" w:rsidRDefault="006030D8" w:rsidP="009415B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5/2025</w:t>
            </w:r>
          </w:p>
        </w:tc>
      </w:tr>
    </w:tbl>
    <w:p w:rsidR="00B36EDA" w:rsidRPr="005F5E34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B36EDA" w:rsidRPr="005F5E3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</w:rPr>
      </w:pPr>
      <w:r w:rsidRPr="005F5E34">
        <w:rPr>
          <w:rFonts w:ascii="Arial Narrow" w:hAnsi="Arial Narrow" w:cs="Arial"/>
          <w:sz w:val="22"/>
        </w:rPr>
        <w:t xml:space="preserve">Zamawiający, </w:t>
      </w:r>
      <w:r w:rsidR="006030D8" w:rsidRPr="005F5E34">
        <w:rPr>
          <w:rFonts w:ascii="Arial Narrow" w:hAnsi="Arial Narrow" w:cs="Arial"/>
          <w:b/>
          <w:sz w:val="22"/>
        </w:rPr>
        <w:t>10WSzKzP SPZOZ</w:t>
      </w:r>
      <w:r w:rsidRPr="005F5E34">
        <w:rPr>
          <w:rFonts w:ascii="Arial Narrow" w:hAnsi="Arial Narrow" w:cs="Arial"/>
          <w:sz w:val="22"/>
        </w:rPr>
        <w:t xml:space="preserve">, działając na podstawie art. 253 ust. 1 pkt. 1 i ust. 2 ustawy z dnia 11 września 2019r. Prawo zamówień publicznych </w:t>
      </w:r>
      <w:r w:rsidR="006030D8" w:rsidRPr="005F5E34">
        <w:rPr>
          <w:rFonts w:ascii="Arial Narrow" w:hAnsi="Arial Narrow" w:cs="Arial"/>
          <w:sz w:val="22"/>
        </w:rPr>
        <w:t>(t.j. Dz. U. z 2024 poz. 1320)</w:t>
      </w:r>
      <w:r w:rsidRPr="005F5E34">
        <w:rPr>
          <w:rFonts w:ascii="Arial Narrow" w:hAnsi="Arial Narrow" w:cs="Arial"/>
          <w:sz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6030D8" w:rsidRPr="005F5E34" w:rsidTr="005F5E34">
        <w:trPr>
          <w:cantSplit/>
        </w:trPr>
        <w:tc>
          <w:tcPr>
            <w:tcW w:w="9923" w:type="dxa"/>
            <w:hideMark/>
          </w:tcPr>
          <w:p w:rsidR="006030D8" w:rsidRPr="005F5E34" w:rsidRDefault="006030D8" w:rsidP="009415B8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5F5E34">
              <w:rPr>
                <w:rFonts w:ascii="Arial Narrow" w:hAnsi="Arial Narrow" w:cs="Arial"/>
                <w:b/>
                <w:bCs/>
                <w:sz w:val="22"/>
              </w:rPr>
              <w:t>1</w:t>
            </w:r>
            <w:r w:rsidRPr="005F5E34">
              <w:rPr>
                <w:rFonts w:ascii="Arial Narrow" w:hAnsi="Arial Narrow" w:cs="Arial"/>
                <w:sz w:val="22"/>
              </w:rPr>
              <w:t xml:space="preserve">: </w:t>
            </w:r>
            <w:r w:rsidRPr="005F5E34">
              <w:rPr>
                <w:rFonts w:ascii="Arial Narrow" w:hAnsi="Arial Narrow" w:cs="Arial"/>
                <w:sz w:val="22"/>
              </w:rPr>
              <w:t>Drukarki I</w:t>
            </w:r>
          </w:p>
          <w:p w:rsidR="006030D8" w:rsidRPr="005F5E34" w:rsidRDefault="006030D8" w:rsidP="009415B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5F5E34">
              <w:rPr>
                <w:rFonts w:ascii="Arial Narrow" w:hAnsi="Arial Narrow" w:cs="Arial"/>
                <w:b/>
                <w:sz w:val="22"/>
              </w:rPr>
              <w:t>LOGON SA</w:t>
            </w:r>
          </w:p>
          <w:p w:rsidR="006030D8" w:rsidRPr="005F5E34" w:rsidRDefault="006030D8" w:rsidP="009415B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Piotrowskiego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Cs/>
                <w:sz w:val="22"/>
              </w:rPr>
              <w:t>7A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6030D8" w:rsidRPr="005F5E34" w:rsidRDefault="006030D8" w:rsidP="009415B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85-098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6030D8" w:rsidRPr="005F5E34" w:rsidRDefault="006030D8" w:rsidP="009415B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5F5E34">
              <w:rPr>
                <w:rFonts w:ascii="Arial Narrow" w:hAnsi="Arial Narrow" w:cs="Arial"/>
                <w:b/>
                <w:sz w:val="22"/>
              </w:rPr>
              <w:t>60 885.00 zł</w:t>
            </w:r>
            <w:r w:rsidRPr="005F5E34">
              <w:rPr>
                <w:rFonts w:ascii="Arial Narrow" w:hAnsi="Arial Narrow" w:cs="Arial"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5F5E34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030D8" w:rsidRPr="005F5E34" w:rsidRDefault="006030D8" w:rsidP="009415B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5F5E34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5F5E34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030D8" w:rsidRPr="005F5E34" w:rsidRDefault="006030D8" w:rsidP="009415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6030D8" w:rsidRPr="005F5E34" w:rsidTr="005F5E34">
        <w:trPr>
          <w:cantSplit/>
        </w:trPr>
        <w:tc>
          <w:tcPr>
            <w:tcW w:w="9923" w:type="dxa"/>
            <w:hideMark/>
          </w:tcPr>
          <w:p w:rsidR="006030D8" w:rsidRPr="005F5E34" w:rsidRDefault="006030D8" w:rsidP="009415B8">
            <w:pPr>
              <w:spacing w:before="120" w:after="240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5F5E34">
              <w:rPr>
                <w:rFonts w:ascii="Arial Narrow" w:hAnsi="Arial Narrow" w:cs="Arial"/>
                <w:b/>
                <w:bCs/>
                <w:sz w:val="22"/>
              </w:rPr>
              <w:t>2</w:t>
            </w:r>
            <w:r w:rsidRPr="005F5E34">
              <w:rPr>
                <w:rFonts w:ascii="Arial Narrow" w:hAnsi="Arial Narrow" w:cs="Arial"/>
                <w:sz w:val="22"/>
              </w:rPr>
              <w:t xml:space="preserve">: </w:t>
            </w:r>
            <w:r w:rsidRPr="005F5E34">
              <w:rPr>
                <w:rFonts w:ascii="Arial Narrow" w:hAnsi="Arial Narrow" w:cs="Arial"/>
                <w:sz w:val="22"/>
              </w:rPr>
              <w:t>Drukarki II</w:t>
            </w:r>
          </w:p>
          <w:p w:rsidR="006030D8" w:rsidRPr="005F5E34" w:rsidRDefault="006030D8" w:rsidP="009415B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5F5E34">
              <w:rPr>
                <w:rFonts w:ascii="Arial Narrow" w:hAnsi="Arial Narrow" w:cs="Arial"/>
                <w:b/>
                <w:sz w:val="22"/>
              </w:rPr>
              <w:t>LOGON SA</w:t>
            </w:r>
          </w:p>
          <w:p w:rsidR="006030D8" w:rsidRPr="005F5E34" w:rsidRDefault="006030D8" w:rsidP="009415B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Piotrowskiego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Cs/>
                <w:sz w:val="22"/>
              </w:rPr>
              <w:t>7A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6030D8" w:rsidRPr="005F5E34" w:rsidRDefault="006030D8" w:rsidP="009415B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85-098</w:t>
            </w:r>
            <w:r w:rsidRPr="005F5E34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Cs/>
                <w:sz w:val="22"/>
              </w:rPr>
              <w:t>Bydgoszcz</w:t>
            </w:r>
          </w:p>
          <w:p w:rsidR="006030D8" w:rsidRPr="005F5E34" w:rsidRDefault="006030D8" w:rsidP="009415B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 xml:space="preserve">za cenę wykonania przedmiotu zamówienia w wysokości </w:t>
            </w:r>
            <w:r w:rsidRPr="005F5E34">
              <w:rPr>
                <w:rFonts w:ascii="Arial Narrow" w:hAnsi="Arial Narrow" w:cs="Arial"/>
                <w:b/>
                <w:sz w:val="22"/>
              </w:rPr>
              <w:t>8 364.00 zł</w:t>
            </w:r>
            <w:r w:rsidRPr="005F5E34">
              <w:rPr>
                <w:rFonts w:ascii="Arial Narrow" w:hAnsi="Arial Narrow" w:cs="Arial"/>
                <w:sz w:val="22"/>
              </w:rPr>
              <w:t xml:space="preserve"> </w:t>
            </w:r>
            <w:r w:rsidRPr="005F5E34">
              <w:rPr>
                <w:rFonts w:ascii="Arial Narrow" w:hAnsi="Arial Narrow" w:cs="Arial"/>
                <w:b/>
                <w:bCs/>
                <w:sz w:val="22"/>
              </w:rPr>
              <w:t>brutto</w:t>
            </w:r>
            <w:r w:rsidRPr="005F5E34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030D8" w:rsidRPr="005F5E34" w:rsidRDefault="006030D8" w:rsidP="009415B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</w:rPr>
            </w:pPr>
            <w:r w:rsidRPr="005F5E34">
              <w:rPr>
                <w:rFonts w:ascii="Arial Narrow" w:hAnsi="Arial Narrow" w:cs="Arial"/>
                <w:color w:val="000000"/>
                <w:sz w:val="22"/>
                <w:u w:val="single"/>
              </w:rPr>
              <w:t>Uzasadnienie wyboru</w:t>
            </w:r>
            <w:r w:rsidRPr="005F5E34">
              <w:rPr>
                <w:rFonts w:ascii="Arial Narrow" w:hAnsi="Arial Narrow" w:cs="Arial"/>
                <w:color w:val="000000"/>
                <w:sz w:val="22"/>
              </w:rPr>
              <w:t>:</w:t>
            </w:r>
          </w:p>
          <w:p w:rsidR="006030D8" w:rsidRPr="005F5E34" w:rsidRDefault="006030D8" w:rsidP="009415B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5F5E34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5F5E34" w:rsidRDefault="005F5E34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</w:rPr>
      </w:pPr>
    </w:p>
    <w:p w:rsidR="005F5E34" w:rsidRDefault="005F5E34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b/>
          <w:bCs/>
          <w:color w:val="000000"/>
          <w:sz w:val="22"/>
        </w:rPr>
      </w:pPr>
    </w:p>
    <w:p w:rsidR="00B36EDA" w:rsidRPr="005F5E34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</w:rPr>
      </w:pPr>
      <w:r w:rsidRPr="005F5E34">
        <w:rPr>
          <w:rFonts w:ascii="Arial Narrow" w:hAnsi="Arial Narrow" w:cs="Arial"/>
          <w:b/>
          <w:bCs/>
          <w:color w:val="000000"/>
          <w:sz w:val="22"/>
        </w:rPr>
        <w:lastRenderedPageBreak/>
        <w:t>Punktacja przyznana ofertom w każdym kryterium oceny ofert wraz z łączną punktacją</w:t>
      </w:r>
      <w:r w:rsidRPr="005F5E34">
        <w:rPr>
          <w:rFonts w:ascii="Arial Narrow" w:hAnsi="Arial Narrow" w:cs="Arial"/>
          <w:color w:val="000000"/>
          <w:sz w:val="22"/>
        </w:rPr>
        <w:t>:</w:t>
      </w:r>
    </w:p>
    <w:tbl>
      <w:tblPr>
        <w:tblW w:w="9923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5F5E34" w:rsidTr="005F5E34">
        <w:tc>
          <w:tcPr>
            <w:tcW w:w="2268" w:type="dxa"/>
            <w:shd w:val="clear" w:color="auto" w:fill="F2F2F2"/>
            <w:hideMark/>
          </w:tcPr>
          <w:p w:rsidR="00B36EDA" w:rsidRPr="005F5E3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B36EDA" w:rsidRPr="005F5E3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5F5E34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B36EDA" w:rsidRPr="005F5E3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F5E34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559" w:type="dxa"/>
            <w:shd w:val="clear" w:color="auto" w:fill="F2F2F2"/>
            <w:hideMark/>
          </w:tcPr>
          <w:p w:rsidR="00B36EDA" w:rsidRPr="005F5E34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5F5E34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BIUINF </w:t>
            </w:r>
            <w:r w:rsid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sp.k</w:t>
            </w:r>
            <w:proofErr w:type="spellEnd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Kaszubska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17/D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85-048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- 48.32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88,32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ARCUS S.A.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Kolejowa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5/7</w:t>
            </w:r>
          </w:p>
          <w:p w:rsidR="006030D8" w:rsidRPr="005F5E34" w:rsidRDefault="005F5E34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01-214 Warszawa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Konverta</w:t>
            </w:r>
            <w:proofErr w:type="spellEnd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Słowackiego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6a/10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42-200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Częstochowa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LOGON SA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Piotrowskiego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7A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85-098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PC-NET Dobrosław Chęciński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Władysława Bartoszewskiego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22-24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78-400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Szczecinek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- 51.28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91,28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JM DATA SP. Z O.O. SP.K.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ZWOLEŃSKA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65A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04-761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- 48.18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88,18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BIUINF </w:t>
            </w:r>
            <w:r w:rsid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Sp. z o.o.</w:t>
            </w: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sp.k</w:t>
            </w:r>
            <w:proofErr w:type="spellEnd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Kaszubska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17/D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85-048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- 53.38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93,38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ARCUS S.A.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Kolejowa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5/7</w:t>
            </w:r>
          </w:p>
          <w:p w:rsidR="006030D8" w:rsidRPr="005F5E34" w:rsidRDefault="005F5E34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>
              <w:rPr>
                <w:rFonts w:ascii="Arial Narrow" w:hAnsi="Arial Narrow" w:cs="Arial"/>
                <w:sz w:val="20"/>
                <w:szCs w:val="22"/>
              </w:rPr>
              <w:t>01-214 Warszawa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Konverta</w:t>
            </w:r>
            <w:proofErr w:type="spellEnd"/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 o.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Słowackiego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6a/10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42-200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Częstochowa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LOGON SA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Piotrowskiego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7A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85-098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Bydgoszcz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030D8" w:rsidRPr="005F5E34" w:rsidTr="003A6ED8">
        <w:tc>
          <w:tcPr>
            <w:tcW w:w="2268" w:type="dxa"/>
            <w:vAlign w:val="center"/>
            <w:hideMark/>
          </w:tcPr>
          <w:p w:rsidR="006030D8" w:rsidRPr="005F5E34" w:rsidRDefault="006030D8" w:rsidP="009415B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Drukarki II</w:t>
            </w:r>
          </w:p>
        </w:tc>
        <w:tc>
          <w:tcPr>
            <w:tcW w:w="2977" w:type="dxa"/>
            <w:hideMark/>
          </w:tcPr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b/>
                <w:bCs/>
                <w:sz w:val="20"/>
                <w:szCs w:val="22"/>
              </w:rPr>
              <w:t>PC-NET Dobrosław Chęciński</w:t>
            </w:r>
          </w:p>
          <w:p w:rsidR="006030D8" w:rsidRPr="005F5E34" w:rsidRDefault="006030D8" w:rsidP="009415B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Władysława Bartoszewskiego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22-24</w:t>
            </w:r>
          </w:p>
          <w:p w:rsidR="006030D8" w:rsidRPr="005F5E34" w:rsidRDefault="006030D8" w:rsidP="009415B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78-400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5F5E34">
              <w:rPr>
                <w:rFonts w:ascii="Arial Narrow" w:hAnsi="Arial Narrow" w:cs="Arial"/>
                <w:sz w:val="20"/>
                <w:szCs w:val="22"/>
              </w:rPr>
              <w:t>Szczecinek</w:t>
            </w:r>
          </w:p>
        </w:tc>
        <w:tc>
          <w:tcPr>
            <w:tcW w:w="3119" w:type="dxa"/>
            <w:vAlign w:val="center"/>
            <w:hideMark/>
          </w:tcPr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1 - Cena - 58.39</w:t>
            </w:r>
          </w:p>
          <w:p w:rsidR="006030D8" w:rsidRPr="005F5E34" w:rsidRDefault="006030D8" w:rsidP="003A6ED8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>2 - Termin dostawy - 40.00</w:t>
            </w:r>
          </w:p>
        </w:tc>
        <w:tc>
          <w:tcPr>
            <w:tcW w:w="1559" w:type="dxa"/>
            <w:vAlign w:val="center"/>
            <w:hideMark/>
          </w:tcPr>
          <w:p w:rsidR="006030D8" w:rsidRPr="005F5E34" w:rsidRDefault="006030D8" w:rsidP="009415B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5F5E34">
              <w:rPr>
                <w:rFonts w:ascii="Arial Narrow" w:hAnsi="Arial Narrow" w:cs="Arial"/>
                <w:sz w:val="20"/>
                <w:szCs w:val="22"/>
              </w:rPr>
              <w:t xml:space="preserve">  98,39</w:t>
            </w:r>
          </w:p>
        </w:tc>
      </w:tr>
    </w:tbl>
    <w:p w:rsidR="005F5E34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</w:rPr>
      </w:pPr>
      <w:r w:rsidRPr="005F5E34">
        <w:rPr>
          <w:rFonts w:ascii="Arial Narrow" w:hAnsi="Arial Narrow" w:cs="Arial"/>
          <w:i/>
          <w:sz w:val="22"/>
        </w:rPr>
        <w:t>Zamawiający</w:t>
      </w:r>
    </w:p>
    <w:p w:rsidR="005F5E34" w:rsidRPr="005F5E34" w:rsidRDefault="005F5E34" w:rsidP="005F5E34">
      <w:pPr>
        <w:rPr>
          <w:rFonts w:ascii="Arial Narrow" w:hAnsi="Arial Narrow" w:cs="Arial"/>
          <w:sz w:val="22"/>
        </w:rPr>
      </w:pPr>
    </w:p>
    <w:p w:rsidR="005F5E34" w:rsidRPr="005F5E34" w:rsidRDefault="005F5E34" w:rsidP="005F5E34">
      <w:pPr>
        <w:rPr>
          <w:rFonts w:ascii="Arial Narrow" w:hAnsi="Arial Narrow" w:cs="Arial"/>
          <w:sz w:val="22"/>
        </w:rPr>
      </w:pPr>
    </w:p>
    <w:p w:rsidR="005F5E34" w:rsidRPr="005F5E34" w:rsidRDefault="005F5E34" w:rsidP="005F5E34">
      <w:pPr>
        <w:rPr>
          <w:rFonts w:ascii="Arial Narrow" w:hAnsi="Arial Narrow" w:cs="Arial"/>
          <w:sz w:val="22"/>
        </w:rPr>
      </w:pPr>
    </w:p>
    <w:p w:rsidR="005F5E34" w:rsidRDefault="005F5E34" w:rsidP="005F5E34">
      <w:pPr>
        <w:rPr>
          <w:rFonts w:ascii="Arial Narrow" w:hAnsi="Arial Narrow" w:cs="Arial"/>
          <w:sz w:val="22"/>
        </w:rPr>
      </w:pPr>
    </w:p>
    <w:p w:rsidR="00B464D3" w:rsidRDefault="005F5E34" w:rsidP="005F5E3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5F5E34" w:rsidRDefault="005F5E34" w:rsidP="005F5E3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5F5E34" w:rsidRDefault="005F5E34" w:rsidP="005F5E3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261 417 449, e-mail: </w:t>
      </w:r>
      <w:hyperlink r:id="rId6" w:history="1">
        <w:r w:rsidRPr="006B6594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5F5E34" w:rsidRPr="005F5E34" w:rsidRDefault="005F5E34" w:rsidP="005F5E34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2025-02-13</w:t>
      </w:r>
    </w:p>
    <w:sectPr w:rsidR="005F5E34" w:rsidRPr="005F5E34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A79" w:rsidRDefault="00CF2A79">
      <w:r>
        <w:separator/>
      </w:r>
    </w:p>
  </w:endnote>
  <w:endnote w:type="continuationSeparator" w:id="1">
    <w:p w:rsidR="00CF2A79" w:rsidRDefault="00CF2A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A79" w:rsidRDefault="00CF2A79">
      <w:r>
        <w:separator/>
      </w:r>
    </w:p>
  </w:footnote>
  <w:footnote w:type="continuationSeparator" w:id="1">
    <w:p w:rsidR="00CF2A79" w:rsidRDefault="00CF2A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0D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A6ED8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5E34"/>
    <w:rsid w:val="006030D8"/>
    <w:rsid w:val="00607F9B"/>
    <w:rsid w:val="00641CA6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2A7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5F5E3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495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1601-01-01T00:00:00Z</cp:lastPrinted>
  <dcterms:created xsi:type="dcterms:W3CDTF">2025-02-13T09:11:00Z</dcterms:created>
  <dcterms:modified xsi:type="dcterms:W3CDTF">2025-02-13T09:16:00Z</dcterms:modified>
</cp:coreProperties>
</file>