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C349A" w:rsidRDefault="00D62E6E" w:rsidP="00BC349A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BC349A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BC349A" w:rsidRPr="00BC349A">
        <w:rPr>
          <w:rFonts w:ascii="Arial Narrow" w:eastAsia="Times New Roman" w:hAnsi="Arial Narrow" w:cs="Arial"/>
          <w:bCs/>
          <w:szCs w:val="20"/>
          <w:lang w:eastAsia="pl-PL"/>
        </w:rPr>
        <w:t>2</w:t>
      </w:r>
      <w:r w:rsidRPr="00BC349A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D62E6E" w:rsidRPr="00BC349A" w:rsidTr="00BC349A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BC349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C349A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C349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C34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BC34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C349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C34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C349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C34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C349A" w:rsidTr="00BC349A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BC349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C349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C34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BC34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C349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C34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C349A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C349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F2474A" w:rsidRPr="00BC349A" w:rsidTr="00BC34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474A" w:rsidRPr="00BC349A" w:rsidRDefault="00F2474A" w:rsidP="009836C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F2474A" w:rsidRPr="00BC349A" w:rsidRDefault="00F2474A" w:rsidP="009836C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BC349A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BC349A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F2474A" w:rsidRPr="00BC349A" w:rsidRDefault="00F2474A" w:rsidP="009836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2474A" w:rsidRPr="00BC349A" w:rsidRDefault="00F2474A" w:rsidP="009836C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BC349A" w:rsidRDefault="00F2474A" w:rsidP="00BC349A">
      <w:pPr>
        <w:spacing w:before="12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C349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BC349A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BC349A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C349A" w:rsidTr="00D62E6E">
        <w:tc>
          <w:tcPr>
            <w:tcW w:w="2269" w:type="dxa"/>
            <w:shd w:val="clear" w:color="auto" w:fill="auto"/>
          </w:tcPr>
          <w:p w:rsidR="00D62E6E" w:rsidRPr="00BC349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C349A" w:rsidRDefault="00F2474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komputerów</w:t>
            </w:r>
            <w:r w:rsidR="00D62E6E" w:rsidRPr="00BC349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F2474A" w:rsidRPr="00BC349A" w:rsidTr="009836CC">
        <w:tc>
          <w:tcPr>
            <w:tcW w:w="2269" w:type="dxa"/>
            <w:shd w:val="clear" w:color="auto" w:fill="auto"/>
          </w:tcPr>
          <w:p w:rsidR="00F2474A" w:rsidRPr="00BC349A" w:rsidRDefault="00F2474A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474A" w:rsidRPr="00BC349A" w:rsidRDefault="00F2474A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11/2025</w:t>
            </w:r>
          </w:p>
        </w:tc>
      </w:tr>
    </w:tbl>
    <w:p w:rsidR="00BC121E" w:rsidRPr="00BC349A" w:rsidRDefault="00F2474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BC349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BC349A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BC349A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BC349A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BC349A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BC349A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BC349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BC349A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C349A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BC349A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BC349A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BC349A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BC349A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BC349A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BC349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C349A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C349A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BC349A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BC349A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BC349A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BC349A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BC349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C349A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BC349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C34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C349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C349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BC349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C34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C34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C34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BC349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BC349A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BC349A" w:rsidRDefault="00BC121E" w:rsidP="00BC349A">
      <w:pPr>
        <w:widowControl w:val="0"/>
        <w:adjustRightInd w:val="0"/>
        <w:spacing w:after="24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BC349A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C349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BC349A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BC349A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BC349A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C349A" w:rsidTr="00620E37">
        <w:tc>
          <w:tcPr>
            <w:tcW w:w="2660" w:type="dxa"/>
            <w:shd w:val="clear" w:color="auto" w:fill="auto"/>
          </w:tcPr>
          <w:p w:rsidR="00BC121E" w:rsidRPr="00BC34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BC349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C349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C34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BC34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C349A" w:rsidRDefault="00844A96" w:rsidP="00F247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2474A"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BC349A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BC349A" w:rsidRDefault="00106AC7" w:rsidP="00BC121E">
      <w:pPr>
        <w:rPr>
          <w:rFonts w:ascii="Arial Narrow" w:hAnsi="Arial Narrow"/>
          <w:sz w:val="20"/>
        </w:rPr>
      </w:pPr>
    </w:p>
    <w:sectPr w:rsidR="00106AC7" w:rsidRPr="00BC349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02C" w:rsidRDefault="0040202C">
      <w:r>
        <w:separator/>
      </w:r>
    </w:p>
  </w:endnote>
  <w:endnote w:type="continuationSeparator" w:id="1">
    <w:p w:rsidR="0040202C" w:rsidRDefault="00402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4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4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74A" w:rsidRDefault="00F247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02C" w:rsidRDefault="0040202C">
      <w:r>
        <w:separator/>
      </w:r>
    </w:p>
  </w:footnote>
  <w:footnote w:type="continuationSeparator" w:id="1">
    <w:p w:rsidR="0040202C" w:rsidRDefault="004020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74A" w:rsidRDefault="00F247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74A" w:rsidRDefault="00F247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74A" w:rsidRDefault="00F247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74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202C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349A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0854"/>
    <w:rsid w:val="00EC667E"/>
    <w:rsid w:val="00F2474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2025-02-13T10:41:00Z</dcterms:created>
  <dcterms:modified xsi:type="dcterms:W3CDTF">2025-02-13T10:42:00Z</dcterms:modified>
</cp:coreProperties>
</file>