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B7B18" w:rsidRDefault="00657A47" w:rsidP="00EB7B18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EB7B1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B7B18" w:rsidRPr="00EB7B18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EB7B1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EB7B18" w:rsidTr="00EB7B18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EB7B1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B7B18">
              <w:rPr>
                <w:rFonts w:ascii="Arial Narrow" w:hAnsi="Arial Narrow" w:cs="Arial"/>
                <w:b/>
                <w:szCs w:val="24"/>
              </w:rPr>
              <w:t>Podmiot</w:t>
            </w:r>
            <w:r w:rsidRPr="00EB7B18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B7B1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B7B1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B7B1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EB7B18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EB7B18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EB7B18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B7B18" w:rsidTr="00EB7B18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EB7B1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B7B18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B7B1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B7B1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B7B1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EB7B18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EB7B18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EB7B18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EB7B18" w:rsidTr="00EB7B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B7B1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EB7B18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B7B1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EB7B18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EB7B18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EB7B18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B7B1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B7B18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EB7B18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B7B18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EB7B18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EB7B18">
        <w:rPr>
          <w:rFonts w:ascii="Arial Narrow" w:hAnsi="Arial Narrow" w:cs="Arial"/>
          <w:szCs w:val="24"/>
        </w:rPr>
        <w:t xml:space="preserve"> ustawy </w:t>
      </w:r>
      <w:r w:rsidR="00EF3368" w:rsidRPr="00EB7B18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422CF1" w:rsidRPr="00EB7B18">
        <w:rPr>
          <w:rFonts w:ascii="Arial Narrow" w:hAnsi="Arial Narrow" w:cs="Arial"/>
          <w:szCs w:val="24"/>
        </w:rPr>
        <w:t>(t.j. Dz. U. z 2024 poz. 1320)</w:t>
      </w:r>
      <w:r w:rsidR="00E27ABB" w:rsidRPr="00EB7B18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B7B18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EB7B18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EB7B1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EB7B18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EB7B18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B7B18" w:rsidTr="00467CA2">
        <w:tc>
          <w:tcPr>
            <w:tcW w:w="2269" w:type="dxa"/>
            <w:shd w:val="clear" w:color="auto" w:fill="auto"/>
          </w:tcPr>
          <w:p w:rsidR="00D520D3" w:rsidRPr="00EB7B1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B7B18" w:rsidRDefault="00422CF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komputerów</w:t>
            </w:r>
            <w:r w:rsidR="00D520D3" w:rsidRPr="00EB7B18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422CF1" w:rsidRPr="00EB7B18" w:rsidTr="009836CC">
        <w:tc>
          <w:tcPr>
            <w:tcW w:w="2269" w:type="dxa"/>
            <w:shd w:val="clear" w:color="auto" w:fill="auto"/>
          </w:tcPr>
          <w:p w:rsidR="00422CF1" w:rsidRPr="00EB7B18" w:rsidRDefault="00422CF1" w:rsidP="009836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2CF1" w:rsidRPr="00EB7B18" w:rsidRDefault="00422CF1" w:rsidP="009836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11/2025</w:t>
            </w:r>
          </w:p>
        </w:tc>
      </w:tr>
    </w:tbl>
    <w:p w:rsidR="00DC652A" w:rsidRPr="00EB7B18" w:rsidRDefault="00422CF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B7B1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EB7B18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EB7B1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B7B1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B7B1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EB7B18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EB7B18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EB7B18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EB7B1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EB7B1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B7B18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EB7B1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B7B1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B7B1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EB7B18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EB7B18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EB7B18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EB7B1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EB7B1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EB7B1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B7B18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EB7B18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EB7B18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EB7B1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EB7B18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EB7B18">
        <w:rPr>
          <w:rFonts w:ascii="Arial Narrow" w:eastAsia="Times New Roman" w:hAnsi="Arial Narrow" w:cs="Arial"/>
          <w:szCs w:val="24"/>
          <w:lang w:eastAsia="pl-PL"/>
        </w:rPr>
        <w:t>dostę</w:t>
      </w:r>
      <w:r w:rsidRPr="00EB7B18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EB7B18">
        <w:rPr>
          <w:rFonts w:ascii="Arial Narrow" w:eastAsia="Times New Roman" w:hAnsi="Arial Narrow" w:cs="Arial"/>
          <w:szCs w:val="24"/>
          <w:lang w:eastAsia="pl-PL"/>
        </w:rPr>
        <w:t>ni</w:t>
      </w:r>
      <w:r w:rsidRPr="00EB7B18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EB7B1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B7B18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EB7B1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EB7B1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B7B1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B7B18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B7B1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EB7B1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B7B1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B7B18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EB7B1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B7B1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B7B1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B7B18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EB7B18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EB7B18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EB7B18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EB7B18" w:rsidRDefault="00830970" w:rsidP="00EB7B18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B7B1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B7B18" w:rsidTr="00467CA2">
        <w:tc>
          <w:tcPr>
            <w:tcW w:w="2660" w:type="dxa"/>
            <w:shd w:val="clear" w:color="auto" w:fill="auto"/>
          </w:tcPr>
          <w:p w:rsidR="00D520D3" w:rsidRPr="00EB7B1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B7B1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B7B1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B7B1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B7B1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B7B18" w:rsidRDefault="00D520D3" w:rsidP="00422CF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B7B1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422CF1" w:rsidRPr="00EB7B1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B7B1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EB7B1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EB7B1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B7B1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EB7B1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339" w:rsidRDefault="00CD2339" w:rsidP="00025386">
      <w:pPr>
        <w:spacing w:after="0" w:line="240" w:lineRule="auto"/>
      </w:pPr>
      <w:r>
        <w:separator/>
      </w:r>
    </w:p>
  </w:endnote>
  <w:endnote w:type="continuationSeparator" w:id="1">
    <w:p w:rsidR="00CD2339" w:rsidRDefault="00CD23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1" w:rsidRDefault="00422C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7B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7B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1" w:rsidRDefault="00422C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339" w:rsidRDefault="00CD2339" w:rsidP="00025386">
      <w:pPr>
        <w:spacing w:after="0" w:line="240" w:lineRule="auto"/>
      </w:pPr>
      <w:r>
        <w:separator/>
      </w:r>
    </w:p>
  </w:footnote>
  <w:footnote w:type="continuationSeparator" w:id="1">
    <w:p w:rsidR="00CD2339" w:rsidRDefault="00CD23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1" w:rsidRDefault="00422C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1" w:rsidRDefault="00422C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F1" w:rsidRDefault="00422C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CF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22CF1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D2339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B7B18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2025-02-13T10:42:00Z</dcterms:created>
  <dcterms:modified xsi:type="dcterms:W3CDTF">2025-02-13T10:43:00Z</dcterms:modified>
</cp:coreProperties>
</file>