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F62219" w14:textId="6058FF2A" w:rsidR="002161A4" w:rsidRPr="00A45F0F" w:rsidRDefault="00414CCB" w:rsidP="00F72E19">
      <w:pPr>
        <w:jc w:val="right"/>
        <w:rPr>
          <w:sz w:val="24"/>
          <w:szCs w:val="24"/>
        </w:rPr>
      </w:pPr>
      <w:r w:rsidRPr="00A45F0F">
        <w:rPr>
          <w:sz w:val="24"/>
          <w:szCs w:val="24"/>
        </w:rPr>
        <w:t>Poznań</w:t>
      </w:r>
      <w:r w:rsidR="002161A4" w:rsidRPr="00A45F0F">
        <w:rPr>
          <w:sz w:val="24"/>
          <w:szCs w:val="24"/>
        </w:rPr>
        <w:t xml:space="preserve"> dnia: </w:t>
      </w:r>
      <w:r w:rsidRPr="00A45F0F">
        <w:rPr>
          <w:sz w:val="24"/>
          <w:szCs w:val="24"/>
        </w:rPr>
        <w:t>202</w:t>
      </w:r>
      <w:r w:rsidR="002347A9">
        <w:rPr>
          <w:sz w:val="24"/>
          <w:szCs w:val="24"/>
        </w:rPr>
        <w:t>5</w:t>
      </w:r>
      <w:r w:rsidRPr="00A45F0F">
        <w:rPr>
          <w:sz w:val="24"/>
          <w:szCs w:val="24"/>
        </w:rPr>
        <w:t>-</w:t>
      </w:r>
      <w:r w:rsidR="002347A9">
        <w:rPr>
          <w:sz w:val="24"/>
          <w:szCs w:val="24"/>
        </w:rPr>
        <w:t>02</w:t>
      </w:r>
      <w:r w:rsidR="00BD077A">
        <w:rPr>
          <w:sz w:val="24"/>
          <w:szCs w:val="24"/>
        </w:rPr>
        <w:t>-</w:t>
      </w:r>
      <w:r w:rsidR="002347A9">
        <w:rPr>
          <w:sz w:val="24"/>
          <w:szCs w:val="24"/>
        </w:rPr>
        <w:t>14</w:t>
      </w:r>
    </w:p>
    <w:p w14:paraId="69E10170" w14:textId="77777777" w:rsidR="00414CCB" w:rsidRPr="007F5916" w:rsidRDefault="00414CCB" w:rsidP="00F72E19">
      <w:pPr>
        <w:rPr>
          <w:b/>
          <w:bCs/>
          <w:sz w:val="24"/>
          <w:szCs w:val="24"/>
        </w:rPr>
      </w:pPr>
      <w:r w:rsidRPr="007F5916">
        <w:rPr>
          <w:b/>
          <w:bCs/>
          <w:sz w:val="24"/>
          <w:szCs w:val="24"/>
        </w:rPr>
        <w:t>Szpital Wojewódzki w Poznaniu</w:t>
      </w:r>
    </w:p>
    <w:p w14:paraId="78011F11" w14:textId="77777777" w:rsidR="002161A4" w:rsidRPr="007F5916" w:rsidRDefault="00414CCB" w:rsidP="00F72E19">
      <w:pPr>
        <w:rPr>
          <w:b/>
          <w:bCs/>
          <w:sz w:val="24"/>
          <w:szCs w:val="24"/>
        </w:rPr>
      </w:pPr>
      <w:r w:rsidRPr="007F5916">
        <w:rPr>
          <w:b/>
          <w:bCs/>
          <w:sz w:val="24"/>
          <w:szCs w:val="24"/>
        </w:rPr>
        <w:t>Dział Zamówień Publicznych</w:t>
      </w:r>
    </w:p>
    <w:p w14:paraId="5E11D944" w14:textId="57AB5CF1" w:rsidR="002161A4" w:rsidRPr="007F5916" w:rsidRDefault="00EF5F17" w:rsidP="00F72E19">
      <w:pPr>
        <w:rPr>
          <w:sz w:val="24"/>
          <w:szCs w:val="24"/>
        </w:rPr>
      </w:pPr>
      <w:r>
        <w:rPr>
          <w:sz w:val="24"/>
          <w:szCs w:val="24"/>
        </w:rPr>
        <w:t xml:space="preserve">ul. </w:t>
      </w:r>
      <w:r w:rsidR="00414CCB" w:rsidRPr="007F5916">
        <w:rPr>
          <w:sz w:val="24"/>
          <w:szCs w:val="24"/>
        </w:rPr>
        <w:t>Juraszów</w:t>
      </w:r>
      <w:r w:rsidR="002161A4" w:rsidRPr="007F5916">
        <w:rPr>
          <w:sz w:val="24"/>
          <w:szCs w:val="24"/>
        </w:rPr>
        <w:t xml:space="preserve"> </w:t>
      </w:r>
      <w:r w:rsidR="00414CCB" w:rsidRPr="007F5916">
        <w:rPr>
          <w:sz w:val="24"/>
          <w:szCs w:val="24"/>
        </w:rPr>
        <w:t>7/19</w:t>
      </w:r>
    </w:p>
    <w:p w14:paraId="6DC8FCE9" w14:textId="77777777" w:rsidR="002161A4" w:rsidRPr="007F5916" w:rsidRDefault="00414CCB" w:rsidP="00F72E19">
      <w:pPr>
        <w:rPr>
          <w:sz w:val="24"/>
          <w:szCs w:val="24"/>
        </w:rPr>
      </w:pPr>
      <w:r w:rsidRPr="007F5916">
        <w:rPr>
          <w:sz w:val="24"/>
          <w:szCs w:val="24"/>
        </w:rPr>
        <w:t>60-479</w:t>
      </w:r>
      <w:r w:rsidR="002161A4" w:rsidRPr="007F5916">
        <w:rPr>
          <w:sz w:val="24"/>
          <w:szCs w:val="24"/>
        </w:rPr>
        <w:t xml:space="preserve"> </w:t>
      </w:r>
      <w:r w:rsidRPr="007F5916">
        <w:rPr>
          <w:sz w:val="24"/>
          <w:szCs w:val="24"/>
        </w:rPr>
        <w:t>Poznań</w:t>
      </w:r>
    </w:p>
    <w:p w14:paraId="54FA589B" w14:textId="77777777" w:rsidR="002161A4" w:rsidRPr="007F5916" w:rsidRDefault="002161A4" w:rsidP="002161A4">
      <w:pPr>
        <w:rPr>
          <w:sz w:val="24"/>
          <w:szCs w:val="24"/>
        </w:rPr>
      </w:pPr>
    </w:p>
    <w:p w14:paraId="60615853" w14:textId="77777777" w:rsidR="005123CA" w:rsidRPr="00A45F0F" w:rsidRDefault="005123CA" w:rsidP="005123CA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4"/>
          <w:szCs w:val="24"/>
        </w:rPr>
      </w:pPr>
      <w:r w:rsidRPr="00A45F0F">
        <w:rPr>
          <w:b/>
          <w:sz w:val="24"/>
          <w:szCs w:val="24"/>
        </w:rPr>
        <w:t>WYKONAWCY</w:t>
      </w:r>
    </w:p>
    <w:p w14:paraId="11866297" w14:textId="33351A22" w:rsidR="005123CA" w:rsidRPr="00A45F0F" w:rsidRDefault="005123CA" w:rsidP="005123CA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4"/>
          <w:szCs w:val="24"/>
        </w:rPr>
      </w:pPr>
      <w:r w:rsidRPr="00A45F0F">
        <w:rPr>
          <w:sz w:val="24"/>
          <w:szCs w:val="24"/>
        </w:rPr>
        <w:t>ubiegający się o zamówienie publiczne</w:t>
      </w:r>
    </w:p>
    <w:p w14:paraId="17384A58" w14:textId="77777777" w:rsidR="005123CA" w:rsidRPr="00A45F0F" w:rsidRDefault="005123CA" w:rsidP="005123CA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4"/>
          <w:szCs w:val="24"/>
        </w:rPr>
      </w:pPr>
    </w:p>
    <w:p w14:paraId="03C5E0C4" w14:textId="77777777" w:rsidR="002602CB" w:rsidRPr="00A45F0F" w:rsidRDefault="002602CB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57D0A1F5" w14:textId="64FF293C" w:rsidR="005123CA" w:rsidRPr="00A45F0F" w:rsidRDefault="005123CA" w:rsidP="005123CA">
      <w:pPr>
        <w:spacing w:after="480" w:line="276" w:lineRule="auto"/>
        <w:jc w:val="center"/>
        <w:rPr>
          <w:b/>
          <w:kern w:val="28"/>
          <w:sz w:val="24"/>
          <w:szCs w:val="24"/>
        </w:rPr>
      </w:pPr>
      <w:r w:rsidRPr="00A45F0F">
        <w:rPr>
          <w:b/>
          <w:kern w:val="28"/>
          <w:sz w:val="24"/>
          <w:szCs w:val="24"/>
        </w:rPr>
        <w:t xml:space="preserve">Informacja o </w:t>
      </w:r>
      <w:bookmarkStart w:id="0" w:name="_Hlk127942939"/>
      <w:r w:rsidR="00EF5F17">
        <w:rPr>
          <w:b/>
          <w:kern w:val="28"/>
          <w:sz w:val="24"/>
          <w:szCs w:val="24"/>
        </w:rPr>
        <w:t>UNIEWAŻNIENIU</w:t>
      </w:r>
      <w:r w:rsidRPr="00A45F0F">
        <w:rPr>
          <w:b/>
          <w:kern w:val="28"/>
          <w:sz w:val="24"/>
          <w:szCs w:val="24"/>
        </w:rPr>
        <w:t xml:space="preserve"> czynności </w:t>
      </w:r>
      <w:r w:rsidR="00EF5F17">
        <w:rPr>
          <w:b/>
          <w:kern w:val="28"/>
          <w:sz w:val="24"/>
          <w:szCs w:val="24"/>
        </w:rPr>
        <w:t>WYBORU OFERTY</w:t>
      </w:r>
      <w:r w:rsidR="00BD077A">
        <w:rPr>
          <w:b/>
          <w:kern w:val="28"/>
          <w:sz w:val="24"/>
          <w:szCs w:val="24"/>
        </w:rPr>
        <w:t xml:space="preserve"> </w:t>
      </w:r>
      <w:r w:rsidR="00EF5F17">
        <w:rPr>
          <w:b/>
          <w:kern w:val="28"/>
          <w:sz w:val="24"/>
          <w:szCs w:val="24"/>
        </w:rPr>
        <w:t xml:space="preserve">NAJKORZYSTNIEJSZEJ </w:t>
      </w:r>
      <w:r w:rsidRPr="00A45F0F">
        <w:rPr>
          <w:b/>
          <w:kern w:val="28"/>
          <w:sz w:val="24"/>
          <w:szCs w:val="24"/>
        </w:rPr>
        <w:t xml:space="preserve">oraz o </w:t>
      </w:r>
      <w:r w:rsidR="00B308A5">
        <w:rPr>
          <w:b/>
          <w:kern w:val="28"/>
          <w:sz w:val="24"/>
          <w:szCs w:val="24"/>
        </w:rPr>
        <w:t xml:space="preserve">POWTÓRZENIU CZYNNOŚCI BADANIA OFERT </w:t>
      </w:r>
      <w:bookmarkEnd w:id="0"/>
    </w:p>
    <w:p w14:paraId="786F8644" w14:textId="3C5FDD76" w:rsidR="00EF5F17" w:rsidRDefault="00520F0E" w:rsidP="00B308A5">
      <w:pPr>
        <w:spacing w:after="60" w:line="276" w:lineRule="auto"/>
        <w:jc w:val="both"/>
        <w:rPr>
          <w:sz w:val="24"/>
          <w:szCs w:val="24"/>
        </w:rPr>
      </w:pPr>
      <w:r w:rsidRPr="00520F0E">
        <w:tab/>
      </w:r>
      <w:r w:rsidRPr="00520F0E">
        <w:rPr>
          <w:sz w:val="24"/>
          <w:szCs w:val="24"/>
        </w:rPr>
        <w:t xml:space="preserve">Działając na podstawie </w:t>
      </w:r>
      <w:r w:rsidR="00EF5F17">
        <w:rPr>
          <w:sz w:val="24"/>
          <w:szCs w:val="24"/>
        </w:rPr>
        <w:t xml:space="preserve">art. </w:t>
      </w:r>
      <w:r w:rsidR="00E61D50">
        <w:rPr>
          <w:sz w:val="24"/>
          <w:szCs w:val="24"/>
        </w:rPr>
        <w:t>16 i 17</w:t>
      </w:r>
      <w:r w:rsidR="00EF5F17">
        <w:rPr>
          <w:sz w:val="24"/>
          <w:szCs w:val="24"/>
        </w:rPr>
        <w:t xml:space="preserve"> </w:t>
      </w:r>
      <w:r w:rsidR="00EF5F17" w:rsidRPr="00324733">
        <w:rPr>
          <w:sz w:val="22"/>
          <w:szCs w:val="22"/>
        </w:rPr>
        <w:t>ustawy z dnia 11 września 2019</w:t>
      </w:r>
      <w:r w:rsidR="00B308A5">
        <w:rPr>
          <w:sz w:val="22"/>
          <w:szCs w:val="22"/>
        </w:rPr>
        <w:t xml:space="preserve"> </w:t>
      </w:r>
      <w:r w:rsidR="00EF5F17" w:rsidRPr="00324733">
        <w:rPr>
          <w:sz w:val="22"/>
          <w:szCs w:val="22"/>
        </w:rPr>
        <w:t>r. Prawo zamówień publicznych (t.j. Dz. U. z 202</w:t>
      </w:r>
      <w:r w:rsidR="00B308A5">
        <w:rPr>
          <w:sz w:val="22"/>
          <w:szCs w:val="22"/>
        </w:rPr>
        <w:t xml:space="preserve">3 </w:t>
      </w:r>
      <w:r w:rsidR="00EF5F17" w:rsidRPr="00324733">
        <w:rPr>
          <w:sz w:val="22"/>
          <w:szCs w:val="22"/>
        </w:rPr>
        <w:t xml:space="preserve">r. poz. </w:t>
      </w:r>
      <w:r w:rsidR="00B308A5">
        <w:rPr>
          <w:sz w:val="22"/>
          <w:szCs w:val="22"/>
        </w:rPr>
        <w:t>1605</w:t>
      </w:r>
      <w:r w:rsidR="00EF5F17" w:rsidRPr="00324733">
        <w:rPr>
          <w:sz w:val="22"/>
          <w:szCs w:val="22"/>
        </w:rPr>
        <w:t>), zwanej dalej „ustawą Pzp</w:t>
      </w:r>
      <w:r w:rsidR="00EF5F17" w:rsidRPr="00520F0E">
        <w:rPr>
          <w:sz w:val="24"/>
          <w:szCs w:val="24"/>
        </w:rPr>
        <w:t xml:space="preserve"> </w:t>
      </w:r>
      <w:r w:rsidR="00EF5F17">
        <w:rPr>
          <w:sz w:val="24"/>
          <w:szCs w:val="24"/>
        </w:rPr>
        <w:t xml:space="preserve">Zamawiający informuje, że w postępowaniu </w:t>
      </w:r>
      <w:r w:rsidR="00EF5F17" w:rsidRPr="00520F0E">
        <w:rPr>
          <w:sz w:val="24"/>
          <w:szCs w:val="24"/>
        </w:rPr>
        <w:t xml:space="preserve">o udzielenie zamówienia </w:t>
      </w:r>
      <w:r w:rsidR="00EF5F17" w:rsidRPr="00D91D08">
        <w:rPr>
          <w:sz w:val="24"/>
          <w:szCs w:val="24"/>
        </w:rPr>
        <w:t xml:space="preserve">publicznego, prowadzonego w trybie </w:t>
      </w:r>
      <w:r w:rsidR="00E61D50">
        <w:rPr>
          <w:sz w:val="24"/>
          <w:szCs w:val="24"/>
        </w:rPr>
        <w:t>podstawowym bez negocjacji</w:t>
      </w:r>
      <w:r w:rsidR="00EF5F17">
        <w:rPr>
          <w:sz w:val="24"/>
          <w:szCs w:val="24"/>
        </w:rPr>
        <w:t xml:space="preserve"> </w:t>
      </w:r>
      <w:r w:rsidR="00EF5F17" w:rsidRPr="00D91D08">
        <w:rPr>
          <w:sz w:val="24"/>
          <w:szCs w:val="24"/>
        </w:rPr>
        <w:t>na ”</w:t>
      </w:r>
      <w:r w:rsidR="002347A9" w:rsidRPr="002347A9">
        <w:t xml:space="preserve"> </w:t>
      </w:r>
      <w:r w:rsidR="002347A9" w:rsidRPr="002347A9">
        <w:rPr>
          <w:b/>
          <w:bCs/>
          <w:sz w:val="22"/>
          <w:szCs w:val="22"/>
        </w:rPr>
        <w:t>Zakup sprzętu medycznego w tym jednorazowego- POWTÓRKA</w:t>
      </w:r>
      <w:r w:rsidR="00EF5F17" w:rsidRPr="00EF5F17">
        <w:rPr>
          <w:bCs/>
          <w:sz w:val="22"/>
          <w:szCs w:val="22"/>
        </w:rPr>
        <w:t>”</w:t>
      </w:r>
      <w:r w:rsidR="00B308A5">
        <w:rPr>
          <w:b/>
          <w:sz w:val="22"/>
          <w:szCs w:val="22"/>
        </w:rPr>
        <w:t xml:space="preserve">, </w:t>
      </w:r>
      <w:r w:rsidR="00EF5F17" w:rsidRPr="00D91D08">
        <w:rPr>
          <w:sz w:val="24"/>
          <w:szCs w:val="24"/>
        </w:rPr>
        <w:t>– znak sprawy SZW/DZP/</w:t>
      </w:r>
      <w:r w:rsidR="002347A9">
        <w:rPr>
          <w:sz w:val="24"/>
          <w:szCs w:val="24"/>
        </w:rPr>
        <w:t>97</w:t>
      </w:r>
      <w:r w:rsidR="00EF5F17" w:rsidRPr="00D91D08">
        <w:rPr>
          <w:sz w:val="24"/>
          <w:szCs w:val="24"/>
        </w:rPr>
        <w:t>/202</w:t>
      </w:r>
      <w:r w:rsidR="002347A9">
        <w:rPr>
          <w:sz w:val="24"/>
          <w:szCs w:val="24"/>
        </w:rPr>
        <w:t>4</w:t>
      </w:r>
    </w:p>
    <w:p w14:paraId="488A6281" w14:textId="77777777" w:rsidR="00EF5F17" w:rsidRDefault="00EF5F17" w:rsidP="00EF5F17">
      <w:pPr>
        <w:spacing w:line="276" w:lineRule="auto"/>
        <w:jc w:val="both"/>
        <w:rPr>
          <w:sz w:val="24"/>
          <w:szCs w:val="24"/>
        </w:rPr>
      </w:pPr>
    </w:p>
    <w:p w14:paraId="7A6E0A65" w14:textId="2E73840F" w:rsidR="00EF5F17" w:rsidRPr="00D3545D" w:rsidRDefault="00415C03" w:rsidP="00415C03">
      <w:pPr>
        <w:pStyle w:val="Akapitzlist"/>
        <w:numPr>
          <w:ilvl w:val="0"/>
          <w:numId w:val="9"/>
        </w:numPr>
        <w:spacing w:line="276" w:lineRule="auto"/>
        <w:ind w:left="426"/>
        <w:jc w:val="both"/>
        <w:rPr>
          <w:sz w:val="24"/>
          <w:szCs w:val="24"/>
        </w:rPr>
      </w:pPr>
      <w:r w:rsidRPr="00D3545D">
        <w:rPr>
          <w:sz w:val="24"/>
          <w:szCs w:val="24"/>
        </w:rPr>
        <w:t>u</w:t>
      </w:r>
      <w:r w:rsidR="00EF5F17" w:rsidRPr="00D3545D">
        <w:rPr>
          <w:sz w:val="24"/>
          <w:szCs w:val="24"/>
        </w:rPr>
        <w:t xml:space="preserve">nieważnia czynność wyboru oferty najkorzystniejszej </w:t>
      </w:r>
      <w:r w:rsidR="00BC3914" w:rsidRPr="00D3545D">
        <w:rPr>
          <w:sz w:val="24"/>
          <w:szCs w:val="24"/>
        </w:rPr>
        <w:t xml:space="preserve">z dnia </w:t>
      </w:r>
      <w:bookmarkStart w:id="1" w:name="_Hlk190426201"/>
      <w:r w:rsidR="00BC3914" w:rsidRPr="00D3545D">
        <w:rPr>
          <w:sz w:val="24"/>
          <w:szCs w:val="24"/>
        </w:rPr>
        <w:t>202</w:t>
      </w:r>
      <w:r w:rsidR="002347A9" w:rsidRPr="00D3545D">
        <w:rPr>
          <w:sz w:val="24"/>
          <w:szCs w:val="24"/>
        </w:rPr>
        <w:t>5</w:t>
      </w:r>
      <w:r w:rsidR="00BC3914" w:rsidRPr="00D3545D">
        <w:rPr>
          <w:sz w:val="24"/>
          <w:szCs w:val="24"/>
        </w:rPr>
        <w:t>-</w:t>
      </w:r>
      <w:r w:rsidR="002347A9" w:rsidRPr="00D3545D">
        <w:rPr>
          <w:sz w:val="24"/>
          <w:szCs w:val="24"/>
        </w:rPr>
        <w:t>01</w:t>
      </w:r>
      <w:r w:rsidR="00BC3914" w:rsidRPr="00D3545D">
        <w:rPr>
          <w:sz w:val="24"/>
          <w:szCs w:val="24"/>
        </w:rPr>
        <w:t>-</w:t>
      </w:r>
      <w:r w:rsidR="002347A9" w:rsidRPr="00D3545D">
        <w:rPr>
          <w:sz w:val="24"/>
          <w:szCs w:val="24"/>
        </w:rPr>
        <w:t>23</w:t>
      </w:r>
      <w:bookmarkEnd w:id="1"/>
    </w:p>
    <w:p w14:paraId="2DBEA1A8" w14:textId="209E0593" w:rsidR="00415C03" w:rsidRPr="00D3545D" w:rsidRDefault="00B308A5" w:rsidP="00415C03">
      <w:pPr>
        <w:pStyle w:val="Akapitzlist"/>
        <w:numPr>
          <w:ilvl w:val="0"/>
          <w:numId w:val="9"/>
        </w:numPr>
        <w:spacing w:line="276" w:lineRule="auto"/>
        <w:ind w:left="426"/>
        <w:jc w:val="both"/>
        <w:rPr>
          <w:sz w:val="24"/>
          <w:szCs w:val="24"/>
        </w:rPr>
      </w:pPr>
      <w:r w:rsidRPr="00D3545D">
        <w:rPr>
          <w:sz w:val="24"/>
          <w:szCs w:val="24"/>
        </w:rPr>
        <w:t xml:space="preserve">powtarza czynność badania ofert </w:t>
      </w:r>
    </w:p>
    <w:p w14:paraId="26B1B4EE" w14:textId="77777777" w:rsidR="00EF5F17" w:rsidRPr="00D3545D" w:rsidRDefault="00EF5F17" w:rsidP="00EF5F17">
      <w:pPr>
        <w:spacing w:line="276" w:lineRule="auto"/>
        <w:jc w:val="both"/>
        <w:rPr>
          <w:sz w:val="24"/>
          <w:szCs w:val="24"/>
        </w:rPr>
      </w:pPr>
    </w:p>
    <w:p w14:paraId="364D8CF2" w14:textId="77777777" w:rsidR="00EF5F17" w:rsidRPr="00D3545D" w:rsidRDefault="00EF5F17" w:rsidP="00620F0F">
      <w:pPr>
        <w:jc w:val="center"/>
        <w:rPr>
          <w:sz w:val="24"/>
          <w:szCs w:val="24"/>
        </w:rPr>
      </w:pPr>
    </w:p>
    <w:p w14:paraId="0BA23DE1" w14:textId="5ABA409C" w:rsidR="00520F0E" w:rsidRPr="00D3545D" w:rsidRDefault="00620F0F" w:rsidP="00620F0F">
      <w:pPr>
        <w:jc w:val="center"/>
        <w:rPr>
          <w:sz w:val="24"/>
          <w:szCs w:val="24"/>
        </w:rPr>
      </w:pPr>
      <w:r w:rsidRPr="00D3545D">
        <w:rPr>
          <w:sz w:val="24"/>
          <w:szCs w:val="24"/>
        </w:rPr>
        <w:t>UZASADNIENIE</w:t>
      </w:r>
    </w:p>
    <w:p w14:paraId="297B266E" w14:textId="767C158C" w:rsidR="00520F0E" w:rsidRPr="00D3545D" w:rsidRDefault="00520F0E" w:rsidP="00520F0E">
      <w:pPr>
        <w:rPr>
          <w:sz w:val="24"/>
          <w:szCs w:val="24"/>
          <w:highlight w:val="yellow"/>
        </w:rPr>
      </w:pPr>
    </w:p>
    <w:p w14:paraId="24B65418" w14:textId="51BBB992" w:rsidR="002A69B7" w:rsidRPr="00D3545D" w:rsidRDefault="00415C03" w:rsidP="002347A9">
      <w:pPr>
        <w:autoSpaceDE w:val="0"/>
        <w:autoSpaceDN w:val="0"/>
        <w:adjustRightInd w:val="0"/>
        <w:spacing w:after="60" w:line="276" w:lineRule="auto"/>
        <w:ind w:firstLine="708"/>
        <w:jc w:val="both"/>
        <w:rPr>
          <w:b/>
          <w:color w:val="FF0000"/>
          <w:sz w:val="24"/>
          <w:szCs w:val="24"/>
        </w:rPr>
      </w:pPr>
      <w:r w:rsidRPr="00D3545D">
        <w:rPr>
          <w:sz w:val="24"/>
          <w:szCs w:val="24"/>
        </w:rPr>
        <w:t xml:space="preserve">Zamawiający jest zobligowany unieważnić </w:t>
      </w:r>
      <w:r w:rsidR="00B308A5" w:rsidRPr="00D3545D">
        <w:rPr>
          <w:sz w:val="24"/>
          <w:szCs w:val="24"/>
        </w:rPr>
        <w:t xml:space="preserve">czynność </w:t>
      </w:r>
      <w:r w:rsidRPr="00D3545D">
        <w:rPr>
          <w:sz w:val="24"/>
          <w:szCs w:val="24"/>
        </w:rPr>
        <w:t>wyb</w:t>
      </w:r>
      <w:r w:rsidR="00B308A5" w:rsidRPr="00D3545D">
        <w:rPr>
          <w:sz w:val="24"/>
          <w:szCs w:val="24"/>
        </w:rPr>
        <w:t>o</w:t>
      </w:r>
      <w:r w:rsidRPr="00D3545D">
        <w:rPr>
          <w:sz w:val="24"/>
          <w:szCs w:val="24"/>
        </w:rPr>
        <w:t>r</w:t>
      </w:r>
      <w:r w:rsidR="00B308A5" w:rsidRPr="00D3545D">
        <w:rPr>
          <w:sz w:val="24"/>
          <w:szCs w:val="24"/>
        </w:rPr>
        <w:t>u</w:t>
      </w:r>
      <w:r w:rsidRPr="00D3545D">
        <w:rPr>
          <w:sz w:val="24"/>
          <w:szCs w:val="24"/>
        </w:rPr>
        <w:t xml:space="preserve"> ofert z</w:t>
      </w:r>
      <w:r w:rsidR="00B308A5" w:rsidRPr="00D3545D">
        <w:rPr>
          <w:sz w:val="24"/>
          <w:szCs w:val="24"/>
        </w:rPr>
        <w:t xml:space="preserve"> </w:t>
      </w:r>
      <w:r w:rsidRPr="00D3545D">
        <w:rPr>
          <w:sz w:val="24"/>
          <w:szCs w:val="24"/>
        </w:rPr>
        <w:t xml:space="preserve">dnia </w:t>
      </w:r>
      <w:r w:rsidR="002347A9" w:rsidRPr="00D3545D">
        <w:rPr>
          <w:sz w:val="24"/>
          <w:szCs w:val="24"/>
        </w:rPr>
        <w:t xml:space="preserve">2025-01-23 </w:t>
      </w:r>
      <w:r w:rsidRPr="00D3545D">
        <w:rPr>
          <w:sz w:val="24"/>
          <w:szCs w:val="24"/>
        </w:rPr>
        <w:t xml:space="preserve">oraz </w:t>
      </w:r>
      <w:r w:rsidR="00B308A5" w:rsidRPr="00D3545D">
        <w:rPr>
          <w:sz w:val="24"/>
          <w:szCs w:val="24"/>
        </w:rPr>
        <w:t xml:space="preserve">powtórzyć czynność badania ofert </w:t>
      </w:r>
      <w:r w:rsidR="002347A9" w:rsidRPr="00D3545D">
        <w:rPr>
          <w:sz w:val="24"/>
          <w:szCs w:val="24"/>
        </w:rPr>
        <w:t xml:space="preserve">z </w:t>
      </w:r>
      <w:r w:rsidRPr="00D3545D">
        <w:rPr>
          <w:sz w:val="24"/>
          <w:szCs w:val="24"/>
        </w:rPr>
        <w:t xml:space="preserve">uwagi na fakt, iż </w:t>
      </w:r>
      <w:r w:rsidR="00B308A5" w:rsidRPr="00D3545D">
        <w:rPr>
          <w:sz w:val="24"/>
          <w:szCs w:val="24"/>
        </w:rPr>
        <w:t>w</w:t>
      </w:r>
      <w:r w:rsidR="002A69B7" w:rsidRPr="00D3545D">
        <w:rPr>
          <w:sz w:val="24"/>
          <w:szCs w:val="24"/>
        </w:rPr>
        <w:t xml:space="preserve"> dniu </w:t>
      </w:r>
      <w:r w:rsidR="002347A9" w:rsidRPr="00D3545D">
        <w:rPr>
          <w:sz w:val="24"/>
          <w:szCs w:val="24"/>
        </w:rPr>
        <w:t xml:space="preserve">2025-01-23 </w:t>
      </w:r>
      <w:r w:rsidR="002A69B7" w:rsidRPr="00D3545D">
        <w:rPr>
          <w:sz w:val="24"/>
          <w:szCs w:val="24"/>
        </w:rPr>
        <w:t xml:space="preserve">do Zamawiającego wpłynęła informacja od </w:t>
      </w:r>
      <w:r w:rsidR="00BC3914" w:rsidRPr="00D3545D">
        <w:rPr>
          <w:sz w:val="24"/>
          <w:szCs w:val="24"/>
        </w:rPr>
        <w:t>uczestnika postępowania o niezgodnej z przepisami ustawy czynności podjętej przez Zamawiającego</w:t>
      </w:r>
      <w:r w:rsidR="002347A9" w:rsidRPr="00D3545D">
        <w:rPr>
          <w:sz w:val="24"/>
          <w:szCs w:val="24"/>
        </w:rPr>
        <w:t xml:space="preserve">. </w:t>
      </w:r>
    </w:p>
    <w:p w14:paraId="01C4D080" w14:textId="6A210D12" w:rsidR="002A69B7" w:rsidRPr="00D3545D" w:rsidRDefault="002A69B7" w:rsidP="002347A9">
      <w:pPr>
        <w:spacing w:line="276" w:lineRule="auto"/>
        <w:jc w:val="both"/>
        <w:rPr>
          <w:sz w:val="24"/>
          <w:szCs w:val="24"/>
        </w:rPr>
      </w:pPr>
      <w:r w:rsidRPr="00D3545D">
        <w:rPr>
          <w:sz w:val="24"/>
          <w:szCs w:val="24"/>
        </w:rPr>
        <w:t xml:space="preserve">W związku z powyższym Zamawiający powtórzy czynność oceny i badania ofert i dokona ponownego wyboru najkorzystniejszej oferty. Zamawiający zgodnie z art. 253 ustawy niezwłocznie zawiadomi o wynikach postepowania. </w:t>
      </w:r>
    </w:p>
    <w:p w14:paraId="7501B820" w14:textId="77777777" w:rsidR="002A69B7" w:rsidRPr="00D3545D" w:rsidRDefault="002A69B7" w:rsidP="00415C03">
      <w:pPr>
        <w:autoSpaceDE w:val="0"/>
        <w:autoSpaceDN w:val="0"/>
        <w:adjustRightInd w:val="0"/>
        <w:spacing w:line="276" w:lineRule="auto"/>
        <w:jc w:val="both"/>
        <w:rPr>
          <w:sz w:val="24"/>
          <w:szCs w:val="24"/>
          <w:highlight w:val="yellow"/>
        </w:rPr>
      </w:pPr>
    </w:p>
    <w:p w14:paraId="21606E40" w14:textId="77777777" w:rsidR="00520F0E" w:rsidRPr="00520F0E" w:rsidRDefault="00520F0E" w:rsidP="00520F0E">
      <w:pPr>
        <w:rPr>
          <w:highlight w:val="yellow"/>
        </w:rPr>
      </w:pPr>
    </w:p>
    <w:p w14:paraId="1B987403" w14:textId="77777777" w:rsidR="006D5184" w:rsidRDefault="006D5184" w:rsidP="00C90C2C">
      <w:pPr>
        <w:pStyle w:val="Nagwek4"/>
        <w:ind w:left="2832" w:firstLine="708"/>
        <w:jc w:val="center"/>
        <w:rPr>
          <w:szCs w:val="24"/>
        </w:rPr>
      </w:pPr>
    </w:p>
    <w:p w14:paraId="5B0602FC" w14:textId="77777777" w:rsidR="00476663" w:rsidRDefault="00476663" w:rsidP="00476663">
      <w:pPr>
        <w:ind w:left="4248"/>
        <w:jc w:val="center"/>
        <w:rPr>
          <w:i/>
          <w:sz w:val="22"/>
          <w:szCs w:val="22"/>
        </w:rPr>
      </w:pPr>
      <w:r>
        <w:rPr>
          <w:i/>
        </w:rPr>
        <w:t xml:space="preserve">  </w:t>
      </w:r>
      <w:r>
        <w:rPr>
          <w:i/>
          <w:sz w:val="22"/>
          <w:szCs w:val="22"/>
        </w:rPr>
        <w:t>Zamawiający</w:t>
      </w:r>
    </w:p>
    <w:p w14:paraId="10AD5B6F" w14:textId="77777777" w:rsidR="00476663" w:rsidRDefault="00476663" w:rsidP="00476663">
      <w:pPr>
        <w:ind w:left="4248"/>
        <w:jc w:val="center"/>
        <w:rPr>
          <w:i/>
          <w:sz w:val="22"/>
          <w:szCs w:val="22"/>
        </w:rPr>
      </w:pPr>
      <w:r>
        <w:rPr>
          <w:i/>
          <w:sz w:val="22"/>
          <w:szCs w:val="22"/>
        </w:rPr>
        <w:t>/-/ Dyrektor Szpitala Wojewódzkiego</w:t>
      </w:r>
    </w:p>
    <w:p w14:paraId="65997BA7" w14:textId="77777777" w:rsidR="00476663" w:rsidRDefault="00476663" w:rsidP="00476663">
      <w:pPr>
        <w:ind w:left="4248"/>
        <w:jc w:val="center"/>
        <w:rPr>
          <w:i/>
          <w:sz w:val="22"/>
          <w:szCs w:val="22"/>
        </w:rPr>
      </w:pPr>
      <w:r>
        <w:rPr>
          <w:i/>
          <w:sz w:val="22"/>
          <w:szCs w:val="22"/>
        </w:rPr>
        <w:t>w Poznaniu</w:t>
      </w:r>
    </w:p>
    <w:p w14:paraId="4C2996B3" w14:textId="77777777" w:rsidR="00476663" w:rsidRDefault="00476663" w:rsidP="00476663">
      <w:pPr>
        <w:ind w:left="4248"/>
        <w:jc w:val="center"/>
        <w:rPr>
          <w:sz w:val="22"/>
          <w:szCs w:val="22"/>
          <w:vertAlign w:val="superscript"/>
        </w:rPr>
      </w:pPr>
      <w:r>
        <w:rPr>
          <w:i/>
          <w:sz w:val="22"/>
          <w:szCs w:val="22"/>
        </w:rPr>
        <w:t>Dawid Murawa</w:t>
      </w:r>
    </w:p>
    <w:p w14:paraId="00BB9592" w14:textId="77777777" w:rsidR="002602CB" w:rsidRPr="00B97941" w:rsidRDefault="002602CB">
      <w:pPr>
        <w:rPr>
          <w:sz w:val="24"/>
          <w:szCs w:val="24"/>
        </w:rPr>
      </w:pPr>
    </w:p>
    <w:sectPr w:rsidR="002602CB" w:rsidRPr="00B9794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0F98969" w14:textId="77777777" w:rsidR="0095046C" w:rsidRDefault="0095046C">
      <w:r>
        <w:separator/>
      </w:r>
    </w:p>
  </w:endnote>
  <w:endnote w:type="continuationSeparator" w:id="0">
    <w:p w14:paraId="5FD9C265" w14:textId="77777777" w:rsidR="0095046C" w:rsidRDefault="009504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44032B" w14:textId="77777777" w:rsidR="007022D1" w:rsidRDefault="007022D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A3A33B4" w14:textId="77777777" w:rsidR="007022D1" w:rsidRDefault="007022D1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C4DDE6" w14:textId="5DE4600D" w:rsidR="007022D1" w:rsidRDefault="00C56B18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74579F4" wp14:editId="355D787F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508A8E7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JBe2DfcAAAACAEAAA8AAABkcnMvZG93bnJldi54bWxMj8FO&#10;wzAQRO9I/IO1SFyq1m4r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kF7YN9wAAAAIAQAADwAAAAAAAAAAAAAAAAAKBAAAZHJzL2Rvd25yZXYu&#10;eG1sUEsFBgAAAAAEAAQA8wAAABMFAAAAAA==&#10;"/>
          </w:pict>
        </mc:Fallback>
      </mc:AlternateContent>
    </w:r>
  </w:p>
  <w:p w14:paraId="7B81991E" w14:textId="77777777" w:rsidR="007022D1" w:rsidRDefault="007022D1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3A4A0E">
      <w:rPr>
        <w:rFonts w:ascii="Arial" w:hAnsi="Arial" w:cs="Arial"/>
        <w:sz w:val="18"/>
        <w:szCs w:val="18"/>
      </w:rPr>
      <w:t>em ProPublico © Datacomp</w:t>
    </w:r>
    <w:r w:rsidR="003A4A0E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FA1AC7" w14:textId="77777777" w:rsidR="007022D1" w:rsidRDefault="007022D1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BE1EF4E" w14:textId="77777777" w:rsidR="007022D1" w:rsidRDefault="007022D1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37019A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5A640DB" w14:textId="77777777" w:rsidR="007022D1" w:rsidRDefault="007022D1">
    <w:pPr>
      <w:pStyle w:val="Stopka"/>
      <w:tabs>
        <w:tab w:val="clear" w:pos="4536"/>
        <w:tab w:val="left" w:pos="6237"/>
      </w:tabs>
    </w:pPr>
  </w:p>
  <w:p w14:paraId="2612C9E8" w14:textId="77777777" w:rsidR="007022D1" w:rsidRDefault="007022D1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C72329B" w14:textId="77777777" w:rsidR="0095046C" w:rsidRDefault="0095046C">
      <w:r>
        <w:separator/>
      </w:r>
    </w:p>
  </w:footnote>
  <w:footnote w:type="continuationSeparator" w:id="0">
    <w:p w14:paraId="75FDDADC" w14:textId="77777777" w:rsidR="0095046C" w:rsidRDefault="0095046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052ADA" w14:textId="77777777" w:rsidR="003A4A0E" w:rsidRDefault="003A4A0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F7E3D6" w14:textId="77777777" w:rsidR="003A4A0E" w:rsidRDefault="003A4A0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414F1B" w14:textId="77777777" w:rsidR="003A4A0E" w:rsidRDefault="003A4A0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DD36142"/>
    <w:multiLevelType w:val="hybridMultilevel"/>
    <w:tmpl w:val="34483EA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CB83702"/>
    <w:multiLevelType w:val="hybridMultilevel"/>
    <w:tmpl w:val="9CCA5DB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668095157">
    <w:abstractNumId w:val="3"/>
  </w:num>
  <w:num w:numId="2" w16cid:durableId="731082705">
    <w:abstractNumId w:val="8"/>
  </w:num>
  <w:num w:numId="3" w16cid:durableId="1278373935">
    <w:abstractNumId w:val="2"/>
  </w:num>
  <w:num w:numId="4" w16cid:durableId="2005164750">
    <w:abstractNumId w:val="7"/>
  </w:num>
  <w:num w:numId="5" w16cid:durableId="1281061317">
    <w:abstractNumId w:val="0"/>
  </w:num>
  <w:num w:numId="6" w16cid:durableId="1126511894">
    <w:abstractNumId w:val="1"/>
  </w:num>
  <w:num w:numId="7" w16cid:durableId="2010865727">
    <w:abstractNumId w:val="6"/>
  </w:num>
  <w:num w:numId="8" w16cid:durableId="2120952494">
    <w:abstractNumId w:val="4"/>
  </w:num>
  <w:num w:numId="9" w16cid:durableId="103110876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046C"/>
    <w:rsid w:val="00047C23"/>
    <w:rsid w:val="0008384F"/>
    <w:rsid w:val="0009637E"/>
    <w:rsid w:val="000C107E"/>
    <w:rsid w:val="000D07DC"/>
    <w:rsid w:val="000E3510"/>
    <w:rsid w:val="000E4CA8"/>
    <w:rsid w:val="00137BDC"/>
    <w:rsid w:val="00153CB4"/>
    <w:rsid w:val="001A2948"/>
    <w:rsid w:val="001B251D"/>
    <w:rsid w:val="001C2FB2"/>
    <w:rsid w:val="002161A4"/>
    <w:rsid w:val="002347A9"/>
    <w:rsid w:val="0024088C"/>
    <w:rsid w:val="00244426"/>
    <w:rsid w:val="00256691"/>
    <w:rsid w:val="002602CB"/>
    <w:rsid w:val="002658E4"/>
    <w:rsid w:val="002A69B7"/>
    <w:rsid w:val="002A7A6E"/>
    <w:rsid w:val="002D7A54"/>
    <w:rsid w:val="0031409B"/>
    <w:rsid w:val="00336013"/>
    <w:rsid w:val="00345B05"/>
    <w:rsid w:val="0037019A"/>
    <w:rsid w:val="003866D7"/>
    <w:rsid w:val="00391AE6"/>
    <w:rsid w:val="003A4A0E"/>
    <w:rsid w:val="003C1F8F"/>
    <w:rsid w:val="003C369E"/>
    <w:rsid w:val="003D1B6A"/>
    <w:rsid w:val="003E18C0"/>
    <w:rsid w:val="00414CCB"/>
    <w:rsid w:val="00415C03"/>
    <w:rsid w:val="00426B6F"/>
    <w:rsid w:val="00476663"/>
    <w:rsid w:val="00485497"/>
    <w:rsid w:val="004F45B8"/>
    <w:rsid w:val="004F61C5"/>
    <w:rsid w:val="004F6B74"/>
    <w:rsid w:val="005112FB"/>
    <w:rsid w:val="005123CA"/>
    <w:rsid w:val="00520F0E"/>
    <w:rsid w:val="0056549B"/>
    <w:rsid w:val="00577DB9"/>
    <w:rsid w:val="005B55CB"/>
    <w:rsid w:val="005C3E85"/>
    <w:rsid w:val="005F69A2"/>
    <w:rsid w:val="006133BD"/>
    <w:rsid w:val="00620733"/>
    <w:rsid w:val="00620F0F"/>
    <w:rsid w:val="006340EE"/>
    <w:rsid w:val="006527E9"/>
    <w:rsid w:val="00684E6C"/>
    <w:rsid w:val="00696B6D"/>
    <w:rsid w:val="006B44C9"/>
    <w:rsid w:val="006D3BDE"/>
    <w:rsid w:val="006D5184"/>
    <w:rsid w:val="007022D1"/>
    <w:rsid w:val="00790C33"/>
    <w:rsid w:val="007925FD"/>
    <w:rsid w:val="007A1414"/>
    <w:rsid w:val="007B51D5"/>
    <w:rsid w:val="007C7288"/>
    <w:rsid w:val="007E6576"/>
    <w:rsid w:val="007F5916"/>
    <w:rsid w:val="00843187"/>
    <w:rsid w:val="00852022"/>
    <w:rsid w:val="00886797"/>
    <w:rsid w:val="008B7225"/>
    <w:rsid w:val="008C3351"/>
    <w:rsid w:val="008E7424"/>
    <w:rsid w:val="0092748C"/>
    <w:rsid w:val="0095046C"/>
    <w:rsid w:val="00971ADC"/>
    <w:rsid w:val="009C1C18"/>
    <w:rsid w:val="009E6598"/>
    <w:rsid w:val="00A45F0F"/>
    <w:rsid w:val="00A51328"/>
    <w:rsid w:val="00A90A2C"/>
    <w:rsid w:val="00B254E4"/>
    <w:rsid w:val="00B308A5"/>
    <w:rsid w:val="00B40296"/>
    <w:rsid w:val="00B479C2"/>
    <w:rsid w:val="00B93576"/>
    <w:rsid w:val="00B97941"/>
    <w:rsid w:val="00BC3914"/>
    <w:rsid w:val="00BC4907"/>
    <w:rsid w:val="00BD077A"/>
    <w:rsid w:val="00BD7B89"/>
    <w:rsid w:val="00C148D2"/>
    <w:rsid w:val="00C56B18"/>
    <w:rsid w:val="00C90C2C"/>
    <w:rsid w:val="00CD166A"/>
    <w:rsid w:val="00D3545D"/>
    <w:rsid w:val="00D56EDA"/>
    <w:rsid w:val="00D66E56"/>
    <w:rsid w:val="00D86740"/>
    <w:rsid w:val="00D91D08"/>
    <w:rsid w:val="00DA4ABB"/>
    <w:rsid w:val="00DC0E63"/>
    <w:rsid w:val="00E32F43"/>
    <w:rsid w:val="00E46C2A"/>
    <w:rsid w:val="00E61D50"/>
    <w:rsid w:val="00E75851"/>
    <w:rsid w:val="00E84889"/>
    <w:rsid w:val="00EC62BE"/>
    <w:rsid w:val="00ED3762"/>
    <w:rsid w:val="00EF4F1A"/>
    <w:rsid w:val="00EF5F17"/>
    <w:rsid w:val="00F33855"/>
    <w:rsid w:val="00F72E19"/>
    <w:rsid w:val="00F920A1"/>
    <w:rsid w:val="00FC170D"/>
    <w:rsid w:val="00FE4387"/>
    <w:rsid w:val="00FE6E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C83F740"/>
  <w15:chartTrackingRefBased/>
  <w15:docId w15:val="{EDEE295B-6A35-41FC-B1F9-6A515693AC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jc w:val="right"/>
      <w:outlineLvl w:val="3"/>
    </w:pPr>
    <w:rPr>
      <w:i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both"/>
      <w:outlineLvl w:val="4"/>
    </w:pPr>
    <w:rPr>
      <w:b/>
      <w:bCs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character" w:styleId="Odwoaniedokomentarza">
    <w:name w:val="annotation reference"/>
    <w:semiHidden/>
    <w:rPr>
      <w:sz w:val="16"/>
      <w:szCs w:val="16"/>
    </w:rPr>
  </w:style>
  <w:style w:type="paragraph" w:styleId="Tekstkomentarza">
    <w:name w:val="annotation text"/>
    <w:basedOn w:val="Normalny"/>
    <w:semiHidden/>
  </w:style>
  <w:style w:type="paragraph" w:styleId="Tematkomentarza">
    <w:name w:val="annotation subject"/>
    <w:basedOn w:val="Tekstkomentarza"/>
    <w:next w:val="Tekstkomentarza"/>
    <w:semiHidden/>
    <w:rPr>
      <w:b/>
      <w:bCs/>
    </w:rPr>
  </w:style>
  <w:style w:type="paragraph" w:styleId="Tekstdymka">
    <w:name w:val="Balloon Text"/>
    <w:basedOn w:val="Normalny"/>
    <w:semiHidden/>
    <w:rPr>
      <w:rFonts w:ascii="Tahoma" w:hAnsi="Tahoma" w:cs="Tahoma"/>
      <w:sz w:val="16"/>
      <w:szCs w:val="16"/>
    </w:rPr>
  </w:style>
  <w:style w:type="character" w:customStyle="1" w:styleId="NagwekZnak">
    <w:name w:val="Nagłówek Znak"/>
    <w:link w:val="Nagwek"/>
    <w:rsid w:val="00391AE6"/>
  </w:style>
  <w:style w:type="character" w:styleId="Hipercze">
    <w:name w:val="Hyperlink"/>
    <w:rsid w:val="002161A4"/>
    <w:rPr>
      <w:color w:val="0563C1"/>
      <w:u w:val="single"/>
    </w:rPr>
  </w:style>
  <w:style w:type="paragraph" w:styleId="Akapitzlist">
    <w:name w:val="List Paragraph"/>
    <w:basedOn w:val="Normalny"/>
    <w:uiPriority w:val="34"/>
    <w:qFormat/>
    <w:rsid w:val="00520F0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5608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65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426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CWIER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1</Pages>
  <Words>181</Words>
  <Characters>1181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1360</CharactersWithSpaces>
  <SharedDoc>false</SharedDoc>
  <HLinks>
    <vt:vector size="6" baseType="variant">
      <vt:variant>
        <vt:i4>327682</vt:i4>
      </vt:variant>
      <vt:variant>
        <vt:i4>66</vt:i4>
      </vt:variant>
      <vt:variant>
        <vt:i4>0</vt:i4>
      </vt:variant>
      <vt:variant>
        <vt:i4>5</vt:i4>
      </vt:variant>
      <vt:variant>
        <vt:lpwstr>https://e-propublico.pl/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Ćwiertka</dc:creator>
  <cp:keywords/>
  <cp:lastModifiedBy>Monika Ćwiertka</cp:lastModifiedBy>
  <cp:revision>6</cp:revision>
  <cp:lastPrinted>2024-11-26T11:38:00Z</cp:lastPrinted>
  <dcterms:created xsi:type="dcterms:W3CDTF">2024-11-26T11:39:00Z</dcterms:created>
  <dcterms:modified xsi:type="dcterms:W3CDTF">2025-02-14T12:09:00Z</dcterms:modified>
</cp:coreProperties>
</file>