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D386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D386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D3867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8D386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D3867" w:rsidTr="00D62E6E">
        <w:tc>
          <w:tcPr>
            <w:tcW w:w="2800" w:type="dxa"/>
            <w:shd w:val="clear" w:color="auto" w:fill="auto"/>
          </w:tcPr>
          <w:p w:rsidR="00D62E6E" w:rsidRPr="008D386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386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D386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D38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D38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D386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D38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D386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D38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D3867" w:rsidTr="00D62E6E">
        <w:tc>
          <w:tcPr>
            <w:tcW w:w="2800" w:type="dxa"/>
            <w:shd w:val="clear" w:color="auto" w:fill="auto"/>
          </w:tcPr>
          <w:p w:rsidR="00D62E6E" w:rsidRPr="008D386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386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D38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D38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D386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D38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D386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D38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D386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A300F" w:rsidRPr="008D3867" w:rsidTr="00E71C3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A300F" w:rsidRPr="008D3867" w:rsidRDefault="00BA300F" w:rsidP="00E71C3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A300F" w:rsidRPr="008D3867" w:rsidRDefault="00BA300F" w:rsidP="00E71C3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D386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D386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D3867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8D386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D386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D386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A300F" w:rsidRPr="008D3867" w:rsidRDefault="00BA300F" w:rsidP="00E71C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A300F" w:rsidRPr="008D3867" w:rsidRDefault="00BA300F" w:rsidP="00E71C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D3867" w:rsidRDefault="00BA300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D386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D386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D3867" w:rsidTr="00D62E6E">
        <w:tc>
          <w:tcPr>
            <w:tcW w:w="2269" w:type="dxa"/>
            <w:shd w:val="clear" w:color="auto" w:fill="auto"/>
          </w:tcPr>
          <w:p w:rsidR="00D62E6E" w:rsidRPr="008D386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D3867" w:rsidRDefault="00BA300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62E6E" w:rsidRPr="008D38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300F" w:rsidRPr="008D3867" w:rsidTr="00E71C34">
        <w:tc>
          <w:tcPr>
            <w:tcW w:w="2269" w:type="dxa"/>
            <w:shd w:val="clear" w:color="auto" w:fill="auto"/>
          </w:tcPr>
          <w:p w:rsidR="00BA300F" w:rsidRPr="008D3867" w:rsidRDefault="00BA300F" w:rsidP="00E71C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300F" w:rsidRPr="008D3867" w:rsidRDefault="00BA300F" w:rsidP="00E71C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12/2025</w:t>
            </w:r>
          </w:p>
        </w:tc>
      </w:tr>
    </w:tbl>
    <w:p w:rsidR="00BC121E" w:rsidRPr="008D3867" w:rsidRDefault="00BA300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D386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D386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D386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D386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D386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D386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D386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D386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D386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D386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386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D38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D386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D386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D386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D386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386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D386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D386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D386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38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D386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D386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8D386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D386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D386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D386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D386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D386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D386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D3867" w:rsidTr="00620E37">
        <w:tc>
          <w:tcPr>
            <w:tcW w:w="2660" w:type="dxa"/>
            <w:shd w:val="clear" w:color="auto" w:fill="auto"/>
          </w:tcPr>
          <w:p w:rsidR="00BC121E" w:rsidRPr="008D38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D386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D386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D38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D38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D3867" w:rsidRDefault="00844A96" w:rsidP="00BA300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300F"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D38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D3867" w:rsidRDefault="00106AC7" w:rsidP="00BC121E">
      <w:pPr>
        <w:rPr>
          <w:rFonts w:ascii="Arial Narrow" w:hAnsi="Arial Narrow"/>
        </w:rPr>
      </w:pPr>
    </w:p>
    <w:sectPr w:rsidR="00106AC7" w:rsidRPr="008D386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BE6" w:rsidRDefault="00BF6BE6">
      <w:r>
        <w:separator/>
      </w:r>
    </w:p>
  </w:endnote>
  <w:endnote w:type="continuationSeparator" w:id="1">
    <w:p w:rsidR="00BF6BE6" w:rsidRDefault="00BF6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8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8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0F" w:rsidRDefault="00BA30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BE6" w:rsidRDefault="00BF6BE6">
      <w:r>
        <w:separator/>
      </w:r>
    </w:p>
  </w:footnote>
  <w:footnote w:type="continuationSeparator" w:id="1">
    <w:p w:rsidR="00BF6BE6" w:rsidRDefault="00BF6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0F" w:rsidRDefault="00BA30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0F" w:rsidRDefault="00BA30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0F" w:rsidRDefault="00BA30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00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5C56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3867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A300F"/>
    <w:rsid w:val="00BC121E"/>
    <w:rsid w:val="00BE6092"/>
    <w:rsid w:val="00BF69A4"/>
    <w:rsid w:val="00BF6BE6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2025-02-12T07:15:00Z</dcterms:created>
  <dcterms:modified xsi:type="dcterms:W3CDTF">2025-02-12T07:15:00Z</dcterms:modified>
</cp:coreProperties>
</file>