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2491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2491D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2491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2491D" w:rsidTr="00D62E6E">
        <w:tc>
          <w:tcPr>
            <w:tcW w:w="2800" w:type="dxa"/>
            <w:shd w:val="clear" w:color="auto" w:fill="auto"/>
          </w:tcPr>
          <w:p w:rsidR="00D62E6E" w:rsidRPr="0022491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491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2491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24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24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2491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24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2491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24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2491D" w:rsidTr="00D62E6E">
        <w:tc>
          <w:tcPr>
            <w:tcW w:w="2800" w:type="dxa"/>
            <w:shd w:val="clear" w:color="auto" w:fill="auto"/>
          </w:tcPr>
          <w:p w:rsidR="00D62E6E" w:rsidRPr="0022491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491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24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24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2491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24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2491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24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22491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D06AF" w:rsidRPr="0022491D" w:rsidTr="009720B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06AF" w:rsidRPr="0022491D" w:rsidRDefault="003D06AF" w:rsidP="009720B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D06AF" w:rsidRPr="0022491D" w:rsidRDefault="003D06AF" w:rsidP="009720B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2491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2491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2491D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22491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2491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2491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D06AF" w:rsidRPr="0022491D" w:rsidRDefault="003D06AF" w:rsidP="009720B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D06AF" w:rsidRPr="0022491D" w:rsidRDefault="003D06AF" w:rsidP="009720B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2491D" w:rsidRDefault="003D06A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2491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2491D" w:rsidTr="00D62E6E">
        <w:tc>
          <w:tcPr>
            <w:tcW w:w="2269" w:type="dxa"/>
            <w:shd w:val="clear" w:color="auto" w:fill="auto"/>
          </w:tcPr>
          <w:p w:rsidR="00D62E6E" w:rsidRPr="0022491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2491D" w:rsidRDefault="003D06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62E6E" w:rsidRPr="00224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06AF" w:rsidRPr="0022491D" w:rsidTr="009720BA">
        <w:tc>
          <w:tcPr>
            <w:tcW w:w="2269" w:type="dxa"/>
            <w:shd w:val="clear" w:color="auto" w:fill="auto"/>
          </w:tcPr>
          <w:p w:rsidR="003D06AF" w:rsidRPr="0022491D" w:rsidRDefault="003D06AF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06AF" w:rsidRPr="0022491D" w:rsidRDefault="003D06AF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15/2025</w:t>
            </w:r>
          </w:p>
        </w:tc>
      </w:tr>
    </w:tbl>
    <w:p w:rsidR="00BC121E" w:rsidRPr="0022491D" w:rsidRDefault="003D06A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2491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2491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2491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2491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2491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2491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2491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2491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2491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24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2491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22491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2491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2491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2491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2491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2491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2491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2491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2491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2491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2491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2491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2491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2491D" w:rsidTr="00620E37">
        <w:tc>
          <w:tcPr>
            <w:tcW w:w="2660" w:type="dxa"/>
            <w:shd w:val="clear" w:color="auto" w:fill="auto"/>
          </w:tcPr>
          <w:p w:rsidR="00BC121E" w:rsidRPr="00224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2491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2491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24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24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2491D" w:rsidRDefault="00844A96" w:rsidP="003D06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06AF"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24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22491D" w:rsidRDefault="00106AC7" w:rsidP="00BC121E">
      <w:pPr>
        <w:rPr>
          <w:rFonts w:ascii="Arial Narrow" w:hAnsi="Arial Narrow"/>
        </w:rPr>
      </w:pPr>
    </w:p>
    <w:sectPr w:rsidR="00106AC7" w:rsidRPr="0022491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518" w:rsidRDefault="00FB4518">
      <w:r>
        <w:separator/>
      </w:r>
    </w:p>
  </w:endnote>
  <w:endnote w:type="continuationSeparator" w:id="1">
    <w:p w:rsidR="00FB4518" w:rsidRDefault="00FB4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9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91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AF" w:rsidRDefault="003D06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518" w:rsidRDefault="00FB4518">
      <w:r>
        <w:separator/>
      </w:r>
    </w:p>
  </w:footnote>
  <w:footnote w:type="continuationSeparator" w:id="1">
    <w:p w:rsidR="00FB4518" w:rsidRDefault="00FB4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AF" w:rsidRDefault="003D06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AF" w:rsidRDefault="003D06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AF" w:rsidRDefault="003D06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6A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491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06A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5973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B4518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2025-02-17T09:25:00Z</dcterms:created>
  <dcterms:modified xsi:type="dcterms:W3CDTF">2025-02-17T09:26:00Z</dcterms:modified>
</cp:coreProperties>
</file>