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B2E89" w:rsidRPr="006B2E89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B2E89" w:rsidRPr="006B2E89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6B2E8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B2E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odczynników laboratoryjnych oraz artykułów medycznych ujętych w 4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B2E89" w:rsidRPr="00A2540E" w:rsidTr="005137BF">
        <w:tc>
          <w:tcPr>
            <w:tcW w:w="2269" w:type="dxa"/>
            <w:shd w:val="clear" w:color="auto" w:fill="auto"/>
          </w:tcPr>
          <w:p w:rsidR="006B2E89" w:rsidRPr="00A2540E" w:rsidRDefault="006B2E89" w:rsidP="005137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B2E89" w:rsidRPr="00A2540E" w:rsidRDefault="006B2E89" w:rsidP="005137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B2E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NZ-26-2025-10-D-P-E</w:t>
            </w:r>
          </w:p>
        </w:tc>
      </w:tr>
    </w:tbl>
    <w:p w:rsidR="00DC652A" w:rsidRPr="00053927" w:rsidRDefault="006B2E8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B2E8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54E98" w:rsidRDefault="00254E98" w:rsidP="00025386">
      <w:pPr>
        <w:spacing w:after="0" w:line="240" w:lineRule="auto"/>
      </w:pPr>
      <w:r>
        <w:separator/>
      </w:r>
    </w:p>
  </w:endnote>
  <w:endnote w:type="continuationSeparator" w:id="0">
    <w:p w:rsidR="00254E98" w:rsidRDefault="00254E9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B2E89" w:rsidRDefault="006B2E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B2E89" w:rsidRDefault="006B2E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54E98" w:rsidRDefault="00254E98" w:rsidP="00025386">
      <w:pPr>
        <w:spacing w:after="0" w:line="240" w:lineRule="auto"/>
      </w:pPr>
      <w:r>
        <w:separator/>
      </w:r>
    </w:p>
  </w:footnote>
  <w:footnote w:type="continuationSeparator" w:id="0">
    <w:p w:rsidR="00254E98" w:rsidRDefault="00254E9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B2E89" w:rsidRDefault="006B2E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B2E89" w:rsidRDefault="006B2E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B2E89" w:rsidRDefault="006B2E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594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4E9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54E98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B2E89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6DF21A3-ABD8-4DAC-8894-05101894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2025-02-17T08:41:00Z</dcterms:created>
  <dcterms:modified xsi:type="dcterms:W3CDTF">2025-02-17T08:41:00Z</dcterms:modified>
</cp:coreProperties>
</file>