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3201" w:rsidRPr="00E0320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0320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32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oraz artykułów medycznych ujętych w 4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03201" w:rsidRPr="00A2540E" w:rsidTr="005137BF">
        <w:tc>
          <w:tcPr>
            <w:tcW w:w="2269" w:type="dxa"/>
            <w:shd w:val="clear" w:color="auto" w:fill="auto"/>
          </w:tcPr>
          <w:p w:rsidR="00E03201" w:rsidRPr="00A2540E" w:rsidRDefault="00E03201" w:rsidP="00513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3201" w:rsidRPr="00A2540E" w:rsidRDefault="00E03201" w:rsidP="00513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32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03201" w:rsidRPr="00E0320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03201" w:rsidRPr="00E03201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0320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6E00" w:rsidRDefault="00C56E00" w:rsidP="00025386">
      <w:pPr>
        <w:spacing w:after="0" w:line="240" w:lineRule="auto"/>
      </w:pPr>
      <w:r>
        <w:separator/>
      </w:r>
    </w:p>
  </w:endnote>
  <w:endnote w:type="continuationSeparator" w:id="0">
    <w:p w:rsidR="00C56E00" w:rsidRDefault="00C56E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3201" w:rsidRDefault="00E032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3201" w:rsidRDefault="00E032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6E00" w:rsidRDefault="00C56E00" w:rsidP="00025386">
      <w:pPr>
        <w:spacing w:after="0" w:line="240" w:lineRule="auto"/>
      </w:pPr>
      <w:r>
        <w:separator/>
      </w:r>
    </w:p>
  </w:footnote>
  <w:footnote w:type="continuationSeparator" w:id="0">
    <w:p w:rsidR="00C56E00" w:rsidRDefault="00C56E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3201" w:rsidRDefault="00E03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3201" w:rsidRDefault="00E032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3201" w:rsidRDefault="00E032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1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E0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56E00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3201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F500C2-2533-4C2D-8F43-39D301E26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2025-02-17T08:43:00Z</dcterms:created>
  <dcterms:modified xsi:type="dcterms:W3CDTF">2025-02-17T08:43:00Z</dcterms:modified>
</cp:coreProperties>
</file>