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2CE7F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95F03" w:rsidRPr="00F95F03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FA8974E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1C17BE1" w14:textId="77777777" w:rsidR="005D05C3" w:rsidRPr="0012157F" w:rsidRDefault="00F95F0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5F03">
        <w:rPr>
          <w:rFonts w:ascii="Arial" w:hAnsi="Arial" w:cs="Arial"/>
        </w:rPr>
        <w:t>Szpital Powiatowy w Limanowej Imienia Miłosierdzia Bożego</w:t>
      </w:r>
    </w:p>
    <w:p w14:paraId="66BA39FB" w14:textId="77777777" w:rsidR="005D05C3" w:rsidRPr="0012157F" w:rsidRDefault="00F95F0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5F0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95F0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114F4AD2" w14:textId="77777777" w:rsidR="005D05C3" w:rsidRDefault="00F95F0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5F0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95F03">
        <w:rPr>
          <w:rFonts w:ascii="Arial" w:hAnsi="Arial" w:cs="Arial"/>
        </w:rPr>
        <w:t>Limanowa</w:t>
      </w:r>
    </w:p>
    <w:p w14:paraId="29F61EB3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2048CA5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3948B0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4335732E" w14:textId="77777777" w:rsidTr="001B7D97">
        <w:tc>
          <w:tcPr>
            <w:tcW w:w="2800" w:type="dxa"/>
            <w:shd w:val="clear" w:color="auto" w:fill="auto"/>
          </w:tcPr>
          <w:p w14:paraId="54A76E4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3D891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C1B45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2F434B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50F36E6" w14:textId="77777777" w:rsidTr="001B7D97">
        <w:tc>
          <w:tcPr>
            <w:tcW w:w="2800" w:type="dxa"/>
            <w:shd w:val="clear" w:color="auto" w:fill="auto"/>
          </w:tcPr>
          <w:p w14:paraId="74908AD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2C5AB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A0DFE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BA1DA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BA031A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5F03" w:rsidRPr="0012157F" w14:paraId="70CFA546" w14:textId="77777777" w:rsidTr="005137BF">
        <w:tc>
          <w:tcPr>
            <w:tcW w:w="9104" w:type="dxa"/>
            <w:shd w:val="clear" w:color="auto" w:fill="D9D9D9"/>
          </w:tcPr>
          <w:p w14:paraId="6215C559" w14:textId="77777777" w:rsidR="00F95F03" w:rsidRPr="0012157F" w:rsidRDefault="00F95F03" w:rsidP="005137B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40DD6A" w14:textId="77777777" w:rsidR="00F95F03" w:rsidRPr="00094F76" w:rsidRDefault="00F95F03" w:rsidP="005137B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5F0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95F0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95F0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B7B35E6" w14:textId="77777777" w:rsidR="00F95F03" w:rsidRPr="004B5FB1" w:rsidRDefault="00F95F03" w:rsidP="005137B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9045DD9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912B91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145AC81" w14:textId="77777777" w:rsidTr="001B7D97">
        <w:tc>
          <w:tcPr>
            <w:tcW w:w="2269" w:type="dxa"/>
            <w:shd w:val="clear" w:color="auto" w:fill="auto"/>
          </w:tcPr>
          <w:p w14:paraId="47413C6E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B8313D" w14:textId="77777777" w:rsidR="00ED79A4" w:rsidRPr="00A2540E" w:rsidRDefault="00F95F0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5F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oraz artykułów medycznych ujętych w 4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5F03" w:rsidRPr="00A2540E" w14:paraId="65CEB012" w14:textId="77777777" w:rsidTr="005137BF">
        <w:tc>
          <w:tcPr>
            <w:tcW w:w="2269" w:type="dxa"/>
            <w:shd w:val="clear" w:color="auto" w:fill="auto"/>
          </w:tcPr>
          <w:p w14:paraId="58F7A54E" w14:textId="77777777" w:rsidR="00F95F03" w:rsidRPr="00A2540E" w:rsidRDefault="00F95F03" w:rsidP="00513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8D9660" w14:textId="77777777" w:rsidR="00F95F03" w:rsidRPr="00A2540E" w:rsidRDefault="00F95F03" w:rsidP="00513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5F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NZ-26-2025-10-D-P-E</w:t>
            </w:r>
          </w:p>
        </w:tc>
      </w:tr>
    </w:tbl>
    <w:p w14:paraId="4545A284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B788516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5F03" w:rsidRPr="00F95F0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862E8B5" w14:textId="51535CF0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</w:p>
    <w:p w14:paraId="75987639" w14:textId="61347A5F" w:rsidR="004B5FB1" w:rsidRPr="00415406" w:rsidRDefault="00697361" w:rsidP="0041540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 w:rsidR="00415406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415406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F22C3A9" w14:textId="0B83B5A1" w:rsidR="00415406" w:rsidRPr="00A426BF" w:rsidRDefault="00743884" w:rsidP="00A426B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13BE940B" w14:textId="77777777" w:rsidR="000B3481" w:rsidRDefault="000B3481" w:rsidP="00415406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14238C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487CD8E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E59614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BB60C4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86159AE" w14:textId="77777777" w:rsidTr="001B7D97">
        <w:tc>
          <w:tcPr>
            <w:tcW w:w="2660" w:type="dxa"/>
            <w:shd w:val="clear" w:color="auto" w:fill="auto"/>
          </w:tcPr>
          <w:p w14:paraId="017C47C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7DB3C0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09B5128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18544B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AAB05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3B1354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95F0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9BA2BB9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0F1D2" w14:textId="77777777" w:rsidR="00DE4C10" w:rsidRDefault="00DE4C10" w:rsidP="0038231F">
      <w:pPr>
        <w:spacing w:after="0" w:line="240" w:lineRule="auto"/>
      </w:pPr>
      <w:r>
        <w:separator/>
      </w:r>
    </w:p>
  </w:endnote>
  <w:endnote w:type="continuationSeparator" w:id="0">
    <w:p w14:paraId="353404CB" w14:textId="77777777" w:rsidR="00DE4C10" w:rsidRDefault="00DE4C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64708" w14:textId="77777777" w:rsidR="00F95F03" w:rsidRDefault="00F95F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9C5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281F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06C16" w14:textId="77777777" w:rsidR="00F95F03" w:rsidRDefault="00F95F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0768D" w14:textId="77777777" w:rsidR="00DE4C10" w:rsidRDefault="00DE4C10" w:rsidP="0038231F">
      <w:pPr>
        <w:spacing w:after="0" w:line="240" w:lineRule="auto"/>
      </w:pPr>
      <w:r>
        <w:separator/>
      </w:r>
    </w:p>
  </w:footnote>
  <w:footnote w:type="continuationSeparator" w:id="0">
    <w:p w14:paraId="74C5D27D" w14:textId="77777777" w:rsidR="00DE4C10" w:rsidRDefault="00DE4C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E6001" w14:textId="77777777" w:rsidR="00F95F03" w:rsidRDefault="00F95F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6DD5C" w14:textId="77777777" w:rsidR="00F95F03" w:rsidRDefault="00F95F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EEC6B" w14:textId="77777777" w:rsidR="00F95F03" w:rsidRDefault="00F95F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27699">
    <w:abstractNumId w:val="12"/>
  </w:num>
  <w:num w:numId="2" w16cid:durableId="894270345">
    <w:abstractNumId w:val="0"/>
  </w:num>
  <w:num w:numId="3" w16cid:durableId="409694030">
    <w:abstractNumId w:val="11"/>
  </w:num>
  <w:num w:numId="4" w16cid:durableId="1203325440">
    <w:abstractNumId w:val="16"/>
  </w:num>
  <w:num w:numId="5" w16cid:durableId="325322911">
    <w:abstractNumId w:val="13"/>
  </w:num>
  <w:num w:numId="6" w16cid:durableId="1655799600">
    <w:abstractNumId w:val="10"/>
  </w:num>
  <w:num w:numId="7" w16cid:durableId="806705612">
    <w:abstractNumId w:val="1"/>
  </w:num>
  <w:num w:numId="8" w16cid:durableId="892082701">
    <w:abstractNumId w:val="6"/>
  </w:num>
  <w:num w:numId="9" w16cid:durableId="160052726">
    <w:abstractNumId w:val="4"/>
  </w:num>
  <w:num w:numId="10" w16cid:durableId="1420105089">
    <w:abstractNumId w:val="7"/>
  </w:num>
  <w:num w:numId="11" w16cid:durableId="494877608">
    <w:abstractNumId w:val="5"/>
  </w:num>
  <w:num w:numId="12" w16cid:durableId="1478113576">
    <w:abstractNumId w:val="9"/>
  </w:num>
  <w:num w:numId="13" w16cid:durableId="1955600032">
    <w:abstractNumId w:val="3"/>
  </w:num>
  <w:num w:numId="14" w16cid:durableId="713771627">
    <w:abstractNumId w:val="2"/>
  </w:num>
  <w:num w:numId="15" w16cid:durableId="800726703">
    <w:abstractNumId w:val="15"/>
  </w:num>
  <w:num w:numId="16" w16cid:durableId="1300963754">
    <w:abstractNumId w:val="8"/>
  </w:num>
  <w:num w:numId="17" w16cid:durableId="9730237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C1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C791C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15406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6BF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4C10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2730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5F03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29097"/>
  <w15:docId w15:val="{F5DA34E7-EF41-4F84-B607-174B5028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2025-02-17T08:46:00Z</dcterms:created>
  <dcterms:modified xsi:type="dcterms:W3CDTF">2025-02-17T08:47:00Z</dcterms:modified>
</cp:coreProperties>
</file>