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7E859" w14:textId="77777777" w:rsidR="00281DC6" w:rsidRPr="001C2FDA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1C2FDA">
        <w:rPr>
          <w:bCs/>
          <w:sz w:val="22"/>
          <w:szCs w:val="22"/>
        </w:rPr>
        <w:t xml:space="preserve">Załącznik nr </w:t>
      </w:r>
      <w:r w:rsidRPr="001C2FDA">
        <w:rPr>
          <w:sz w:val="22"/>
          <w:szCs w:val="22"/>
        </w:rPr>
        <w:t>1</w:t>
      </w:r>
      <w:r w:rsidRPr="001C2FDA">
        <w:rPr>
          <w:b/>
          <w:bCs/>
          <w:sz w:val="22"/>
          <w:szCs w:val="22"/>
        </w:rPr>
        <w:t xml:space="preserve"> </w:t>
      </w:r>
      <w:r w:rsidRPr="001C2FDA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1C2FDA" w14:paraId="1953D575" w14:textId="77777777" w:rsidTr="006014DA">
        <w:tc>
          <w:tcPr>
            <w:tcW w:w="9104" w:type="dxa"/>
            <w:shd w:val="clear" w:color="auto" w:fill="F2F2F2"/>
          </w:tcPr>
          <w:p w14:paraId="3857BF54" w14:textId="77777777" w:rsidR="00281DC6" w:rsidRPr="001C2FDA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1C2FDA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030981C" w14:textId="77777777" w:rsidR="00281DC6" w:rsidRPr="001C2FDA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23484344" w14:textId="77777777" w:rsidR="00281DC6" w:rsidRPr="001C2FDA" w:rsidRDefault="00281DC6" w:rsidP="0096723F">
      <w:pPr>
        <w:spacing w:after="240"/>
        <w:rPr>
          <w:sz w:val="22"/>
          <w:szCs w:val="22"/>
        </w:rPr>
      </w:pPr>
      <w:r w:rsidRPr="001C2FDA">
        <w:rPr>
          <w:sz w:val="22"/>
          <w:szCs w:val="22"/>
        </w:rPr>
        <w:t xml:space="preserve">Nawiązując do toczącego się postępowania o udzielenie zamówienia publicznego prowadzonego </w:t>
      </w:r>
      <w:r w:rsidRPr="001C2FDA">
        <w:rPr>
          <w:sz w:val="22"/>
          <w:szCs w:val="22"/>
        </w:rPr>
        <w:br/>
        <w:t xml:space="preserve">w trybie </w:t>
      </w:r>
      <w:r w:rsidR="0096723F" w:rsidRPr="001C2FDA">
        <w:rPr>
          <w:bCs/>
          <w:sz w:val="22"/>
          <w:szCs w:val="22"/>
        </w:rPr>
        <w:t>podstawowym bez negocjacji</w:t>
      </w:r>
      <w:r w:rsidR="0096723F" w:rsidRPr="001C2FDA">
        <w:rPr>
          <w:sz w:val="22"/>
          <w:szCs w:val="22"/>
        </w:rPr>
        <w:t xml:space="preserve">, o którym mowa w art. 275 pkt 1 ustawy </w:t>
      </w:r>
      <w:proofErr w:type="spellStart"/>
      <w:r w:rsidR="0096723F" w:rsidRPr="001C2FDA">
        <w:rPr>
          <w:sz w:val="22"/>
          <w:szCs w:val="22"/>
        </w:rPr>
        <w:t>Pzp</w:t>
      </w:r>
      <w:proofErr w:type="spellEnd"/>
      <w:r w:rsidR="0096723F" w:rsidRPr="001C2FDA">
        <w:rPr>
          <w:sz w:val="22"/>
          <w:szCs w:val="22"/>
        </w:rPr>
        <w:t>.</w:t>
      </w:r>
      <w:r w:rsidRPr="001C2FDA">
        <w:rPr>
          <w:sz w:val="22"/>
          <w:szCs w:val="22"/>
        </w:rPr>
        <w:t xml:space="preserve"> pn.: </w:t>
      </w:r>
    </w:p>
    <w:p w14:paraId="1441CD6D" w14:textId="77777777" w:rsidR="00B00FE0" w:rsidRDefault="00AC5DFA" w:rsidP="00B00FE0">
      <w:pPr>
        <w:spacing w:line="276" w:lineRule="auto"/>
        <w:jc w:val="center"/>
        <w:rPr>
          <w:b/>
          <w:sz w:val="28"/>
          <w:szCs w:val="28"/>
        </w:rPr>
      </w:pPr>
      <w:r w:rsidRPr="001C2FDA">
        <w:rPr>
          <w:b/>
          <w:sz w:val="28"/>
          <w:szCs w:val="28"/>
        </w:rPr>
        <w:t>„</w:t>
      </w:r>
      <w:r w:rsidR="00B00FE0" w:rsidRPr="00B00FE0">
        <w:rPr>
          <w:b/>
          <w:sz w:val="28"/>
          <w:szCs w:val="28"/>
        </w:rPr>
        <w:t xml:space="preserve">Zakup niespecjalistycznego sprzętu medycznego, </w:t>
      </w:r>
    </w:p>
    <w:p w14:paraId="26493A0F" w14:textId="654E9F4A" w:rsidR="00281DC6" w:rsidRPr="001C2FDA" w:rsidRDefault="00B00FE0" w:rsidP="00B00FE0">
      <w:pPr>
        <w:spacing w:line="276" w:lineRule="auto"/>
        <w:jc w:val="center"/>
        <w:rPr>
          <w:b/>
          <w:sz w:val="28"/>
          <w:szCs w:val="28"/>
        </w:rPr>
      </w:pPr>
      <w:r w:rsidRPr="00B00FE0">
        <w:rPr>
          <w:b/>
          <w:sz w:val="28"/>
          <w:szCs w:val="28"/>
        </w:rPr>
        <w:t>w tym jednorazowego - 12 zadań</w:t>
      </w:r>
      <w:r w:rsidR="00281DC6" w:rsidRPr="001C2FDA">
        <w:rPr>
          <w:b/>
          <w:sz w:val="28"/>
          <w:szCs w:val="28"/>
        </w:rPr>
        <w:t>”</w:t>
      </w:r>
    </w:p>
    <w:p w14:paraId="62450752" w14:textId="77777777" w:rsidR="00AA7E40" w:rsidRPr="001C2FDA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424082B8" w14:textId="74C7821E" w:rsidR="00281DC6" w:rsidRPr="001C2FDA" w:rsidRDefault="00281DC6" w:rsidP="00AF0614">
      <w:pPr>
        <w:spacing w:after="120"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my niżej podpisani</w:t>
      </w:r>
      <w:r w:rsidR="00AF0614" w:rsidRPr="001C2FDA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działając w imieniu i na rzecz:</w:t>
      </w:r>
    </w:p>
    <w:p w14:paraId="3FE39AFF" w14:textId="77777777" w:rsidR="00281DC6" w:rsidRPr="001C2FDA" w:rsidRDefault="00281DC6" w:rsidP="00281DC6">
      <w:pPr>
        <w:spacing w:after="100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Nazwa i adres Wykonawcy</w:t>
      </w:r>
      <w:r w:rsidRPr="001C2FDA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1C2FDA" w14:paraId="03945564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19BDED6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264A185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BB1662E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9053A7F" w14:textId="47C5827F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t xml:space="preserve">Adres </w:t>
            </w:r>
            <w:r w:rsidRPr="001C2FDA">
              <w:br/>
              <w:t>(</w:t>
            </w:r>
            <w:r w:rsidR="00AF0614" w:rsidRPr="001C2FDA">
              <w:t xml:space="preserve">ulica, kod, poczta, </w:t>
            </w:r>
            <w:r w:rsidRPr="001C2FDA">
              <w:rPr>
                <w:sz w:val="22"/>
                <w:szCs w:val="22"/>
              </w:rPr>
              <w:t>województwo</w:t>
            </w:r>
            <w:r w:rsidRPr="001C2FDA">
              <w:t>)</w:t>
            </w:r>
          </w:p>
        </w:tc>
        <w:tc>
          <w:tcPr>
            <w:tcW w:w="6140" w:type="dxa"/>
            <w:shd w:val="clear" w:color="auto" w:fill="auto"/>
          </w:tcPr>
          <w:p w14:paraId="58A20BF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E4F9A1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FA9EB0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REGON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74AAFA4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6F303E75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ED6E4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1C2FDA">
              <w:rPr>
                <w:rFonts w:eastAsia="Calibri"/>
                <w:sz w:val="22"/>
                <w:szCs w:val="22"/>
              </w:rPr>
              <w:t xml:space="preserve">NIP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05176F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2821B8D1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28D910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2A6963A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0D68C466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5B4C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78ED407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452FD81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55FE8EA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1C2FD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1C2FD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21B2682B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1C2FDA" w14:paraId="43BBED8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ED42D6F" w14:textId="1863937A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7CDFC08E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EEB01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1C2FDA">
              <w:t>……………………………………………</w:t>
            </w:r>
          </w:p>
          <w:p w14:paraId="08A52C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1C2FDA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20A420E8" w14:textId="77777777" w:rsidR="00740C0B" w:rsidRPr="001C2FDA" w:rsidRDefault="00740C0B">
      <w:pPr>
        <w:spacing w:line="360" w:lineRule="auto"/>
        <w:jc w:val="both"/>
      </w:pPr>
    </w:p>
    <w:p w14:paraId="538F2997" w14:textId="77777777" w:rsidR="00281DC6" w:rsidRPr="001C2FDA" w:rsidRDefault="00281DC6" w:rsidP="003A0ECF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SKŁADAMY OFERTĘ</w:t>
      </w:r>
      <w:r w:rsidRPr="001C2FDA">
        <w:rPr>
          <w:sz w:val="22"/>
        </w:rPr>
        <w:t xml:space="preserve"> na wykonanie przedmiotu zamówienia zgodnie ze Specyfikacją Warunków Zamówienia, stosując niżej wymienione stawki:</w:t>
      </w:r>
    </w:p>
    <w:p w14:paraId="42716EBD" w14:textId="77777777" w:rsidR="008826A8" w:rsidRDefault="008826A8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363B605F" w14:textId="4993B41C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1: </w:t>
      </w:r>
    </w:p>
    <w:p w14:paraId="1EECE02D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734D92FE" w14:textId="33D0DF91" w:rsidR="00B00FE0" w:rsidRPr="00B00FE0" w:rsidRDefault="00B00FE0" w:rsidP="003A0ECF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0060D2A7" w14:textId="48B24FF4" w:rsidR="00281DC6" w:rsidRPr="001C2FDA" w:rsidRDefault="00281DC6" w:rsidP="003A0ECF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1D7DFBE7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05359F58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52EAD56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 xml:space="preserve">Termin wykonania umowy: </w:t>
      </w:r>
      <w:r w:rsidR="00AA7E40" w:rsidRPr="001C2FDA">
        <w:rPr>
          <w:bCs/>
          <w:sz w:val="22"/>
        </w:rPr>
        <w:t>12</w:t>
      </w:r>
      <w:r w:rsidRPr="001C2FDA">
        <w:rPr>
          <w:bCs/>
          <w:sz w:val="22"/>
        </w:rPr>
        <w:t xml:space="preserve"> miesięcy od daty zawarcia umowy</w:t>
      </w:r>
    </w:p>
    <w:p w14:paraId="1ABCA931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58BF028" w14:textId="77777777" w:rsidR="00D02757" w:rsidRPr="001C2FDA" w:rsidRDefault="00D02757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lastRenderedPageBreak/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7AA5412C" w14:textId="77777777" w:rsidR="003A0ECF" w:rsidRDefault="003A0ECF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05FC4980" w14:textId="58E23F5A" w:rsidR="00AC5DFA" w:rsidRPr="001C2FDA" w:rsidRDefault="00AC5DFA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2: </w:t>
      </w:r>
    </w:p>
    <w:p w14:paraId="30C24140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274E0F4A" w14:textId="77777777" w:rsidR="003A0ECF" w:rsidRPr="00B00FE0" w:rsidRDefault="003A0ECF" w:rsidP="003A0ECF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78AD57F4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2D14362F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7B6F7D5E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F29663F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4DA18DC1" w14:textId="77777777" w:rsidR="00AC5DFA" w:rsidRPr="001C2FDA" w:rsidRDefault="00AC5DFA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14CA6604" w14:textId="77777777" w:rsidR="00E81DD8" w:rsidRPr="001C2FDA" w:rsidRDefault="00E81DD8" w:rsidP="00E81DD8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1A36152D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7D71646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3: </w:t>
      </w:r>
    </w:p>
    <w:p w14:paraId="72447CB0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48706B3E" w14:textId="77777777" w:rsidR="003A0ECF" w:rsidRPr="00B00FE0" w:rsidRDefault="003A0ECF" w:rsidP="003A0ECF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1BCEF461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6D81F252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2D3A1FC3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29E14BF1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250EA6E6" w14:textId="77777777" w:rsidR="003A20E3" w:rsidRPr="001C2FDA" w:rsidRDefault="003A20E3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654B4CB3" w14:textId="77777777" w:rsidR="00E81DD8" w:rsidRPr="001C2FDA" w:rsidRDefault="00E81DD8" w:rsidP="00E81DD8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51A30F2B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789D875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4: </w:t>
      </w:r>
    </w:p>
    <w:p w14:paraId="124CD44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2878A2AD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37059C7E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6D5158D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64CA7D2F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473153C2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7238A275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01BD4796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1ECB9B8C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41AFA58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5: </w:t>
      </w:r>
    </w:p>
    <w:p w14:paraId="4A671198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6F1ABF12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702100FC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3D2FAFAB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69731127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E6603CB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6ABB9F77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3B6A856B" w14:textId="77777777" w:rsidR="00D967B4" w:rsidRPr="001C2FDA" w:rsidRDefault="00D967B4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7726BF98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9124A7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6: </w:t>
      </w:r>
    </w:p>
    <w:p w14:paraId="2AAC81E7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lastRenderedPageBreak/>
        <w:t>Wartość netto za wykonanie całości przedmiotu zamówienia wynosi: ………………… zł</w:t>
      </w:r>
    </w:p>
    <w:p w14:paraId="370037D6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1E6ADA12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43CA967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263B8520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546ED2A6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43E2D171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6F89A8A0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0FA85393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79AF6B5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7: </w:t>
      </w:r>
    </w:p>
    <w:p w14:paraId="3A9402B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5B393392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3C7C4301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623447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120697E6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0F27AE17" w14:textId="77777777" w:rsidR="008826A8" w:rsidRPr="001C2FDA" w:rsidRDefault="008826A8" w:rsidP="008826A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7EE55B7A" w14:textId="77777777" w:rsidR="003A20E3" w:rsidRPr="001C2FDA" w:rsidRDefault="003A20E3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25DE8970" w14:textId="77777777" w:rsidR="00E81DD8" w:rsidRPr="001C2FDA" w:rsidRDefault="00E81DD8" w:rsidP="00E81DD8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602336B9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1F743B5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8: </w:t>
      </w:r>
    </w:p>
    <w:p w14:paraId="28543CED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42B219E7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4598898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7E125B7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637081E5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6E3412AB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3AFCD6EC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8C7D90C" w14:textId="77777777" w:rsidR="00E81DD8" w:rsidRPr="001C2FDA" w:rsidRDefault="00E81DD8" w:rsidP="00E81DD8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3336A006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1A5DDD8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9: </w:t>
      </w:r>
    </w:p>
    <w:p w14:paraId="5EBD1A36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17A37FA2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7664208C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7A418BA0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3F966133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071BC6E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31CF20D9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11042E6" w14:textId="77777777" w:rsidR="003A20E3" w:rsidRPr="001C2FDA" w:rsidRDefault="003A20E3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7697D76E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A308555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10: </w:t>
      </w:r>
    </w:p>
    <w:p w14:paraId="4FAA82E7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5B6CC2D7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767B93A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7DDCA743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1509B2B3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lastRenderedPageBreak/>
        <w:t>Wyliczona zgodnie z odpowiednią tabelą formularza asortymentowo – cenowego</w:t>
      </w:r>
    </w:p>
    <w:p w14:paraId="30192C2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16E8C915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580AE85C" w14:textId="77777777" w:rsidR="00D02757" w:rsidRPr="001C2FDA" w:rsidRDefault="00D02757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319EFA08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AEAC425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11: </w:t>
      </w:r>
    </w:p>
    <w:p w14:paraId="50BFDE0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6BB5E180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3B98CA5C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6F9803C2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35D52F9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4E8FDFD1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3E311FC2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D9C366E" w14:textId="77777777" w:rsidR="008D4CF2" w:rsidRPr="001C2FDA" w:rsidRDefault="008D4CF2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7A337FF6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C0ED64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12: </w:t>
      </w:r>
    </w:p>
    <w:p w14:paraId="008A2999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4F6A8FCC" w14:textId="77777777" w:rsidR="00E753F8" w:rsidRPr="00B00FE0" w:rsidRDefault="00E753F8" w:rsidP="00E753F8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461B6E4F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2563B2E7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7CD31876" w14:textId="77777777" w:rsidR="00E753F8" w:rsidRPr="001C2FDA" w:rsidRDefault="00E753F8" w:rsidP="00E753F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004E7037" w14:textId="77777777" w:rsidR="008826A8" w:rsidRPr="001C2FDA" w:rsidRDefault="008826A8" w:rsidP="008826A8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6AF81A9B" w14:textId="77777777" w:rsidR="003A20E3" w:rsidRPr="001C2FDA" w:rsidRDefault="003A20E3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30D865D8" w14:textId="77777777" w:rsidR="00E81DD8" w:rsidRPr="001C2FDA" w:rsidRDefault="00E81DD8" w:rsidP="00E81DD8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32D330ED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6956F826" w14:textId="77777777" w:rsidR="00071FE3" w:rsidRPr="001C2FDA" w:rsidRDefault="00071FE3" w:rsidP="0096723F">
      <w:pPr>
        <w:spacing w:after="120" w:line="276" w:lineRule="auto"/>
        <w:contextualSpacing/>
        <w:jc w:val="center"/>
        <w:rPr>
          <w:b/>
          <w:bCs/>
          <w:sz w:val="22"/>
          <w:u w:val="single"/>
        </w:rPr>
      </w:pPr>
      <w:r w:rsidRPr="001C2FDA">
        <w:rPr>
          <w:b/>
          <w:bCs/>
          <w:sz w:val="22"/>
          <w:u w:val="single"/>
        </w:rPr>
        <w:t>UWAGA: Wykonawca może usunąć zadania na które nie składa oferty.</w:t>
      </w:r>
    </w:p>
    <w:p w14:paraId="487ABCBF" w14:textId="77777777" w:rsidR="00CA7C6C" w:rsidRPr="001C2FDA" w:rsidRDefault="00CA7C6C" w:rsidP="00063B6A">
      <w:pPr>
        <w:spacing w:line="360" w:lineRule="auto"/>
        <w:jc w:val="both"/>
      </w:pPr>
    </w:p>
    <w:p w14:paraId="27A7B74A" w14:textId="77777777" w:rsidR="00281DC6" w:rsidRPr="001C2FDA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OŚWIADCZAMY</w:t>
      </w:r>
      <w:r w:rsidRPr="001C2FDA">
        <w:rPr>
          <w:sz w:val="22"/>
        </w:rPr>
        <w:t>, że:</w:t>
      </w:r>
    </w:p>
    <w:p w14:paraId="682F6BCB" w14:textId="77777777" w:rsidR="00281DC6" w:rsidRPr="001C2FDA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1C2FDA">
        <w:rPr>
          <w:sz w:val="22"/>
        </w:rPr>
        <w:t>zapoznaliśmy się ze Specyfikacją Warunków Zamówienia i uznajemy się za związanych określonymi w niej zasadami postępowania;</w:t>
      </w:r>
    </w:p>
    <w:p w14:paraId="7E4749BF" w14:textId="77777777" w:rsidR="00281DC6" w:rsidRPr="001C2FDA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uważamy się za związanych niniejszą ofertą na czas wskazany w Specyfikacji Warunków Zamówienia;</w:t>
      </w:r>
    </w:p>
    <w:p w14:paraId="0FE52006" w14:textId="77777777" w:rsidR="00281DC6" w:rsidRPr="001C2FDA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zamierzamy / nie zamierzamy powierzyć realizację następujących części zamówienia podwykonawcom*:</w:t>
      </w:r>
    </w:p>
    <w:p w14:paraId="640A2E90" w14:textId="77777777" w:rsidR="00281DC6" w:rsidRPr="001C2FDA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1C2FDA" w14:paraId="68855124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A946D7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0FA1F5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 xml:space="preserve">Opis części zamówienia, którą Wykonawca </w:t>
            </w:r>
          </w:p>
          <w:p w14:paraId="44C53DF2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DE65630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Nazwa Podwykonawcy</w:t>
            </w:r>
          </w:p>
        </w:tc>
      </w:tr>
      <w:tr w:rsidR="00281DC6" w:rsidRPr="001C2FDA" w14:paraId="41F90868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CC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EEF2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9074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1C2FDA" w14:paraId="307B02DA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460E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B0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A062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292242" w14:textId="77777777" w:rsidR="00281DC6" w:rsidRPr="001C2FDA" w:rsidRDefault="00281DC6" w:rsidP="005E565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  <w:rPr>
          <w:sz w:val="22"/>
          <w:szCs w:val="22"/>
        </w:rPr>
      </w:pPr>
      <w:r w:rsidRPr="001C2FDA">
        <w:rPr>
          <w:sz w:val="22"/>
          <w:szCs w:val="22"/>
        </w:rPr>
        <w:t>wypełniliśmy obowiązki informacyjne przewidziane w art. 13 lub art. 14 RODO</w:t>
      </w:r>
      <w:r w:rsidRPr="001C2FDA">
        <w:rPr>
          <w:sz w:val="22"/>
          <w:szCs w:val="22"/>
          <w:vertAlign w:val="superscript"/>
        </w:rPr>
        <w:footnoteReference w:id="2"/>
      </w:r>
      <w:r w:rsidRPr="001C2FDA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C2FDA">
        <w:rPr>
          <w:sz w:val="22"/>
          <w:szCs w:val="22"/>
          <w:vertAlign w:val="superscript"/>
        </w:rPr>
        <w:footnoteReference w:id="3"/>
      </w:r>
      <w:r w:rsidRPr="001C2FDA">
        <w:rPr>
          <w:sz w:val="22"/>
          <w:szCs w:val="22"/>
        </w:rPr>
        <w:t>.</w:t>
      </w:r>
    </w:p>
    <w:p w14:paraId="17143F9B" w14:textId="77777777" w:rsidR="00851BC9" w:rsidRPr="001C2FDA" w:rsidRDefault="00851BC9" w:rsidP="005E565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lastRenderedPageBreak/>
        <w:t xml:space="preserve">nie podlegam wykluczeniu z postępowania na podstawie art.108 ust 1 pkt 1-6 ustawy </w:t>
      </w:r>
      <w:proofErr w:type="spellStart"/>
      <w:r w:rsidRPr="001C2FDA">
        <w:rPr>
          <w:sz w:val="22"/>
          <w:szCs w:val="22"/>
        </w:rPr>
        <w:t>Pzp</w:t>
      </w:r>
      <w:proofErr w:type="spellEnd"/>
      <w:r w:rsidRPr="001C2FDA">
        <w:rPr>
          <w:sz w:val="22"/>
          <w:szCs w:val="22"/>
        </w:rPr>
        <w:t>.</w:t>
      </w:r>
    </w:p>
    <w:p w14:paraId="7ED8DA12" w14:textId="7777777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1C2FDA">
        <w:rPr>
          <w:sz w:val="22"/>
          <w:szCs w:val="22"/>
        </w:rPr>
        <w:t>Pzp</w:t>
      </w:r>
      <w:proofErr w:type="spellEnd"/>
    </w:p>
    <w:p w14:paraId="6032F0A7" w14:textId="4B36955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 7 ust. 1 ustawy z dnia 13</w:t>
      </w:r>
      <w:r w:rsidR="0054651B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kwietnia 2022r. o szczególnych rozwiązaniach w zakresie przeciwdziałania wspieraniu agresji na Ukrainę oraz służących ochronie bezpieczeństwa narodowego</w:t>
      </w:r>
    </w:p>
    <w:p w14:paraId="1D472A49" w14:textId="77777777" w:rsidR="00035C9A" w:rsidRPr="001C2FDA" w:rsidRDefault="00035C9A" w:rsidP="00DD60BC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E2DF069" w14:textId="4157E979" w:rsidR="00441C4D" w:rsidRPr="001C2FDA" w:rsidRDefault="00441C4D" w:rsidP="00441C4D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 xml:space="preserve">oświadczam, że cały oferowany przez nas asortyment </w:t>
      </w:r>
      <w:r w:rsidR="0042122E" w:rsidRPr="001C2FDA">
        <w:rPr>
          <w:sz w:val="22"/>
          <w:szCs w:val="22"/>
        </w:rPr>
        <w:t>spełnia lub przewyższa</w:t>
      </w:r>
      <w:r w:rsidRPr="001C2FDA">
        <w:rPr>
          <w:sz w:val="22"/>
          <w:szCs w:val="22"/>
        </w:rPr>
        <w:t xml:space="preserve"> wszystkie parametry określone przez Zamawiającego w SWZ i </w:t>
      </w:r>
      <w:r w:rsidR="0042122E" w:rsidRPr="001C2FDA">
        <w:rPr>
          <w:sz w:val="22"/>
          <w:szCs w:val="22"/>
        </w:rPr>
        <w:t>posiada wszelkie wymagane przepisami dopuszczenia do użytkowania w jednostkach służby zdrowia</w:t>
      </w:r>
      <w:r w:rsidRPr="001C2FDA">
        <w:rPr>
          <w:sz w:val="22"/>
          <w:szCs w:val="22"/>
        </w:rPr>
        <w:t xml:space="preserve"> - (jeśli wymagają tego stosowne przepisy prawa) i zobowiązujemy się je dostarczyć na każde wezwanie Zamawiającego</w:t>
      </w:r>
      <w:r w:rsidR="0042122E" w:rsidRPr="001C2FDA">
        <w:rPr>
          <w:sz w:val="22"/>
          <w:szCs w:val="22"/>
        </w:rPr>
        <w:t xml:space="preserve"> (wraz z dokumentami potwierdzającymi oferowane parametry)</w:t>
      </w:r>
      <w:r w:rsidRPr="001C2FDA">
        <w:rPr>
          <w:sz w:val="22"/>
          <w:szCs w:val="22"/>
        </w:rPr>
        <w:t>,</w:t>
      </w:r>
    </w:p>
    <w:p w14:paraId="536CC755" w14:textId="77777777" w:rsidR="00441C4D" w:rsidRPr="001C2FDA" w:rsidRDefault="00441C4D" w:rsidP="0057598D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>oświadczam, że w cenie oferty zostały uwzględnione wszystkie koszty wykonania zamówienia i realizacji przyszłego świadczenia umownego, i że cena oferty nie ma charakteru ceny rażąco niskiej (ceny dumpingowej).</w:t>
      </w:r>
    </w:p>
    <w:p w14:paraId="1DE679D1" w14:textId="77777777" w:rsidR="005E5656" w:rsidRPr="001C2FDA" w:rsidRDefault="005E5656" w:rsidP="005E5656">
      <w:pPr>
        <w:ind w:left="644"/>
        <w:rPr>
          <w:sz w:val="22"/>
          <w:szCs w:val="22"/>
        </w:rPr>
      </w:pPr>
    </w:p>
    <w:p w14:paraId="0F27E3E5" w14:textId="77777777" w:rsidR="00281DC6" w:rsidRPr="001C2FDA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85E7DC5" w14:textId="77777777" w:rsidR="00281DC6" w:rsidRPr="001C2FDA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OŚWIADCZAMY</w:t>
      </w:r>
      <w:r w:rsidRPr="001C2FDA">
        <w:rPr>
          <w:bCs/>
          <w:sz w:val="22"/>
          <w:szCs w:val="22"/>
        </w:rPr>
        <w:t>, że wybór naszej oferty</w:t>
      </w:r>
      <w:r w:rsidRPr="001C2FDA">
        <w:rPr>
          <w:bCs/>
          <w:sz w:val="22"/>
          <w:szCs w:val="22"/>
          <w:vertAlign w:val="superscript"/>
        </w:rPr>
        <w:t>*</w:t>
      </w:r>
      <w:r w:rsidRPr="001C2FDA">
        <w:rPr>
          <w:bCs/>
          <w:sz w:val="22"/>
          <w:szCs w:val="22"/>
        </w:rPr>
        <w:t>:</w:t>
      </w:r>
    </w:p>
    <w:p w14:paraId="2C0B9D2C" w14:textId="77777777" w:rsidR="00281DC6" w:rsidRPr="001C2FDA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nie będzie</w:t>
      </w:r>
      <w:r w:rsidRPr="001C2FDA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</w:t>
      </w:r>
    </w:p>
    <w:p w14:paraId="54997A13" w14:textId="77777777" w:rsidR="00281DC6" w:rsidRPr="001C2FDA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EED039F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będzie prowadzić</w:t>
      </w:r>
      <w:r w:rsidRPr="001C2FDA">
        <w:rPr>
          <w:bCs/>
          <w:sz w:val="22"/>
          <w:szCs w:val="22"/>
        </w:rPr>
        <w:t xml:space="preserve"> u Zamawiającego do powstania obowiązku podatkowego zgodnie z ustawą </w:t>
      </w:r>
      <w:r w:rsidRPr="001C2FDA">
        <w:rPr>
          <w:bCs/>
          <w:sz w:val="22"/>
          <w:szCs w:val="22"/>
        </w:rPr>
        <w:br/>
        <w:t xml:space="preserve">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05B0A0A4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D967B4" w14:paraId="6D519C7B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0F57B1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A41045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110148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6AF54E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281DC6" w:rsidRPr="001C2FDA" w14:paraId="3F7DF325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1125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9907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5A43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A96F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C564A90" w14:textId="77777777" w:rsidR="00281DC6" w:rsidRPr="001C2FDA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15777924" w14:textId="77777777" w:rsidR="00281DC6" w:rsidRPr="001C2FDA" w:rsidRDefault="00281DC6" w:rsidP="00D967B4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1C2FDA">
        <w:rPr>
          <w:b/>
          <w:sz w:val="22"/>
          <w:szCs w:val="22"/>
        </w:rPr>
        <w:t>WSZELKĄ KORESPONDENCJĘ</w:t>
      </w:r>
      <w:r w:rsidRPr="001C2FDA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1C2FDA" w14:paraId="44E1770E" w14:textId="77777777" w:rsidTr="006014DA">
        <w:tc>
          <w:tcPr>
            <w:tcW w:w="2521" w:type="dxa"/>
            <w:shd w:val="clear" w:color="auto" w:fill="auto"/>
            <w:vAlign w:val="center"/>
          </w:tcPr>
          <w:p w14:paraId="236F134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742486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6A46103E" w14:textId="77777777" w:rsidTr="006014DA">
        <w:tc>
          <w:tcPr>
            <w:tcW w:w="2521" w:type="dxa"/>
            <w:shd w:val="clear" w:color="auto" w:fill="auto"/>
            <w:vAlign w:val="center"/>
          </w:tcPr>
          <w:p w14:paraId="18A13ED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CF5518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44F10029" w14:textId="77777777" w:rsidTr="006014DA">
        <w:tc>
          <w:tcPr>
            <w:tcW w:w="2521" w:type="dxa"/>
            <w:shd w:val="clear" w:color="auto" w:fill="auto"/>
            <w:vAlign w:val="center"/>
          </w:tcPr>
          <w:p w14:paraId="1CEA172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B862973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5EF6BFC4" w14:textId="77777777" w:rsidTr="006014DA">
        <w:tc>
          <w:tcPr>
            <w:tcW w:w="2521" w:type="dxa"/>
            <w:shd w:val="clear" w:color="auto" w:fill="auto"/>
            <w:vAlign w:val="center"/>
          </w:tcPr>
          <w:p w14:paraId="6CA007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24C94D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B279CDE" w14:textId="77777777" w:rsidR="00281DC6" w:rsidRPr="001C2FDA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2E7E5F29" w14:textId="77777777" w:rsidR="00281DC6" w:rsidRPr="001C2FDA" w:rsidRDefault="00281DC6" w:rsidP="00E753F8">
      <w:pPr>
        <w:numPr>
          <w:ilvl w:val="0"/>
          <w:numId w:val="35"/>
        </w:numPr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proofErr w:type="spellStart"/>
      <w:r w:rsidRPr="001C2FDA">
        <w:rPr>
          <w:rFonts w:eastAsia="Calibri"/>
          <w:b/>
          <w:sz w:val="22"/>
          <w:szCs w:val="22"/>
          <w:lang w:val="en-US" w:eastAsia="en-US"/>
        </w:rPr>
        <w:t>Informacja</w:t>
      </w:r>
      <w:proofErr w:type="spellEnd"/>
    </w:p>
    <w:p w14:paraId="3AEF28AA" w14:textId="77777777" w:rsidR="00E753F8" w:rsidRPr="005758FD" w:rsidRDefault="00E753F8" w:rsidP="00E753F8">
      <w:pPr>
        <w:contextualSpacing/>
        <w:jc w:val="both"/>
        <w:rPr>
          <w:rFonts w:eastAsia="Calibri"/>
          <w:lang w:eastAsia="en-US"/>
        </w:rPr>
      </w:pPr>
      <w:r w:rsidRPr="005758FD">
        <w:rPr>
          <w:rFonts w:eastAsia="Calibri"/>
          <w:lang w:eastAsia="en-US"/>
        </w:rPr>
        <w:t>Czy Wykonawca jest mikroprzedsiębiorstwem bądź małym lub średnim przedsiębiorstwem?</w:t>
      </w:r>
    </w:p>
    <w:p w14:paraId="03F7CC17" w14:textId="77777777" w:rsidR="00E753F8" w:rsidRPr="00D915F8" w:rsidRDefault="00E753F8" w:rsidP="00E753F8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545D4906" w14:textId="77777777" w:rsidR="00E753F8" w:rsidRPr="00D915F8" w:rsidRDefault="00E753F8" w:rsidP="00E753F8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lastRenderedPageBreak/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19C74DA3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0DFA339F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529B003A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F648405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6E296A36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45DC94E0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3A482792" w14:textId="77777777" w:rsidR="00E753F8" w:rsidRDefault="00E753F8" w:rsidP="00E753F8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7D22EFD7" w14:textId="77777777" w:rsidR="00E753F8" w:rsidRPr="00281DC6" w:rsidRDefault="00E753F8" w:rsidP="00E753F8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40580936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C662B12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68F0BD5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8C5D05A" w14:textId="77777777" w:rsidR="00E753F8" w:rsidRPr="00281DC6" w:rsidRDefault="00E753F8" w:rsidP="00E753F8">
      <w:pPr>
        <w:ind w:left="644"/>
        <w:contextualSpacing/>
        <w:jc w:val="both"/>
        <w:rPr>
          <w:b/>
          <w:sz w:val="22"/>
          <w:szCs w:val="22"/>
        </w:rPr>
      </w:pPr>
    </w:p>
    <w:p w14:paraId="57D71510" w14:textId="77777777" w:rsidR="00E753F8" w:rsidRDefault="00E753F8" w:rsidP="00E753F8">
      <w:pPr>
        <w:pStyle w:val="Tekstpodstawowy2"/>
        <w:rPr>
          <w:szCs w:val="24"/>
          <w:u w:val="dotted"/>
        </w:rPr>
      </w:pPr>
    </w:p>
    <w:p w14:paraId="714FF721" w14:textId="77777777" w:rsidR="00E753F8" w:rsidRDefault="00E753F8" w:rsidP="00E753F8">
      <w:pPr>
        <w:pStyle w:val="Tekstpodstawowy2"/>
        <w:rPr>
          <w:szCs w:val="24"/>
          <w:u w:val="dotted"/>
        </w:rPr>
      </w:pPr>
    </w:p>
    <w:p w14:paraId="23C8918B" w14:textId="77777777" w:rsidR="00E753F8" w:rsidRDefault="00E753F8" w:rsidP="00E753F8">
      <w:pPr>
        <w:jc w:val="both"/>
      </w:pPr>
      <w:r w:rsidRPr="00240A85">
        <w:t>………………… dnia ……………………….</w:t>
      </w:r>
    </w:p>
    <w:p w14:paraId="60845258" w14:textId="77777777" w:rsidR="00E753F8" w:rsidRDefault="00E753F8" w:rsidP="00E753F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</w:t>
      </w:r>
    </w:p>
    <w:p w14:paraId="4F57D36F" w14:textId="77777777" w:rsidR="00E753F8" w:rsidRPr="00240A85" w:rsidRDefault="00E753F8" w:rsidP="00E753F8">
      <w:pPr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podpis</w:t>
      </w:r>
    </w:p>
    <w:p w14:paraId="068579BB" w14:textId="1C065B74" w:rsidR="00281DC6" w:rsidRDefault="00281DC6" w:rsidP="00E753F8">
      <w:pPr>
        <w:spacing w:line="360" w:lineRule="auto"/>
        <w:contextualSpacing/>
        <w:jc w:val="both"/>
      </w:pPr>
    </w:p>
    <w:sectPr w:rsidR="00281DC6" w:rsidSect="000D1C6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51B11" w14:textId="77777777" w:rsidR="003F1416" w:rsidRDefault="003F1416">
      <w:r>
        <w:separator/>
      </w:r>
    </w:p>
  </w:endnote>
  <w:endnote w:type="continuationSeparator" w:id="0">
    <w:p w14:paraId="08B749BA" w14:textId="77777777" w:rsidR="003F1416" w:rsidRDefault="003F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73E91" w14:textId="77777777" w:rsidR="003E2272" w:rsidRDefault="0000439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55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27F281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BBA8C" w14:textId="77777777" w:rsidR="003F1416" w:rsidRDefault="003F1416">
      <w:r>
        <w:separator/>
      </w:r>
    </w:p>
  </w:footnote>
  <w:footnote w:type="continuationSeparator" w:id="0">
    <w:p w14:paraId="06BA049B" w14:textId="77777777" w:rsidR="003F1416" w:rsidRDefault="003F1416">
      <w:r>
        <w:continuationSeparator/>
      </w:r>
    </w:p>
  </w:footnote>
  <w:footnote w:id="1">
    <w:p w14:paraId="474993FA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6CBEB14A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AA45685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D982939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17241A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CBA9E" w14:textId="4BFD1F9B" w:rsidR="003E2272" w:rsidRDefault="00365350">
    <w:pPr>
      <w:pStyle w:val="Nagwek"/>
    </w:pPr>
    <w:r w:rsidRPr="002118DD">
      <w:t>Znak sprawy: SZW/DZP/</w:t>
    </w:r>
    <w:r w:rsidR="00B00FE0">
      <w:t>4</w:t>
    </w:r>
    <w:r w:rsidR="002118DD" w:rsidRPr="002118DD">
      <w:t>/202</w:t>
    </w:r>
    <w:r w:rsidR="00B00FE0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9173993">
    <w:abstractNumId w:val="9"/>
  </w:num>
  <w:num w:numId="2" w16cid:durableId="652181044">
    <w:abstractNumId w:val="20"/>
  </w:num>
  <w:num w:numId="3" w16cid:durableId="1962300565">
    <w:abstractNumId w:val="22"/>
  </w:num>
  <w:num w:numId="4" w16cid:durableId="1777947914">
    <w:abstractNumId w:val="5"/>
  </w:num>
  <w:num w:numId="5" w16cid:durableId="381174676">
    <w:abstractNumId w:val="26"/>
  </w:num>
  <w:num w:numId="6" w16cid:durableId="199174873">
    <w:abstractNumId w:val="6"/>
  </w:num>
  <w:num w:numId="7" w16cid:durableId="323551442">
    <w:abstractNumId w:val="7"/>
  </w:num>
  <w:num w:numId="8" w16cid:durableId="634675489">
    <w:abstractNumId w:val="30"/>
  </w:num>
  <w:num w:numId="9" w16cid:durableId="1762605806">
    <w:abstractNumId w:val="4"/>
  </w:num>
  <w:num w:numId="10" w16cid:durableId="960191789">
    <w:abstractNumId w:val="29"/>
  </w:num>
  <w:num w:numId="11" w16cid:durableId="1254360287">
    <w:abstractNumId w:val="24"/>
  </w:num>
  <w:num w:numId="12" w16cid:durableId="817381231">
    <w:abstractNumId w:val="11"/>
  </w:num>
  <w:num w:numId="13" w16cid:durableId="969282570">
    <w:abstractNumId w:val="23"/>
  </w:num>
  <w:num w:numId="14" w16cid:durableId="475074004">
    <w:abstractNumId w:val="36"/>
  </w:num>
  <w:num w:numId="15" w16cid:durableId="616371743">
    <w:abstractNumId w:val="21"/>
  </w:num>
  <w:num w:numId="16" w16cid:durableId="77677677">
    <w:abstractNumId w:val="35"/>
  </w:num>
  <w:num w:numId="17" w16cid:durableId="633871464">
    <w:abstractNumId w:val="10"/>
  </w:num>
  <w:num w:numId="18" w16cid:durableId="870386778">
    <w:abstractNumId w:val="15"/>
  </w:num>
  <w:num w:numId="19" w16cid:durableId="363141903">
    <w:abstractNumId w:val="33"/>
  </w:num>
  <w:num w:numId="20" w16cid:durableId="2014187669">
    <w:abstractNumId w:val="1"/>
  </w:num>
  <w:num w:numId="21" w16cid:durableId="829177905">
    <w:abstractNumId w:val="27"/>
  </w:num>
  <w:num w:numId="22" w16cid:durableId="1054767897">
    <w:abstractNumId w:val="2"/>
  </w:num>
  <w:num w:numId="23" w16cid:durableId="167327427">
    <w:abstractNumId w:val="12"/>
  </w:num>
  <w:num w:numId="24" w16cid:durableId="1914973871">
    <w:abstractNumId w:val="31"/>
  </w:num>
  <w:num w:numId="25" w16cid:durableId="625738956">
    <w:abstractNumId w:val="8"/>
  </w:num>
  <w:num w:numId="26" w16cid:durableId="1588269716">
    <w:abstractNumId w:val="14"/>
  </w:num>
  <w:num w:numId="27" w16cid:durableId="1835603141">
    <w:abstractNumId w:val="18"/>
  </w:num>
  <w:num w:numId="28" w16cid:durableId="1320765338">
    <w:abstractNumId w:val="16"/>
  </w:num>
  <w:num w:numId="29" w16cid:durableId="1080951730">
    <w:abstractNumId w:val="3"/>
  </w:num>
  <w:num w:numId="30" w16cid:durableId="968972734">
    <w:abstractNumId w:val="17"/>
  </w:num>
  <w:num w:numId="31" w16cid:durableId="577136974">
    <w:abstractNumId w:val="0"/>
  </w:num>
  <w:num w:numId="32" w16cid:durableId="1588340396">
    <w:abstractNumId w:val="25"/>
  </w:num>
  <w:num w:numId="33" w16cid:durableId="241110705">
    <w:abstractNumId w:val="19"/>
  </w:num>
  <w:num w:numId="34" w16cid:durableId="410279859">
    <w:abstractNumId w:val="28"/>
  </w:num>
  <w:num w:numId="35" w16cid:durableId="370037301">
    <w:abstractNumId w:val="34"/>
  </w:num>
  <w:num w:numId="36" w16cid:durableId="257910045">
    <w:abstractNumId w:val="32"/>
  </w:num>
  <w:num w:numId="37" w16cid:durableId="1902716100">
    <w:abstractNumId w:val="13"/>
  </w:num>
  <w:num w:numId="38" w16cid:durableId="517475960">
    <w:abstractNumId w:val="37"/>
  </w:num>
  <w:num w:numId="39" w16cid:durableId="10310314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4396"/>
    <w:rsid w:val="00035C9A"/>
    <w:rsid w:val="000572DC"/>
    <w:rsid w:val="00057F93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18481A"/>
    <w:rsid w:val="001B00F0"/>
    <w:rsid w:val="001C2FDA"/>
    <w:rsid w:val="00202DDE"/>
    <w:rsid w:val="002118DD"/>
    <w:rsid w:val="002779AD"/>
    <w:rsid w:val="00281DC6"/>
    <w:rsid w:val="002C061E"/>
    <w:rsid w:val="002C54C1"/>
    <w:rsid w:val="0030391A"/>
    <w:rsid w:val="00311C3A"/>
    <w:rsid w:val="003201DF"/>
    <w:rsid w:val="0034112D"/>
    <w:rsid w:val="00365350"/>
    <w:rsid w:val="00372470"/>
    <w:rsid w:val="0039528D"/>
    <w:rsid w:val="003A0ECF"/>
    <w:rsid w:val="003A20E3"/>
    <w:rsid w:val="003A652F"/>
    <w:rsid w:val="003C1648"/>
    <w:rsid w:val="003C5284"/>
    <w:rsid w:val="003E2272"/>
    <w:rsid w:val="003F1416"/>
    <w:rsid w:val="00412A27"/>
    <w:rsid w:val="00414F69"/>
    <w:rsid w:val="0042122E"/>
    <w:rsid w:val="00422F2E"/>
    <w:rsid w:val="0042619A"/>
    <w:rsid w:val="00441C4D"/>
    <w:rsid w:val="00443C09"/>
    <w:rsid w:val="004456FF"/>
    <w:rsid w:val="00460383"/>
    <w:rsid w:val="004934D7"/>
    <w:rsid w:val="004A2566"/>
    <w:rsid w:val="004C49CC"/>
    <w:rsid w:val="004D59A4"/>
    <w:rsid w:val="004F0198"/>
    <w:rsid w:val="00535E57"/>
    <w:rsid w:val="0054651B"/>
    <w:rsid w:val="00552544"/>
    <w:rsid w:val="0056722E"/>
    <w:rsid w:val="0057598D"/>
    <w:rsid w:val="005A192D"/>
    <w:rsid w:val="005A70C7"/>
    <w:rsid w:val="005B2336"/>
    <w:rsid w:val="005B3234"/>
    <w:rsid w:val="005B4C0B"/>
    <w:rsid w:val="005D19FC"/>
    <w:rsid w:val="005E5656"/>
    <w:rsid w:val="006014DA"/>
    <w:rsid w:val="00612A15"/>
    <w:rsid w:val="00613B65"/>
    <w:rsid w:val="0069440E"/>
    <w:rsid w:val="006A0EFD"/>
    <w:rsid w:val="006C2561"/>
    <w:rsid w:val="006D760D"/>
    <w:rsid w:val="006F290E"/>
    <w:rsid w:val="007059CC"/>
    <w:rsid w:val="0071529D"/>
    <w:rsid w:val="007329BE"/>
    <w:rsid w:val="00740C0B"/>
    <w:rsid w:val="00750615"/>
    <w:rsid w:val="007717C3"/>
    <w:rsid w:val="007E6FF3"/>
    <w:rsid w:val="008022B8"/>
    <w:rsid w:val="00815E8E"/>
    <w:rsid w:val="00821F87"/>
    <w:rsid w:val="008404A5"/>
    <w:rsid w:val="00850465"/>
    <w:rsid w:val="00851BC9"/>
    <w:rsid w:val="00865D7F"/>
    <w:rsid w:val="00870C1C"/>
    <w:rsid w:val="008826A8"/>
    <w:rsid w:val="008D4CF2"/>
    <w:rsid w:val="008F24C9"/>
    <w:rsid w:val="0091177D"/>
    <w:rsid w:val="00915BDC"/>
    <w:rsid w:val="00950AB6"/>
    <w:rsid w:val="0096723F"/>
    <w:rsid w:val="009A493B"/>
    <w:rsid w:val="009B4573"/>
    <w:rsid w:val="009C3252"/>
    <w:rsid w:val="00A270EB"/>
    <w:rsid w:val="00A945E1"/>
    <w:rsid w:val="00AA7E40"/>
    <w:rsid w:val="00AB0BDE"/>
    <w:rsid w:val="00AB1127"/>
    <w:rsid w:val="00AC5DFA"/>
    <w:rsid w:val="00AE3969"/>
    <w:rsid w:val="00AF0614"/>
    <w:rsid w:val="00AF0DAF"/>
    <w:rsid w:val="00AF5C6C"/>
    <w:rsid w:val="00AF61A7"/>
    <w:rsid w:val="00B00FE0"/>
    <w:rsid w:val="00B16CA2"/>
    <w:rsid w:val="00B22D6B"/>
    <w:rsid w:val="00B41204"/>
    <w:rsid w:val="00B548D9"/>
    <w:rsid w:val="00B5559D"/>
    <w:rsid w:val="00BD36AA"/>
    <w:rsid w:val="00BF72BF"/>
    <w:rsid w:val="00C3455C"/>
    <w:rsid w:val="00C671F7"/>
    <w:rsid w:val="00CA0475"/>
    <w:rsid w:val="00CA579C"/>
    <w:rsid w:val="00CA7C6C"/>
    <w:rsid w:val="00CB2BE7"/>
    <w:rsid w:val="00D02757"/>
    <w:rsid w:val="00D164C5"/>
    <w:rsid w:val="00D4533E"/>
    <w:rsid w:val="00D74BC1"/>
    <w:rsid w:val="00D90764"/>
    <w:rsid w:val="00D967B4"/>
    <w:rsid w:val="00DD60BC"/>
    <w:rsid w:val="00E53DF4"/>
    <w:rsid w:val="00E753F8"/>
    <w:rsid w:val="00E81DD8"/>
    <w:rsid w:val="00E90381"/>
    <w:rsid w:val="00E90A00"/>
    <w:rsid w:val="00EE5C63"/>
    <w:rsid w:val="00F2537A"/>
    <w:rsid w:val="00F65855"/>
    <w:rsid w:val="00F7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5260B"/>
  <w15:docId w15:val="{27D2FD97-8A1A-4E61-BC59-9D5A2CB4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E753F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AABB0-E972-40B0-A94E-422C65DDA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81</TotalTime>
  <Pages>6</Pages>
  <Words>1700</Words>
  <Characters>10203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Mińska</cp:lastModifiedBy>
  <cp:revision>38</cp:revision>
  <cp:lastPrinted>2007-10-05T06:59:00Z</cp:lastPrinted>
  <dcterms:created xsi:type="dcterms:W3CDTF">2023-01-29T14:17:00Z</dcterms:created>
  <dcterms:modified xsi:type="dcterms:W3CDTF">2025-02-14T09:20:00Z</dcterms:modified>
</cp:coreProperties>
</file>