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4FABE" w14:textId="41FC69F6" w:rsidR="005103B9" w:rsidRDefault="006676AE" w:rsidP="00DD340B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D340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DDF04F7" w14:textId="77777777" w:rsidR="00DD340B" w:rsidRPr="00DD340B" w:rsidRDefault="00DD340B" w:rsidP="00DD340B">
      <w:pPr>
        <w:rPr>
          <w:lang w:eastAsia="pl-PL"/>
        </w:rPr>
      </w:pPr>
    </w:p>
    <w:p w14:paraId="3F940D2D" w14:textId="77777777" w:rsidR="00C4103F" w:rsidRPr="0012157F" w:rsidRDefault="007118F0" w:rsidP="00DD340B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CA50DA" w14:textId="77777777" w:rsidR="006676AE" w:rsidRPr="0012157F" w:rsidRDefault="00B84CB9" w:rsidP="00DD340B">
      <w:pPr>
        <w:pStyle w:val="Tekstpodstawowy"/>
        <w:spacing w:after="0"/>
        <w:ind w:left="4111"/>
        <w:rPr>
          <w:rFonts w:ascii="Arial" w:hAnsi="Arial" w:cs="Arial"/>
        </w:rPr>
      </w:pPr>
      <w:r w:rsidRPr="00B84CB9">
        <w:rPr>
          <w:rFonts w:ascii="Arial" w:hAnsi="Arial" w:cs="Arial"/>
        </w:rPr>
        <w:t>SZPITAL WOJEWÓDZKI W POZNANIU</w:t>
      </w:r>
    </w:p>
    <w:p w14:paraId="458C80BB" w14:textId="77777777" w:rsidR="006676AE" w:rsidRPr="0012157F" w:rsidRDefault="00B84CB9" w:rsidP="00DD340B">
      <w:pPr>
        <w:pStyle w:val="Tekstpodstawowy"/>
        <w:spacing w:after="0"/>
        <w:ind w:left="4111"/>
        <w:rPr>
          <w:rFonts w:ascii="Arial" w:hAnsi="Arial" w:cs="Arial"/>
        </w:rPr>
      </w:pPr>
      <w:r w:rsidRPr="00B84CB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B84CB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A334EFD" w14:textId="77777777" w:rsidR="00F90CD1" w:rsidRDefault="00B84CB9" w:rsidP="00DD340B">
      <w:pPr>
        <w:pStyle w:val="Tekstpodstawowy"/>
        <w:spacing w:after="0"/>
        <w:ind w:left="4111"/>
        <w:rPr>
          <w:rFonts w:ascii="Arial" w:hAnsi="Arial" w:cs="Arial"/>
        </w:rPr>
      </w:pPr>
      <w:r w:rsidRPr="00B84CB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B84CB9">
        <w:rPr>
          <w:rFonts w:ascii="Arial" w:hAnsi="Arial" w:cs="Arial"/>
        </w:rPr>
        <w:t>Poznań</w:t>
      </w:r>
    </w:p>
    <w:p w14:paraId="5D6A1D92" w14:textId="77777777" w:rsidR="009169D4" w:rsidRDefault="009169D4" w:rsidP="00DD340B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AFD45D3" w14:textId="77777777" w:rsidR="00C4103F" w:rsidRPr="002578E4" w:rsidRDefault="002578E4" w:rsidP="00DD340B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16C9D0C" w14:textId="77777777" w:rsidR="002578E4" w:rsidRDefault="002578E4" w:rsidP="00DD340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74B9746" w14:textId="77777777" w:rsidTr="0018769E">
        <w:tc>
          <w:tcPr>
            <w:tcW w:w="2800" w:type="dxa"/>
            <w:shd w:val="clear" w:color="auto" w:fill="auto"/>
          </w:tcPr>
          <w:p w14:paraId="6ED1B6B0" w14:textId="77777777" w:rsidR="002578E4" w:rsidRPr="00A2540E" w:rsidRDefault="002578E4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5A7C57" w14:textId="77777777" w:rsidR="002578E4" w:rsidRPr="00A2540E" w:rsidRDefault="002578E4" w:rsidP="00DD34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60FFED" w14:textId="77777777" w:rsidR="002578E4" w:rsidRPr="00A2540E" w:rsidRDefault="002578E4" w:rsidP="00DD34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471DB5" w14:textId="77777777" w:rsidR="002578E4" w:rsidRPr="00A2540E" w:rsidRDefault="002578E4" w:rsidP="00DD340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BBB9DE7" w14:textId="77777777" w:rsidTr="0018769E">
        <w:tc>
          <w:tcPr>
            <w:tcW w:w="2800" w:type="dxa"/>
            <w:shd w:val="clear" w:color="auto" w:fill="auto"/>
          </w:tcPr>
          <w:p w14:paraId="39F72F33" w14:textId="77777777" w:rsidR="002578E4" w:rsidRPr="00A2540E" w:rsidRDefault="002578E4" w:rsidP="00DD340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ADA780A" w14:textId="77777777" w:rsidR="002578E4" w:rsidRPr="00A2540E" w:rsidRDefault="002578E4" w:rsidP="00DD34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3C0089" w14:textId="77777777" w:rsidR="002578E4" w:rsidRPr="00A2540E" w:rsidRDefault="002578E4" w:rsidP="00DD34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ED46A3" w14:textId="77777777" w:rsidR="002578E4" w:rsidRPr="00A2540E" w:rsidRDefault="002578E4" w:rsidP="00DD340B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A573B9" w14:textId="77777777" w:rsidR="002578E4" w:rsidRPr="002578E4" w:rsidRDefault="002578E4" w:rsidP="00DD340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84CB9" w:rsidRPr="0012157F" w14:paraId="5849A050" w14:textId="77777777" w:rsidTr="00756F3D">
        <w:tc>
          <w:tcPr>
            <w:tcW w:w="9104" w:type="dxa"/>
            <w:shd w:val="clear" w:color="auto" w:fill="D9D9D9"/>
          </w:tcPr>
          <w:p w14:paraId="11553AA7" w14:textId="77777777" w:rsidR="00B84CB9" w:rsidRPr="0012157F" w:rsidRDefault="00B84CB9" w:rsidP="00DD340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DB7E639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84CB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84CB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84CB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307CC1B" w14:textId="77777777" w:rsidR="00B84CB9" w:rsidRPr="00612283" w:rsidRDefault="00B84CB9" w:rsidP="00DD340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D2E18E0" w14:textId="77777777" w:rsidR="00B84CB9" w:rsidRPr="00612283" w:rsidRDefault="00B84CB9" w:rsidP="00DD340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C7D26E3" w14:textId="77777777" w:rsidR="00B84CB9" w:rsidRPr="0012157F" w:rsidRDefault="00B84CB9" w:rsidP="00DD340B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B9812B4" w14:textId="77777777" w:rsidR="00E50194" w:rsidRDefault="001F027E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506C157" w14:textId="77777777" w:rsidTr="0018769E">
        <w:tc>
          <w:tcPr>
            <w:tcW w:w="2269" w:type="dxa"/>
            <w:shd w:val="clear" w:color="auto" w:fill="auto"/>
          </w:tcPr>
          <w:p w14:paraId="34123D9C" w14:textId="77777777" w:rsidR="002578E4" w:rsidRPr="00A2540E" w:rsidRDefault="002578E4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D268AE" w14:textId="77777777" w:rsidR="002578E4" w:rsidRPr="00A2540E" w:rsidRDefault="00B84CB9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4C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niespecjalistycznego sprzętu medycznego, w tym jednorazowego - 12 zadań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4CB9" w:rsidRPr="00A2540E" w14:paraId="0F5B4E1C" w14:textId="77777777" w:rsidTr="00756F3D">
        <w:tc>
          <w:tcPr>
            <w:tcW w:w="2269" w:type="dxa"/>
            <w:shd w:val="clear" w:color="auto" w:fill="auto"/>
          </w:tcPr>
          <w:p w14:paraId="5F33F02F" w14:textId="77777777" w:rsidR="00B84CB9" w:rsidRPr="00A2540E" w:rsidRDefault="00B84CB9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922326" w14:textId="77777777" w:rsidR="00B84CB9" w:rsidRPr="00A2540E" w:rsidRDefault="00B84CB9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4C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SZW/DZP/4/2025</w:t>
            </w:r>
          </w:p>
        </w:tc>
      </w:tr>
    </w:tbl>
    <w:p w14:paraId="3CD051D4" w14:textId="77777777" w:rsidR="002578E4" w:rsidRDefault="002578E4" w:rsidP="00DD34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EDFFAB3" w14:textId="77777777" w:rsidR="00F90CD1" w:rsidRDefault="005434B3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84CB9" w:rsidRPr="00B84CB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D3B1040" w14:textId="77777777" w:rsidR="00DD340B" w:rsidRPr="0012157F" w:rsidRDefault="00DD340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6E6D1DC" w14:textId="77777777" w:rsidTr="00650D6C">
        <w:tc>
          <w:tcPr>
            <w:tcW w:w="9104" w:type="dxa"/>
            <w:shd w:val="clear" w:color="auto" w:fill="D9D9D9"/>
          </w:tcPr>
          <w:p w14:paraId="11A15FD9" w14:textId="77777777" w:rsidR="00E50194" w:rsidRPr="00650D6C" w:rsidRDefault="00650D6C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00DD072" w14:textId="77777777" w:rsidR="00C113BF" w:rsidRPr="0012157F" w:rsidRDefault="00C113BF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D027210" w14:textId="77777777" w:rsidR="002426FF" w:rsidRPr="00A44833" w:rsidRDefault="002426FF" w:rsidP="00DD340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1DEC90B" w14:textId="77777777" w:rsidR="00023477" w:rsidRPr="006B53D6" w:rsidRDefault="00023477" w:rsidP="00DD340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AD3A74E" w14:textId="77777777" w:rsidR="00023477" w:rsidRPr="00992BD8" w:rsidRDefault="00992BD8" w:rsidP="00DD340B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4C61BEC" w14:textId="77777777" w:rsidR="00992BD8" w:rsidRPr="00992BD8" w:rsidRDefault="00992BD8" w:rsidP="00DD340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F2A1C9B" w14:textId="77777777" w:rsidR="00023477" w:rsidRDefault="00C113BF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D98210E" w14:textId="77777777" w:rsidR="007A2BCB" w:rsidRDefault="00992BD8" w:rsidP="00DD34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38D926" w14:textId="77777777" w:rsidR="0011306C" w:rsidRDefault="007A2BC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62ABDDDD" w14:textId="77777777" w:rsidR="00DD340B" w:rsidRDefault="00DD340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AE02831" w14:textId="77777777" w:rsidTr="00CD4DD1">
        <w:tc>
          <w:tcPr>
            <w:tcW w:w="9104" w:type="dxa"/>
            <w:shd w:val="clear" w:color="auto" w:fill="D9D9D9"/>
          </w:tcPr>
          <w:p w14:paraId="5FEF5015" w14:textId="77777777" w:rsidR="0011306C" w:rsidRPr="00650D6C" w:rsidRDefault="0011306C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472D598" w14:textId="77777777" w:rsidR="00D2702A" w:rsidRPr="0012157F" w:rsidRDefault="004F23F7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DCFD77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CA03" w14:textId="77777777" w:rsidR="00D2702A" w:rsidRPr="0012157F" w:rsidRDefault="00D2702A" w:rsidP="00DD340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AABDB" w14:textId="77777777" w:rsidR="00D2702A" w:rsidRPr="0012157F" w:rsidRDefault="00D2702A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84CB9" w:rsidRPr="0012157F" w14:paraId="127CD80D" w14:textId="77777777" w:rsidTr="00756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A638" w14:textId="77777777" w:rsidR="00B84CB9" w:rsidRPr="0012157F" w:rsidRDefault="00B84CB9" w:rsidP="00DD34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BDF0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CB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94C62F3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84CB9" w:rsidRPr="0012157F" w14:paraId="7F7F925F" w14:textId="77777777" w:rsidTr="00756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210B" w14:textId="77777777" w:rsidR="00B84CB9" w:rsidRPr="0012157F" w:rsidRDefault="00B84CB9" w:rsidP="00DD34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9748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CB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FB9A1C3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84CB9" w:rsidRPr="0012157F" w14:paraId="7232BAD1" w14:textId="77777777" w:rsidTr="00756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533A" w14:textId="77777777" w:rsidR="00B84CB9" w:rsidRPr="0012157F" w:rsidRDefault="00B84CB9" w:rsidP="00DD34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8B6B5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CB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716010B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84CB9" w:rsidRPr="0012157F" w14:paraId="2736C209" w14:textId="77777777" w:rsidTr="00756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CA21" w14:textId="77777777" w:rsidR="00B84CB9" w:rsidRPr="0012157F" w:rsidRDefault="00B84CB9" w:rsidP="00DD34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82489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CB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0BE7FBA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ABEA756" w14:textId="77777777" w:rsidR="00E21BB4" w:rsidRPr="0012157F" w:rsidRDefault="00257E73" w:rsidP="00DD340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F26924D" w14:textId="77777777" w:rsidR="00E21BB4" w:rsidRPr="00E21BB4" w:rsidRDefault="00E21BB4" w:rsidP="00DD340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5C7868B" w14:textId="77777777" w:rsidR="00C62F57" w:rsidRDefault="00C62F57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2812BA2" w14:textId="77777777" w:rsidR="00C62F57" w:rsidRDefault="00C62F57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073B4FA" w14:textId="77777777" w:rsidR="00721D87" w:rsidRDefault="00E21BB4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1F2AD78" w14:textId="77777777" w:rsidR="00721D87" w:rsidRDefault="00E21BB4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5F5957B" w14:textId="77777777" w:rsidR="00721D87" w:rsidRPr="00721D87" w:rsidRDefault="00721D87" w:rsidP="00DD340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974750F" w14:textId="77777777" w:rsidR="00721D87" w:rsidRDefault="00E21BB4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3BBB770" w14:textId="77777777" w:rsidR="00E21BB4" w:rsidRPr="00E21BB4" w:rsidRDefault="00E21BB4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379083F" w14:textId="77777777" w:rsidR="00E21BB4" w:rsidRPr="00721D87" w:rsidRDefault="00E21BB4" w:rsidP="00DD340B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11A9BD6" w14:textId="77777777" w:rsidR="00DD340B" w:rsidRDefault="00DD340B" w:rsidP="00DD34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8384DA7" w14:textId="77777777" w:rsidTr="00CD4DD1">
        <w:tc>
          <w:tcPr>
            <w:tcW w:w="9104" w:type="dxa"/>
            <w:shd w:val="clear" w:color="auto" w:fill="D9D9D9"/>
          </w:tcPr>
          <w:p w14:paraId="1F54EDED" w14:textId="77777777" w:rsidR="00BE6F04" w:rsidRPr="00650D6C" w:rsidRDefault="00E426EB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07CE1E" w14:textId="77777777" w:rsidR="00FE4E2B" w:rsidRDefault="00E426E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4922357" w14:textId="77777777" w:rsidR="00DD340B" w:rsidRPr="00E426EB" w:rsidRDefault="00DD340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AC26E91" w14:textId="77777777" w:rsidTr="00847232">
        <w:tc>
          <w:tcPr>
            <w:tcW w:w="9104" w:type="dxa"/>
            <w:shd w:val="clear" w:color="auto" w:fill="D9D9D9"/>
          </w:tcPr>
          <w:p w14:paraId="1D7B358F" w14:textId="77777777" w:rsidR="00E426EB" w:rsidRPr="00650D6C" w:rsidRDefault="00E426EB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0186C52" w14:textId="77777777" w:rsidR="00E426EB" w:rsidRPr="0012157F" w:rsidRDefault="00E426EB" w:rsidP="00DD34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004FBF" w14:textId="77777777" w:rsidR="00E426EB" w:rsidRPr="00E426EB" w:rsidRDefault="00E426E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B001095" w14:textId="77777777" w:rsidR="00E426EB" w:rsidRPr="00E426EB" w:rsidRDefault="00E426EB" w:rsidP="00DD340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88CE77" w14:textId="77777777" w:rsidR="00E426EB" w:rsidRPr="00FF0EBB" w:rsidRDefault="00E426EB" w:rsidP="00DD340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6576C2" w14:textId="77777777" w:rsidR="00E426EB" w:rsidRPr="00E426EB" w:rsidRDefault="00E426EB" w:rsidP="00DD340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A89CDEA" w14:textId="77777777" w:rsidR="00E426EB" w:rsidRPr="00FF0EBB" w:rsidRDefault="00E426EB" w:rsidP="00DD340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AD50E4" w14:textId="77777777" w:rsidR="00E426EB" w:rsidRDefault="00E426E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050E3A" w14:textId="77777777" w:rsidR="0012157F" w:rsidRPr="0012157F" w:rsidRDefault="0012157F" w:rsidP="00DD34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FF80EB" w14:textId="77777777" w:rsidR="00524951" w:rsidRDefault="00FE4E2B" w:rsidP="00DD34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401738B" w14:textId="77777777" w:rsidR="00524951" w:rsidRDefault="00524951" w:rsidP="00DD340B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6BA4981" w14:textId="77777777" w:rsidR="00FE4E2B" w:rsidRPr="0012157F" w:rsidRDefault="00524951" w:rsidP="00DD340B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3A2A191" w14:textId="77777777" w:rsidR="00484F88" w:rsidRPr="0012157F" w:rsidRDefault="006D536F" w:rsidP="00DD340B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D7F1F" w14:textId="77777777" w:rsidR="00752664" w:rsidRDefault="00752664" w:rsidP="0038231F">
      <w:pPr>
        <w:spacing w:after="0" w:line="240" w:lineRule="auto"/>
      </w:pPr>
      <w:r>
        <w:separator/>
      </w:r>
    </w:p>
  </w:endnote>
  <w:endnote w:type="continuationSeparator" w:id="0">
    <w:p w14:paraId="54133D1E" w14:textId="77777777" w:rsidR="00752664" w:rsidRDefault="007526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DE981" w14:textId="77777777" w:rsidR="00B84CB9" w:rsidRDefault="00B84C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B5F7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B939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973E5" w14:textId="77777777" w:rsidR="00B84CB9" w:rsidRDefault="00B84C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ABDD6" w14:textId="77777777" w:rsidR="00752664" w:rsidRDefault="00752664" w:rsidP="0038231F">
      <w:pPr>
        <w:spacing w:after="0" w:line="240" w:lineRule="auto"/>
      </w:pPr>
      <w:r>
        <w:separator/>
      </w:r>
    </w:p>
  </w:footnote>
  <w:footnote w:type="continuationSeparator" w:id="0">
    <w:p w14:paraId="00E6C57B" w14:textId="77777777" w:rsidR="00752664" w:rsidRDefault="00752664" w:rsidP="0038231F">
      <w:pPr>
        <w:spacing w:after="0" w:line="240" w:lineRule="auto"/>
      </w:pPr>
      <w:r>
        <w:continuationSeparator/>
      </w:r>
    </w:p>
  </w:footnote>
  <w:footnote w:id="1">
    <w:p w14:paraId="34D3A10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5D4F86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49B0F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1642F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17246" w14:textId="77777777" w:rsidR="00B84CB9" w:rsidRDefault="00B84C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16D32" w14:textId="77777777" w:rsidR="00B84CB9" w:rsidRDefault="00B84C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A6984" w14:textId="77777777" w:rsidR="00B84CB9" w:rsidRDefault="00B84C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843864">
    <w:abstractNumId w:val="11"/>
  </w:num>
  <w:num w:numId="2" w16cid:durableId="1241526610">
    <w:abstractNumId w:val="0"/>
  </w:num>
  <w:num w:numId="3" w16cid:durableId="1254974314">
    <w:abstractNumId w:val="10"/>
  </w:num>
  <w:num w:numId="4" w16cid:durableId="653097655">
    <w:abstractNumId w:val="13"/>
  </w:num>
  <w:num w:numId="5" w16cid:durableId="412439315">
    <w:abstractNumId w:val="12"/>
  </w:num>
  <w:num w:numId="6" w16cid:durableId="917207558">
    <w:abstractNumId w:val="9"/>
  </w:num>
  <w:num w:numId="7" w16cid:durableId="100272041">
    <w:abstractNumId w:val="1"/>
  </w:num>
  <w:num w:numId="8" w16cid:durableId="165171155">
    <w:abstractNumId w:val="6"/>
  </w:num>
  <w:num w:numId="9" w16cid:durableId="146635225">
    <w:abstractNumId w:val="4"/>
  </w:num>
  <w:num w:numId="10" w16cid:durableId="1568884072">
    <w:abstractNumId w:val="7"/>
  </w:num>
  <w:num w:numId="11" w16cid:durableId="2030250197">
    <w:abstractNumId w:val="5"/>
  </w:num>
  <w:num w:numId="12" w16cid:durableId="970674874">
    <w:abstractNumId w:val="8"/>
  </w:num>
  <w:num w:numId="13" w16cid:durableId="1642272328">
    <w:abstractNumId w:val="3"/>
  </w:num>
  <w:num w:numId="14" w16cid:durableId="68430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66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2664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4CB9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40B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3803F"/>
  <w15:docId w15:val="{E209AFF6-47D9-4A80-AE9A-0A522E899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2025-02-14T09:14:00Z</dcterms:created>
  <dcterms:modified xsi:type="dcterms:W3CDTF">2025-02-14T09:14:00Z</dcterms:modified>
</cp:coreProperties>
</file>