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471AE5" w:rsidRDefault="003559E7" w:rsidP="00986737">
      <w:pPr>
        <w:spacing w:after="600"/>
        <w:jc w:val="right"/>
        <w:rPr>
          <w:rFonts w:ascii="Arial Narrow" w:hAnsi="Arial Narrow" w:cs="Arial"/>
          <w:sz w:val="22"/>
          <w:szCs w:val="24"/>
        </w:rPr>
      </w:pPr>
      <w:bookmarkStart w:id="0" w:name="_Hlk52197885"/>
      <w:r w:rsidRPr="00471AE5">
        <w:rPr>
          <w:rFonts w:ascii="Arial Narrow" w:hAnsi="Arial Narrow" w:cs="Arial"/>
          <w:sz w:val="22"/>
          <w:szCs w:val="24"/>
        </w:rPr>
        <w:t>Bydgoszcz</w:t>
      </w:r>
      <w:r w:rsidR="00986737" w:rsidRPr="00471AE5">
        <w:rPr>
          <w:rFonts w:ascii="Arial Narrow" w:hAnsi="Arial Narrow" w:cs="Arial"/>
          <w:sz w:val="22"/>
          <w:szCs w:val="24"/>
        </w:rPr>
        <w:t xml:space="preserve"> dnia: </w:t>
      </w:r>
      <w:r w:rsidRPr="00471AE5">
        <w:rPr>
          <w:rFonts w:ascii="Arial Narrow" w:hAnsi="Arial Narrow" w:cs="Arial"/>
          <w:sz w:val="22"/>
          <w:szCs w:val="24"/>
        </w:rPr>
        <w:t>2025-02-21</w:t>
      </w:r>
    </w:p>
    <w:p w:rsidR="00986737" w:rsidRPr="00471AE5" w:rsidRDefault="003559E7" w:rsidP="00986737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471AE5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986737" w:rsidRPr="00471AE5" w:rsidRDefault="003559E7" w:rsidP="00986737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471AE5">
        <w:rPr>
          <w:rFonts w:ascii="Arial Narrow" w:hAnsi="Arial Narrow" w:cs="Arial"/>
          <w:sz w:val="22"/>
          <w:szCs w:val="24"/>
        </w:rPr>
        <w:t>Powstańców Warszawy</w:t>
      </w:r>
      <w:r w:rsidR="00986737" w:rsidRPr="00471AE5">
        <w:rPr>
          <w:rFonts w:ascii="Arial Narrow" w:hAnsi="Arial Narrow" w:cs="Arial"/>
          <w:sz w:val="22"/>
          <w:szCs w:val="24"/>
        </w:rPr>
        <w:t xml:space="preserve"> </w:t>
      </w:r>
      <w:r w:rsidRPr="00471AE5">
        <w:rPr>
          <w:rFonts w:ascii="Arial Narrow" w:hAnsi="Arial Narrow" w:cs="Arial"/>
          <w:sz w:val="22"/>
          <w:szCs w:val="24"/>
        </w:rPr>
        <w:t>5</w:t>
      </w:r>
    </w:p>
    <w:p w:rsidR="00986737" w:rsidRPr="00471AE5" w:rsidRDefault="003559E7" w:rsidP="00986737">
      <w:pPr>
        <w:rPr>
          <w:rFonts w:ascii="Arial Narrow" w:hAnsi="Arial Narrow" w:cs="Arial"/>
          <w:sz w:val="22"/>
          <w:szCs w:val="24"/>
        </w:rPr>
      </w:pPr>
      <w:r w:rsidRPr="00471AE5">
        <w:rPr>
          <w:rFonts w:ascii="Arial Narrow" w:hAnsi="Arial Narrow" w:cs="Arial"/>
          <w:sz w:val="22"/>
          <w:szCs w:val="24"/>
        </w:rPr>
        <w:t>85-681</w:t>
      </w:r>
      <w:r w:rsidR="00986737" w:rsidRPr="00471AE5">
        <w:rPr>
          <w:rFonts w:ascii="Arial Narrow" w:hAnsi="Arial Narrow" w:cs="Arial"/>
          <w:sz w:val="22"/>
          <w:szCs w:val="24"/>
        </w:rPr>
        <w:t xml:space="preserve"> </w:t>
      </w:r>
      <w:r w:rsidRPr="00471AE5">
        <w:rPr>
          <w:rFonts w:ascii="Arial Narrow" w:hAnsi="Arial Narrow" w:cs="Arial"/>
          <w:sz w:val="22"/>
          <w:szCs w:val="24"/>
        </w:rPr>
        <w:t>Bydgoszcz</w:t>
      </w:r>
    </w:p>
    <w:p w:rsidR="00986737" w:rsidRPr="00471AE5" w:rsidRDefault="00986737" w:rsidP="00986737">
      <w:pPr>
        <w:jc w:val="both"/>
        <w:rPr>
          <w:rFonts w:ascii="Arial Narrow" w:hAnsi="Arial Narrow" w:cs="Arial"/>
          <w:bCs/>
          <w:sz w:val="16"/>
          <w:szCs w:val="18"/>
        </w:rPr>
      </w:pPr>
      <w:r w:rsidRPr="00471AE5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986737" w:rsidRPr="00471AE5" w:rsidRDefault="00986737" w:rsidP="00986737">
      <w:pPr>
        <w:spacing w:after="600"/>
        <w:jc w:val="both"/>
        <w:rPr>
          <w:rFonts w:ascii="Arial Narrow" w:hAnsi="Arial Narrow"/>
          <w:bCs/>
          <w:sz w:val="16"/>
          <w:szCs w:val="18"/>
        </w:rPr>
      </w:pPr>
      <w:r w:rsidRPr="00471AE5">
        <w:rPr>
          <w:rFonts w:ascii="Arial Narrow" w:hAnsi="Arial Narrow" w:cs="Arial"/>
          <w:bCs/>
          <w:sz w:val="16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471AE5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471AE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</w:pPr>
            <w:r w:rsidRPr="00471AE5">
              <w:rPr>
                <w:rFonts w:ascii="Arial Narrow" w:hAnsi="Arial Narrow" w:cs="Arial"/>
                <w:b/>
                <w:spacing w:val="20"/>
                <w:sz w:val="24"/>
              </w:rPr>
              <w:t>INFORMACJA Z OTWARCIA OFERT</w:t>
            </w:r>
          </w:p>
        </w:tc>
      </w:tr>
    </w:tbl>
    <w:p w:rsidR="00986737" w:rsidRPr="00471AE5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4"/>
        </w:rPr>
      </w:pPr>
      <w:r w:rsidRPr="00471AE5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986737" w:rsidRPr="00471AE5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471AE5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471AE5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471AE5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471AE5" w:rsidTr="005A632E">
        <w:tc>
          <w:tcPr>
            <w:tcW w:w="2269" w:type="dxa"/>
            <w:shd w:val="clear" w:color="auto" w:fill="auto"/>
          </w:tcPr>
          <w:p w:rsidR="00986737" w:rsidRPr="00471AE5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471AE5" w:rsidRDefault="003559E7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Dostawy sukcesywne bielizny pościelowej oraz odzieży dla personelu medycznego</w:t>
            </w:r>
            <w:r w:rsidR="00986737" w:rsidRPr="00471AE5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3559E7" w:rsidRPr="00471AE5" w:rsidTr="00F61755">
        <w:tc>
          <w:tcPr>
            <w:tcW w:w="2269" w:type="dxa"/>
            <w:shd w:val="clear" w:color="auto" w:fill="auto"/>
          </w:tcPr>
          <w:p w:rsidR="003559E7" w:rsidRPr="00471AE5" w:rsidRDefault="003559E7" w:rsidP="00F6175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559E7" w:rsidRPr="00471AE5" w:rsidRDefault="003559E7" w:rsidP="00F6175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b/>
                <w:bCs/>
                <w:sz w:val="22"/>
                <w:szCs w:val="24"/>
              </w:rPr>
              <w:t>14/2025</w:t>
            </w:r>
          </w:p>
        </w:tc>
      </w:tr>
    </w:tbl>
    <w:p w:rsidR="00A80738" w:rsidRPr="00471AE5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4"/>
        </w:rPr>
      </w:pPr>
    </w:p>
    <w:p w:rsidR="00D665F5" w:rsidRPr="00471AE5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471AE5">
        <w:rPr>
          <w:rFonts w:ascii="Arial Narrow" w:hAnsi="Arial Narrow" w:cs="Arial"/>
          <w:sz w:val="22"/>
          <w:szCs w:val="24"/>
        </w:rPr>
        <w:t>Zamawiający, działając na podstawie art. 22</w:t>
      </w:r>
      <w:r w:rsidR="00FC7F5E" w:rsidRPr="00471AE5">
        <w:rPr>
          <w:rFonts w:ascii="Arial Narrow" w:hAnsi="Arial Narrow" w:cs="Arial"/>
          <w:sz w:val="22"/>
          <w:szCs w:val="24"/>
        </w:rPr>
        <w:t>2</w:t>
      </w:r>
      <w:r w:rsidRPr="00471AE5">
        <w:rPr>
          <w:rFonts w:ascii="Arial Narrow" w:hAnsi="Arial Narrow" w:cs="Arial"/>
          <w:sz w:val="22"/>
          <w:szCs w:val="24"/>
        </w:rPr>
        <w:t xml:space="preserve"> ust. 5 </w:t>
      </w:r>
      <w:r w:rsidRPr="00471AE5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Pr="00471AE5">
        <w:rPr>
          <w:rFonts w:ascii="Arial Narrow" w:hAnsi="Arial Narrow" w:cs="Arial"/>
          <w:sz w:val="22"/>
          <w:szCs w:val="24"/>
        </w:rPr>
        <w:t xml:space="preserve"> </w:t>
      </w:r>
      <w:r w:rsidR="003559E7" w:rsidRPr="00471AE5">
        <w:rPr>
          <w:rFonts w:ascii="Arial Narrow" w:hAnsi="Arial Narrow" w:cs="Arial"/>
          <w:sz w:val="22"/>
          <w:szCs w:val="24"/>
        </w:rPr>
        <w:t>(</w:t>
      </w:r>
      <w:proofErr w:type="spellStart"/>
      <w:r w:rsidR="003559E7" w:rsidRPr="00471AE5">
        <w:rPr>
          <w:rFonts w:ascii="Arial Narrow" w:hAnsi="Arial Narrow" w:cs="Arial"/>
          <w:sz w:val="22"/>
          <w:szCs w:val="24"/>
        </w:rPr>
        <w:t>t.j</w:t>
      </w:r>
      <w:proofErr w:type="spellEnd"/>
      <w:r w:rsidR="003559E7" w:rsidRPr="00471AE5">
        <w:rPr>
          <w:rFonts w:ascii="Arial Narrow" w:hAnsi="Arial Narrow" w:cs="Arial"/>
          <w:sz w:val="22"/>
          <w:szCs w:val="24"/>
        </w:rPr>
        <w:t>. Dz. U. z 2024 poz. 1320)</w:t>
      </w:r>
      <w:r w:rsidR="00490DC0" w:rsidRPr="00471AE5">
        <w:rPr>
          <w:rFonts w:ascii="Arial Narrow" w:hAnsi="Arial Narrow" w:cs="Arial"/>
          <w:sz w:val="22"/>
          <w:szCs w:val="24"/>
        </w:rPr>
        <w:t xml:space="preserve"> </w:t>
      </w:r>
      <w:r w:rsidRPr="00471AE5">
        <w:rPr>
          <w:rFonts w:ascii="Arial Narrow" w:hAnsi="Arial Narrow" w:cs="Arial"/>
          <w:sz w:val="22"/>
          <w:szCs w:val="24"/>
        </w:rPr>
        <w:t>udostępnia</w:t>
      </w:r>
      <w:r w:rsidR="00F95C33" w:rsidRPr="00471AE5">
        <w:rPr>
          <w:rFonts w:ascii="Arial Narrow" w:hAnsi="Arial Narrow" w:cs="Arial"/>
          <w:sz w:val="22"/>
          <w:szCs w:val="24"/>
        </w:rPr>
        <w:t xml:space="preserve"> </w:t>
      </w:r>
      <w:r w:rsidR="004C7E9B" w:rsidRPr="00471AE5">
        <w:rPr>
          <w:rFonts w:ascii="Arial Narrow" w:hAnsi="Arial Narrow" w:cs="Arial"/>
          <w:sz w:val="22"/>
          <w:szCs w:val="24"/>
        </w:rPr>
        <w:t>informacj</w:t>
      </w:r>
      <w:r w:rsidR="00577BC6" w:rsidRPr="00471AE5">
        <w:rPr>
          <w:rFonts w:ascii="Arial Narrow" w:hAnsi="Arial Narrow" w:cs="Arial"/>
          <w:sz w:val="22"/>
          <w:szCs w:val="24"/>
        </w:rPr>
        <w:t>ę</w:t>
      </w:r>
      <w:r w:rsidR="00035488" w:rsidRPr="00471AE5">
        <w:rPr>
          <w:rFonts w:ascii="Arial Narrow" w:hAnsi="Arial Narrow" w:cs="Arial"/>
          <w:sz w:val="22"/>
          <w:szCs w:val="24"/>
        </w:rPr>
        <w:t xml:space="preserve"> z otwarcia ofert</w:t>
      </w:r>
      <w:r w:rsidR="00577BC6" w:rsidRPr="00471AE5">
        <w:rPr>
          <w:rFonts w:ascii="Arial Narrow" w:hAnsi="Arial Narrow" w:cs="Arial"/>
          <w:sz w:val="22"/>
          <w:szCs w:val="24"/>
        </w:rPr>
        <w:t>.</w:t>
      </w:r>
    </w:p>
    <w:p w:rsidR="00A80738" w:rsidRPr="00471AE5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4"/>
        </w:rPr>
      </w:pPr>
      <w:r w:rsidRPr="00471AE5">
        <w:rPr>
          <w:rFonts w:ascii="Arial Narrow" w:hAnsi="Arial Narrow" w:cs="Arial"/>
          <w:sz w:val="22"/>
          <w:szCs w:val="24"/>
        </w:rPr>
        <w:t>Podczas otwarcia ofert, mającego miejsce</w:t>
      </w:r>
      <w:r w:rsidR="00FF4AB1" w:rsidRPr="00471AE5">
        <w:rPr>
          <w:rFonts w:ascii="Arial Narrow" w:hAnsi="Arial Narrow" w:cs="Arial"/>
          <w:sz w:val="22"/>
          <w:szCs w:val="24"/>
        </w:rPr>
        <w:t xml:space="preserve"> w dniu </w:t>
      </w:r>
      <w:r w:rsidR="003559E7" w:rsidRPr="00471AE5">
        <w:rPr>
          <w:rFonts w:ascii="Arial Narrow" w:hAnsi="Arial Narrow" w:cs="Arial"/>
          <w:sz w:val="22"/>
          <w:szCs w:val="24"/>
        </w:rPr>
        <w:t>21/02/2025</w:t>
      </w:r>
      <w:r w:rsidR="00FF4AB1" w:rsidRPr="00471AE5">
        <w:rPr>
          <w:rFonts w:ascii="Arial Narrow" w:hAnsi="Arial Narrow" w:cs="Arial"/>
          <w:sz w:val="22"/>
          <w:szCs w:val="24"/>
        </w:rPr>
        <w:t xml:space="preserve"> o godz. </w:t>
      </w:r>
      <w:r w:rsidR="003559E7" w:rsidRPr="00471AE5">
        <w:rPr>
          <w:rFonts w:ascii="Arial Narrow" w:hAnsi="Arial Narrow" w:cs="Arial"/>
          <w:sz w:val="22"/>
          <w:szCs w:val="24"/>
        </w:rPr>
        <w:t>08:15</w:t>
      </w:r>
      <w:r w:rsidRPr="00471AE5">
        <w:rPr>
          <w:rFonts w:ascii="Arial Narrow" w:hAnsi="Arial Narrow" w:cs="Arial"/>
          <w:sz w:val="22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1134"/>
        <w:gridCol w:w="4961"/>
        <w:gridCol w:w="1984"/>
      </w:tblGrid>
      <w:tr w:rsidR="006B27ED" w:rsidRPr="00471AE5" w:rsidTr="00471AE5">
        <w:tc>
          <w:tcPr>
            <w:tcW w:w="993" w:type="dxa"/>
            <w:shd w:val="clear" w:color="auto" w:fill="F2F2F2"/>
            <w:vAlign w:val="center"/>
          </w:tcPr>
          <w:p w:rsidR="006B27ED" w:rsidRPr="00471AE5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Oferta n</w:t>
            </w:r>
            <w:r w:rsidR="006B27ED" w:rsidRPr="00471AE5">
              <w:rPr>
                <w:rFonts w:ascii="Arial Narrow" w:hAnsi="Arial Narrow" w:cs="Arial"/>
                <w:sz w:val="22"/>
                <w:szCs w:val="24"/>
              </w:rPr>
              <w:t>r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6B27ED" w:rsidRPr="00471AE5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Część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6B27ED" w:rsidRPr="00471AE5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Nazwa i adres wykonawcy</w:t>
            </w:r>
          </w:p>
        </w:tc>
        <w:tc>
          <w:tcPr>
            <w:tcW w:w="1984" w:type="dxa"/>
            <w:shd w:val="clear" w:color="auto" w:fill="F2F2F2"/>
            <w:vAlign w:val="center"/>
          </w:tcPr>
          <w:p w:rsidR="006B27ED" w:rsidRPr="00471AE5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Cena oferty</w:t>
            </w:r>
          </w:p>
        </w:tc>
      </w:tr>
      <w:tr w:rsidR="003559E7" w:rsidRPr="00471AE5" w:rsidTr="00471AE5">
        <w:tc>
          <w:tcPr>
            <w:tcW w:w="993" w:type="dxa"/>
            <w:shd w:val="clear" w:color="auto" w:fill="auto"/>
            <w:vAlign w:val="center"/>
          </w:tcPr>
          <w:p w:rsidR="003559E7" w:rsidRPr="00471AE5" w:rsidRDefault="003559E7" w:rsidP="00F6175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59E7" w:rsidRPr="00471AE5" w:rsidRDefault="003559E7" w:rsidP="00F6175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3559E7" w:rsidRPr="00471AE5" w:rsidRDefault="003559E7" w:rsidP="00F61755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Przedsiębiorstwo Wielobranżowe MAX-EL Henryk Maciak</w:t>
            </w:r>
          </w:p>
          <w:p w:rsidR="003559E7" w:rsidRPr="00471AE5" w:rsidRDefault="003559E7" w:rsidP="00F61755">
            <w:pPr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471AE5">
              <w:rPr>
                <w:rFonts w:ascii="Arial Narrow" w:hAnsi="Arial Narrow" w:cs="Arial"/>
                <w:sz w:val="22"/>
                <w:szCs w:val="24"/>
              </w:rPr>
              <w:t>Bursaki</w:t>
            </w:r>
            <w:proofErr w:type="spellEnd"/>
            <w:r w:rsidRPr="00471AE5">
              <w:rPr>
                <w:rFonts w:ascii="Arial Narrow" w:hAnsi="Arial Narrow" w:cs="Arial"/>
                <w:sz w:val="22"/>
                <w:szCs w:val="24"/>
              </w:rPr>
              <w:t xml:space="preserve"> 6/A </w:t>
            </w:r>
          </w:p>
          <w:p w:rsidR="003559E7" w:rsidRPr="00471AE5" w:rsidRDefault="003559E7" w:rsidP="00F61755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20-150 Lublin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59E7" w:rsidRPr="00471AE5" w:rsidRDefault="003559E7" w:rsidP="00F6175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147 600.00 zł</w:t>
            </w:r>
          </w:p>
        </w:tc>
      </w:tr>
      <w:tr w:rsidR="003559E7" w:rsidRPr="00471AE5" w:rsidTr="00471AE5">
        <w:tc>
          <w:tcPr>
            <w:tcW w:w="993" w:type="dxa"/>
            <w:shd w:val="clear" w:color="auto" w:fill="auto"/>
            <w:vAlign w:val="center"/>
          </w:tcPr>
          <w:p w:rsidR="003559E7" w:rsidRPr="00471AE5" w:rsidRDefault="003559E7" w:rsidP="00F6175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59E7" w:rsidRPr="00471AE5" w:rsidRDefault="003559E7" w:rsidP="00F6175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="003559E7" w:rsidRPr="00471AE5" w:rsidRDefault="003559E7" w:rsidP="00F61755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Przedsiębiorstwo Wielobranżowe MAX-EL Henryk Maciak</w:t>
            </w:r>
          </w:p>
          <w:p w:rsidR="003559E7" w:rsidRPr="00471AE5" w:rsidRDefault="003559E7" w:rsidP="00F61755">
            <w:pPr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471AE5">
              <w:rPr>
                <w:rFonts w:ascii="Arial Narrow" w:hAnsi="Arial Narrow" w:cs="Arial"/>
                <w:sz w:val="22"/>
                <w:szCs w:val="24"/>
              </w:rPr>
              <w:t>Bursaki</w:t>
            </w:r>
            <w:proofErr w:type="spellEnd"/>
            <w:r w:rsidRPr="00471AE5">
              <w:rPr>
                <w:rFonts w:ascii="Arial Narrow" w:hAnsi="Arial Narrow" w:cs="Arial"/>
                <w:sz w:val="22"/>
                <w:szCs w:val="24"/>
              </w:rPr>
              <w:t xml:space="preserve"> 6/A </w:t>
            </w:r>
          </w:p>
          <w:p w:rsidR="003559E7" w:rsidRPr="00471AE5" w:rsidRDefault="003559E7" w:rsidP="00F61755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20-150 Lublin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59E7" w:rsidRPr="00471AE5" w:rsidRDefault="003559E7" w:rsidP="00F6175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66 420.00 zł</w:t>
            </w:r>
          </w:p>
        </w:tc>
      </w:tr>
      <w:tr w:rsidR="003559E7" w:rsidRPr="00471AE5" w:rsidTr="00471AE5">
        <w:tc>
          <w:tcPr>
            <w:tcW w:w="993" w:type="dxa"/>
            <w:shd w:val="clear" w:color="auto" w:fill="auto"/>
            <w:vAlign w:val="center"/>
          </w:tcPr>
          <w:p w:rsidR="003559E7" w:rsidRPr="00471AE5" w:rsidRDefault="003559E7" w:rsidP="00F6175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59E7" w:rsidRPr="00471AE5" w:rsidRDefault="003559E7" w:rsidP="00F6175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="003559E7" w:rsidRPr="00471AE5" w:rsidRDefault="003559E7" w:rsidP="00F61755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Przedsiębiorstwo Wielobranżowe MAX-EL Henryk Maciak</w:t>
            </w:r>
          </w:p>
          <w:p w:rsidR="003559E7" w:rsidRPr="00471AE5" w:rsidRDefault="003559E7" w:rsidP="00F61755">
            <w:pPr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471AE5">
              <w:rPr>
                <w:rFonts w:ascii="Arial Narrow" w:hAnsi="Arial Narrow" w:cs="Arial"/>
                <w:sz w:val="22"/>
                <w:szCs w:val="24"/>
              </w:rPr>
              <w:t>Bursaki</w:t>
            </w:r>
            <w:proofErr w:type="spellEnd"/>
            <w:r w:rsidRPr="00471AE5">
              <w:rPr>
                <w:rFonts w:ascii="Arial Narrow" w:hAnsi="Arial Narrow" w:cs="Arial"/>
                <w:sz w:val="22"/>
                <w:szCs w:val="24"/>
              </w:rPr>
              <w:t xml:space="preserve"> 6/A </w:t>
            </w:r>
          </w:p>
          <w:p w:rsidR="003559E7" w:rsidRPr="00471AE5" w:rsidRDefault="003559E7" w:rsidP="00F61755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20-150 Lublin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59E7" w:rsidRPr="00471AE5" w:rsidRDefault="003559E7" w:rsidP="00F6175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177 120.00 zł</w:t>
            </w:r>
          </w:p>
        </w:tc>
      </w:tr>
      <w:tr w:rsidR="003559E7" w:rsidRPr="00471AE5" w:rsidTr="00471AE5">
        <w:tc>
          <w:tcPr>
            <w:tcW w:w="993" w:type="dxa"/>
            <w:shd w:val="clear" w:color="auto" w:fill="auto"/>
            <w:vAlign w:val="center"/>
          </w:tcPr>
          <w:p w:rsidR="003559E7" w:rsidRPr="00471AE5" w:rsidRDefault="003559E7" w:rsidP="00F6175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59E7" w:rsidRPr="00471AE5" w:rsidRDefault="003559E7" w:rsidP="00F6175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3559E7" w:rsidRPr="00471AE5" w:rsidRDefault="003559E7" w:rsidP="00F61755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Wojdak Sp. z o.o.</w:t>
            </w:r>
          </w:p>
          <w:p w:rsidR="003559E7" w:rsidRPr="00471AE5" w:rsidRDefault="003559E7" w:rsidP="00F61755">
            <w:pPr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 xml:space="preserve">Hauke Bosaka 11 </w:t>
            </w:r>
          </w:p>
          <w:p w:rsidR="003559E7" w:rsidRPr="00471AE5" w:rsidRDefault="003559E7" w:rsidP="00F61755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25-217 Kielce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59E7" w:rsidRPr="00471AE5" w:rsidRDefault="003559E7" w:rsidP="00F6175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47 797.80 zł</w:t>
            </w:r>
          </w:p>
        </w:tc>
      </w:tr>
      <w:tr w:rsidR="003559E7" w:rsidRPr="00471AE5" w:rsidTr="00471AE5">
        <w:tc>
          <w:tcPr>
            <w:tcW w:w="993" w:type="dxa"/>
            <w:shd w:val="clear" w:color="auto" w:fill="auto"/>
            <w:vAlign w:val="center"/>
          </w:tcPr>
          <w:p w:rsidR="003559E7" w:rsidRPr="00471AE5" w:rsidRDefault="003559E7" w:rsidP="00F6175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59E7" w:rsidRPr="00471AE5" w:rsidRDefault="003559E7" w:rsidP="00F6175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3559E7" w:rsidRPr="00471AE5" w:rsidRDefault="003559E7" w:rsidP="00F61755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 xml:space="preserve">Zakład Produkcji Pościeli ''Świt'' Izabela </w:t>
            </w:r>
            <w:proofErr w:type="spellStart"/>
            <w:r w:rsidRPr="00471AE5">
              <w:rPr>
                <w:rFonts w:ascii="Arial Narrow" w:hAnsi="Arial Narrow" w:cs="Arial"/>
                <w:sz w:val="22"/>
                <w:szCs w:val="24"/>
              </w:rPr>
              <w:t>Wintoniak</w:t>
            </w:r>
            <w:proofErr w:type="spellEnd"/>
          </w:p>
          <w:p w:rsidR="003559E7" w:rsidRPr="00471AE5" w:rsidRDefault="003559E7" w:rsidP="00F61755">
            <w:pPr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 xml:space="preserve">Błotna 5B </w:t>
            </w:r>
          </w:p>
          <w:p w:rsidR="003559E7" w:rsidRPr="00471AE5" w:rsidRDefault="003559E7" w:rsidP="00F61755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65-133 Zielona Góra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59E7" w:rsidRPr="00471AE5" w:rsidRDefault="003559E7" w:rsidP="00F6175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13 284.00 zł</w:t>
            </w:r>
          </w:p>
        </w:tc>
      </w:tr>
      <w:tr w:rsidR="003559E7" w:rsidRPr="00471AE5" w:rsidTr="00471AE5">
        <w:tc>
          <w:tcPr>
            <w:tcW w:w="993" w:type="dxa"/>
            <w:shd w:val="clear" w:color="auto" w:fill="auto"/>
            <w:vAlign w:val="center"/>
          </w:tcPr>
          <w:p w:rsidR="003559E7" w:rsidRPr="00471AE5" w:rsidRDefault="003559E7" w:rsidP="00F6175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59E7" w:rsidRPr="00471AE5" w:rsidRDefault="003559E7" w:rsidP="00F6175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3559E7" w:rsidRPr="00471AE5" w:rsidRDefault="003559E7" w:rsidP="00F61755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 xml:space="preserve">Zakład Produkcji Pościeli ''Świt'' Izabela </w:t>
            </w:r>
            <w:proofErr w:type="spellStart"/>
            <w:r w:rsidRPr="00471AE5">
              <w:rPr>
                <w:rFonts w:ascii="Arial Narrow" w:hAnsi="Arial Narrow" w:cs="Arial"/>
                <w:sz w:val="22"/>
                <w:szCs w:val="24"/>
              </w:rPr>
              <w:t>Wintoniak</w:t>
            </w:r>
            <w:proofErr w:type="spellEnd"/>
          </w:p>
          <w:p w:rsidR="003559E7" w:rsidRPr="00471AE5" w:rsidRDefault="003559E7" w:rsidP="00F61755">
            <w:pPr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lastRenderedPageBreak/>
              <w:t xml:space="preserve">Błotna 5B </w:t>
            </w:r>
          </w:p>
          <w:p w:rsidR="003559E7" w:rsidRPr="00471AE5" w:rsidRDefault="003559E7" w:rsidP="00F61755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65-133 Zielona Góra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59E7" w:rsidRPr="00471AE5" w:rsidRDefault="003559E7" w:rsidP="00F6175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lastRenderedPageBreak/>
              <w:t>43 542.00 zł</w:t>
            </w:r>
          </w:p>
        </w:tc>
      </w:tr>
      <w:tr w:rsidR="003559E7" w:rsidRPr="00471AE5" w:rsidTr="00471AE5">
        <w:tc>
          <w:tcPr>
            <w:tcW w:w="993" w:type="dxa"/>
            <w:shd w:val="clear" w:color="auto" w:fill="auto"/>
            <w:vAlign w:val="center"/>
          </w:tcPr>
          <w:p w:rsidR="003559E7" w:rsidRPr="00471AE5" w:rsidRDefault="003559E7" w:rsidP="00F6175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59E7" w:rsidRPr="00471AE5" w:rsidRDefault="003559E7" w:rsidP="00F6175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3559E7" w:rsidRPr="00471AE5" w:rsidRDefault="003559E7" w:rsidP="00F61755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 xml:space="preserve">Zakład Produkcji Pościeli ''Świt'' Izabela </w:t>
            </w:r>
            <w:proofErr w:type="spellStart"/>
            <w:r w:rsidRPr="00471AE5">
              <w:rPr>
                <w:rFonts w:ascii="Arial Narrow" w:hAnsi="Arial Narrow" w:cs="Arial"/>
                <w:sz w:val="22"/>
                <w:szCs w:val="24"/>
              </w:rPr>
              <w:t>Wintoniak</w:t>
            </w:r>
            <w:proofErr w:type="spellEnd"/>
          </w:p>
          <w:p w:rsidR="003559E7" w:rsidRPr="00471AE5" w:rsidRDefault="003559E7" w:rsidP="00F61755">
            <w:pPr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 xml:space="preserve">Błotna 5B </w:t>
            </w:r>
          </w:p>
          <w:p w:rsidR="003559E7" w:rsidRPr="00471AE5" w:rsidRDefault="003559E7" w:rsidP="00F61755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65-133 Zielona Góra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59E7" w:rsidRPr="00471AE5" w:rsidRDefault="003559E7" w:rsidP="00F6175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492.00 zł</w:t>
            </w:r>
          </w:p>
        </w:tc>
      </w:tr>
      <w:tr w:rsidR="003559E7" w:rsidRPr="00471AE5" w:rsidTr="00471AE5">
        <w:tc>
          <w:tcPr>
            <w:tcW w:w="993" w:type="dxa"/>
            <w:shd w:val="clear" w:color="auto" w:fill="auto"/>
            <w:vAlign w:val="center"/>
          </w:tcPr>
          <w:p w:rsidR="003559E7" w:rsidRPr="00471AE5" w:rsidRDefault="003559E7" w:rsidP="00F6175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59E7" w:rsidRPr="00471AE5" w:rsidRDefault="003559E7" w:rsidP="00F6175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3559E7" w:rsidRPr="00471AE5" w:rsidRDefault="003559E7" w:rsidP="00F61755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 xml:space="preserve">Zakład Produkcji Pościeli ''Świt'' Izabela </w:t>
            </w:r>
            <w:proofErr w:type="spellStart"/>
            <w:r w:rsidRPr="00471AE5">
              <w:rPr>
                <w:rFonts w:ascii="Arial Narrow" w:hAnsi="Arial Narrow" w:cs="Arial"/>
                <w:sz w:val="22"/>
                <w:szCs w:val="24"/>
              </w:rPr>
              <w:t>Wintoniak</w:t>
            </w:r>
            <w:proofErr w:type="spellEnd"/>
          </w:p>
          <w:p w:rsidR="003559E7" w:rsidRPr="00471AE5" w:rsidRDefault="003559E7" w:rsidP="00F61755">
            <w:pPr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 xml:space="preserve">Błotna 5B </w:t>
            </w:r>
          </w:p>
          <w:p w:rsidR="003559E7" w:rsidRPr="00471AE5" w:rsidRDefault="003559E7" w:rsidP="00F61755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65-133 Zielona Góra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59E7" w:rsidRPr="00471AE5" w:rsidRDefault="003559E7" w:rsidP="00F6175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44 280.00 zł</w:t>
            </w:r>
          </w:p>
        </w:tc>
      </w:tr>
      <w:tr w:rsidR="003559E7" w:rsidRPr="00471AE5" w:rsidTr="00471AE5">
        <w:tc>
          <w:tcPr>
            <w:tcW w:w="993" w:type="dxa"/>
            <w:shd w:val="clear" w:color="auto" w:fill="auto"/>
            <w:vAlign w:val="center"/>
          </w:tcPr>
          <w:p w:rsidR="003559E7" w:rsidRPr="00471AE5" w:rsidRDefault="003559E7" w:rsidP="00F6175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59E7" w:rsidRPr="00471AE5" w:rsidRDefault="003559E7" w:rsidP="00F6175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="003559E7" w:rsidRPr="00471AE5" w:rsidRDefault="003559E7" w:rsidP="00F61755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 xml:space="preserve">Zakład Produkcji Pościeli ''Świt'' Izabela </w:t>
            </w:r>
            <w:proofErr w:type="spellStart"/>
            <w:r w:rsidRPr="00471AE5">
              <w:rPr>
                <w:rFonts w:ascii="Arial Narrow" w:hAnsi="Arial Narrow" w:cs="Arial"/>
                <w:sz w:val="22"/>
                <w:szCs w:val="24"/>
              </w:rPr>
              <w:t>Wintoniak</w:t>
            </w:r>
            <w:proofErr w:type="spellEnd"/>
          </w:p>
          <w:p w:rsidR="003559E7" w:rsidRPr="00471AE5" w:rsidRDefault="003559E7" w:rsidP="00F61755">
            <w:pPr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 xml:space="preserve">Błotna 5B </w:t>
            </w:r>
          </w:p>
          <w:p w:rsidR="003559E7" w:rsidRPr="00471AE5" w:rsidRDefault="003559E7" w:rsidP="00F61755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65-133 Zielona Góra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59E7" w:rsidRPr="00471AE5" w:rsidRDefault="003559E7" w:rsidP="00F6175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29 889.00 zł</w:t>
            </w:r>
          </w:p>
        </w:tc>
      </w:tr>
      <w:tr w:rsidR="003559E7" w:rsidRPr="00471AE5" w:rsidTr="00471AE5">
        <w:tc>
          <w:tcPr>
            <w:tcW w:w="993" w:type="dxa"/>
            <w:shd w:val="clear" w:color="auto" w:fill="auto"/>
            <w:vAlign w:val="center"/>
          </w:tcPr>
          <w:p w:rsidR="003559E7" w:rsidRPr="00471AE5" w:rsidRDefault="003559E7" w:rsidP="00F6175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59E7" w:rsidRPr="00471AE5" w:rsidRDefault="003559E7" w:rsidP="00F6175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="003559E7" w:rsidRPr="00471AE5" w:rsidRDefault="003559E7" w:rsidP="00F61755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 xml:space="preserve">Zakład Produkcji Pościeli ''Świt'' Izabela </w:t>
            </w:r>
            <w:proofErr w:type="spellStart"/>
            <w:r w:rsidRPr="00471AE5">
              <w:rPr>
                <w:rFonts w:ascii="Arial Narrow" w:hAnsi="Arial Narrow" w:cs="Arial"/>
                <w:sz w:val="22"/>
                <w:szCs w:val="24"/>
              </w:rPr>
              <w:t>Wintoniak</w:t>
            </w:r>
            <w:proofErr w:type="spellEnd"/>
          </w:p>
          <w:p w:rsidR="003559E7" w:rsidRPr="00471AE5" w:rsidRDefault="003559E7" w:rsidP="00F61755">
            <w:pPr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 xml:space="preserve">Błotna 5B </w:t>
            </w:r>
          </w:p>
          <w:p w:rsidR="003559E7" w:rsidRPr="00471AE5" w:rsidRDefault="003559E7" w:rsidP="00F61755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65-133 Zielona Góra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59E7" w:rsidRPr="00471AE5" w:rsidRDefault="003559E7" w:rsidP="00F6175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46 494.00 zł</w:t>
            </w:r>
          </w:p>
        </w:tc>
      </w:tr>
      <w:tr w:rsidR="003559E7" w:rsidRPr="00471AE5" w:rsidTr="00471AE5">
        <w:tc>
          <w:tcPr>
            <w:tcW w:w="993" w:type="dxa"/>
            <w:shd w:val="clear" w:color="auto" w:fill="auto"/>
            <w:vAlign w:val="center"/>
          </w:tcPr>
          <w:p w:rsidR="003559E7" w:rsidRPr="00471AE5" w:rsidRDefault="003559E7" w:rsidP="00F6175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59E7" w:rsidRPr="00471AE5" w:rsidRDefault="003559E7" w:rsidP="00F6175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3559E7" w:rsidRPr="00471AE5" w:rsidRDefault="003559E7" w:rsidP="00F61755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GRUPA SYMPETRUM SP Z O.O.</w:t>
            </w:r>
          </w:p>
          <w:p w:rsidR="003559E7" w:rsidRPr="00471AE5" w:rsidRDefault="003559E7" w:rsidP="00F61755">
            <w:pPr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 xml:space="preserve">Szpitalna 3 </w:t>
            </w:r>
          </w:p>
          <w:p w:rsidR="003559E7" w:rsidRPr="00471AE5" w:rsidRDefault="003559E7" w:rsidP="00F61755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47-100 STRZELCE OPOLSKIE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59E7" w:rsidRPr="00471AE5" w:rsidRDefault="003559E7" w:rsidP="00F6175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45 417.75 zł</w:t>
            </w:r>
          </w:p>
        </w:tc>
      </w:tr>
      <w:tr w:rsidR="003559E7" w:rsidRPr="00471AE5" w:rsidTr="00471AE5">
        <w:tc>
          <w:tcPr>
            <w:tcW w:w="993" w:type="dxa"/>
            <w:shd w:val="clear" w:color="auto" w:fill="auto"/>
            <w:vAlign w:val="center"/>
          </w:tcPr>
          <w:p w:rsidR="003559E7" w:rsidRPr="00471AE5" w:rsidRDefault="003559E7" w:rsidP="00F6175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59E7" w:rsidRPr="00471AE5" w:rsidRDefault="003559E7" w:rsidP="00F6175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3559E7" w:rsidRPr="00471AE5" w:rsidRDefault="003559E7" w:rsidP="00F61755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GRUPA SYMPETRUM SP Z O.O.</w:t>
            </w:r>
          </w:p>
          <w:p w:rsidR="003559E7" w:rsidRPr="00471AE5" w:rsidRDefault="003559E7" w:rsidP="00F61755">
            <w:pPr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 xml:space="preserve">Szpitalna 3 </w:t>
            </w:r>
          </w:p>
          <w:p w:rsidR="003559E7" w:rsidRPr="00471AE5" w:rsidRDefault="003559E7" w:rsidP="00F61755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47-100 STRZELCE OPOLSKIE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59E7" w:rsidRPr="00471AE5" w:rsidRDefault="003559E7" w:rsidP="00F6175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885.60 zł</w:t>
            </w:r>
          </w:p>
        </w:tc>
      </w:tr>
      <w:tr w:rsidR="003559E7" w:rsidRPr="00471AE5" w:rsidTr="00471AE5">
        <w:tc>
          <w:tcPr>
            <w:tcW w:w="993" w:type="dxa"/>
            <w:shd w:val="clear" w:color="auto" w:fill="auto"/>
            <w:vAlign w:val="center"/>
          </w:tcPr>
          <w:p w:rsidR="003559E7" w:rsidRPr="00471AE5" w:rsidRDefault="003559E7" w:rsidP="00F6175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59E7" w:rsidRPr="00471AE5" w:rsidRDefault="003559E7" w:rsidP="00F6175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3559E7" w:rsidRPr="00471AE5" w:rsidRDefault="003559E7" w:rsidP="00F61755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GRUPA SYMPETRUM SP Z O.O.</w:t>
            </w:r>
          </w:p>
          <w:p w:rsidR="003559E7" w:rsidRPr="00471AE5" w:rsidRDefault="003559E7" w:rsidP="00F61755">
            <w:pPr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 xml:space="preserve">Szpitalna 3 </w:t>
            </w:r>
          </w:p>
          <w:p w:rsidR="003559E7" w:rsidRPr="00471AE5" w:rsidRDefault="003559E7" w:rsidP="00F61755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47-100 STRZELCE OPOLSKIE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59E7" w:rsidRPr="00471AE5" w:rsidRDefault="003559E7" w:rsidP="00F6175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47 724.00 zł</w:t>
            </w:r>
          </w:p>
        </w:tc>
      </w:tr>
      <w:tr w:rsidR="003559E7" w:rsidRPr="00471AE5" w:rsidTr="00471AE5">
        <w:tc>
          <w:tcPr>
            <w:tcW w:w="993" w:type="dxa"/>
            <w:shd w:val="clear" w:color="auto" w:fill="auto"/>
            <w:vAlign w:val="center"/>
          </w:tcPr>
          <w:p w:rsidR="003559E7" w:rsidRPr="00471AE5" w:rsidRDefault="003559E7" w:rsidP="00F6175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59E7" w:rsidRPr="00471AE5" w:rsidRDefault="003559E7" w:rsidP="00F6175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="003559E7" w:rsidRPr="00471AE5" w:rsidRDefault="003559E7" w:rsidP="00F61755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GRUPA SYMPETRUM SP Z O.O.</w:t>
            </w:r>
          </w:p>
          <w:p w:rsidR="003559E7" w:rsidRPr="00471AE5" w:rsidRDefault="003559E7" w:rsidP="00F61755">
            <w:pPr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 xml:space="preserve">Szpitalna 3 </w:t>
            </w:r>
          </w:p>
          <w:p w:rsidR="003559E7" w:rsidRPr="00471AE5" w:rsidRDefault="003559E7" w:rsidP="00F61755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47-100 STRZELCE OPOLSKIE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59E7" w:rsidRPr="00471AE5" w:rsidRDefault="003559E7" w:rsidP="00F6175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38 745.00 zł</w:t>
            </w:r>
          </w:p>
        </w:tc>
      </w:tr>
      <w:tr w:rsidR="003559E7" w:rsidRPr="00471AE5" w:rsidTr="00471AE5">
        <w:tc>
          <w:tcPr>
            <w:tcW w:w="993" w:type="dxa"/>
            <w:shd w:val="clear" w:color="auto" w:fill="auto"/>
            <w:vAlign w:val="center"/>
          </w:tcPr>
          <w:p w:rsidR="003559E7" w:rsidRPr="00471AE5" w:rsidRDefault="003559E7" w:rsidP="00F6175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59E7" w:rsidRPr="00471AE5" w:rsidRDefault="003559E7" w:rsidP="00F6175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="003559E7" w:rsidRPr="00471AE5" w:rsidRDefault="003559E7" w:rsidP="00F61755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GRUPA SYMPETRUM SP Z O.O.</w:t>
            </w:r>
          </w:p>
          <w:p w:rsidR="003559E7" w:rsidRPr="00471AE5" w:rsidRDefault="003559E7" w:rsidP="00F61755">
            <w:pPr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 xml:space="preserve">Szpitalna 3 </w:t>
            </w:r>
          </w:p>
          <w:p w:rsidR="003559E7" w:rsidRPr="00471AE5" w:rsidRDefault="003559E7" w:rsidP="00F61755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47-100 STRZELCE OPOLSKIE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59E7" w:rsidRPr="00471AE5" w:rsidRDefault="003559E7" w:rsidP="00F6175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58 117.00 zł</w:t>
            </w:r>
          </w:p>
        </w:tc>
      </w:tr>
      <w:tr w:rsidR="003559E7" w:rsidRPr="00471AE5" w:rsidTr="00471AE5">
        <w:tc>
          <w:tcPr>
            <w:tcW w:w="993" w:type="dxa"/>
            <w:shd w:val="clear" w:color="auto" w:fill="auto"/>
            <w:vAlign w:val="center"/>
          </w:tcPr>
          <w:p w:rsidR="003559E7" w:rsidRPr="00471AE5" w:rsidRDefault="003559E7" w:rsidP="00F6175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59E7" w:rsidRPr="00471AE5" w:rsidRDefault="003559E7" w:rsidP="00F6175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3559E7" w:rsidRPr="00471AE5" w:rsidRDefault="003559E7" w:rsidP="00F61755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PPHU JAMIKS KRYSTYNA SZULC</w:t>
            </w:r>
          </w:p>
          <w:p w:rsidR="003559E7" w:rsidRPr="00471AE5" w:rsidRDefault="003559E7" w:rsidP="00F61755">
            <w:pPr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 xml:space="preserve">Wrocławska 117 </w:t>
            </w:r>
            <w:proofErr w:type="spellStart"/>
            <w:r w:rsidRPr="00471AE5">
              <w:rPr>
                <w:rFonts w:ascii="Arial Narrow" w:hAnsi="Arial Narrow" w:cs="Arial"/>
                <w:sz w:val="22"/>
                <w:szCs w:val="24"/>
              </w:rPr>
              <w:t>117</w:t>
            </w:r>
            <w:proofErr w:type="spellEnd"/>
            <w:r w:rsidRPr="00471AE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3559E7" w:rsidRPr="00471AE5" w:rsidRDefault="003559E7" w:rsidP="00F61755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63-200 Jarocin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59E7" w:rsidRPr="00471AE5" w:rsidRDefault="003559E7" w:rsidP="00F6175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60 004.32 zł</w:t>
            </w:r>
          </w:p>
        </w:tc>
      </w:tr>
      <w:tr w:rsidR="003559E7" w:rsidRPr="00471AE5" w:rsidTr="00471AE5">
        <w:tc>
          <w:tcPr>
            <w:tcW w:w="993" w:type="dxa"/>
            <w:shd w:val="clear" w:color="auto" w:fill="auto"/>
            <w:vAlign w:val="center"/>
          </w:tcPr>
          <w:p w:rsidR="003559E7" w:rsidRPr="00471AE5" w:rsidRDefault="003559E7" w:rsidP="00F6175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59E7" w:rsidRPr="00471AE5" w:rsidRDefault="003559E7" w:rsidP="00F6175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="003559E7" w:rsidRPr="00471AE5" w:rsidRDefault="003559E7" w:rsidP="00F61755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PPHU JAMIKS KRYSTYNA SZULC</w:t>
            </w:r>
          </w:p>
          <w:p w:rsidR="003559E7" w:rsidRPr="00471AE5" w:rsidRDefault="003559E7" w:rsidP="00F61755">
            <w:pPr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 xml:space="preserve">Wrocławska 117 </w:t>
            </w:r>
            <w:proofErr w:type="spellStart"/>
            <w:r w:rsidRPr="00471AE5">
              <w:rPr>
                <w:rFonts w:ascii="Arial Narrow" w:hAnsi="Arial Narrow" w:cs="Arial"/>
                <w:sz w:val="22"/>
                <w:szCs w:val="24"/>
              </w:rPr>
              <w:t>117</w:t>
            </w:r>
            <w:proofErr w:type="spellEnd"/>
            <w:r w:rsidRPr="00471AE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3559E7" w:rsidRPr="00471AE5" w:rsidRDefault="003559E7" w:rsidP="00F61755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63-200 Jarocin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59E7" w:rsidRPr="00471AE5" w:rsidRDefault="003559E7" w:rsidP="00F6175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39 403.05 zł</w:t>
            </w:r>
          </w:p>
        </w:tc>
      </w:tr>
      <w:tr w:rsidR="003559E7" w:rsidRPr="00471AE5" w:rsidTr="00471AE5">
        <w:tc>
          <w:tcPr>
            <w:tcW w:w="993" w:type="dxa"/>
            <w:shd w:val="clear" w:color="auto" w:fill="auto"/>
            <w:vAlign w:val="center"/>
          </w:tcPr>
          <w:p w:rsidR="003559E7" w:rsidRPr="00471AE5" w:rsidRDefault="003559E7" w:rsidP="00F6175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59E7" w:rsidRPr="00471AE5" w:rsidRDefault="003559E7" w:rsidP="00F6175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="003559E7" w:rsidRPr="00471AE5" w:rsidRDefault="003559E7" w:rsidP="00F61755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PPHU JAMIKS KRYSTYNA SZULC</w:t>
            </w:r>
          </w:p>
          <w:p w:rsidR="003559E7" w:rsidRPr="00471AE5" w:rsidRDefault="003559E7" w:rsidP="00F61755">
            <w:pPr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 xml:space="preserve">Wrocławska 117 </w:t>
            </w:r>
            <w:proofErr w:type="spellStart"/>
            <w:r w:rsidRPr="00471AE5">
              <w:rPr>
                <w:rFonts w:ascii="Arial Narrow" w:hAnsi="Arial Narrow" w:cs="Arial"/>
                <w:sz w:val="22"/>
                <w:szCs w:val="24"/>
              </w:rPr>
              <w:t>117</w:t>
            </w:r>
            <w:proofErr w:type="spellEnd"/>
            <w:r w:rsidRPr="00471AE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3559E7" w:rsidRPr="00471AE5" w:rsidRDefault="003559E7" w:rsidP="00F61755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63-200 Jarocin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59E7" w:rsidRPr="00471AE5" w:rsidRDefault="003559E7" w:rsidP="00F6175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72 004.82 zł</w:t>
            </w:r>
          </w:p>
        </w:tc>
      </w:tr>
      <w:tr w:rsidR="003559E7" w:rsidRPr="00471AE5" w:rsidTr="00471AE5">
        <w:tc>
          <w:tcPr>
            <w:tcW w:w="993" w:type="dxa"/>
            <w:shd w:val="clear" w:color="auto" w:fill="auto"/>
            <w:vAlign w:val="center"/>
          </w:tcPr>
          <w:p w:rsidR="003559E7" w:rsidRPr="00471AE5" w:rsidRDefault="003559E7" w:rsidP="00F6175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59E7" w:rsidRPr="00471AE5" w:rsidRDefault="003559E7" w:rsidP="00F6175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3559E7" w:rsidRPr="00471AE5" w:rsidRDefault="003559E7" w:rsidP="00F61755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MIRAFO Sp. z o.o.</w:t>
            </w:r>
          </w:p>
          <w:p w:rsidR="003559E7" w:rsidRPr="00471AE5" w:rsidRDefault="003559E7" w:rsidP="00F61755">
            <w:pPr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 xml:space="preserve">Toruńska 10 </w:t>
            </w:r>
          </w:p>
          <w:p w:rsidR="003559E7" w:rsidRPr="00471AE5" w:rsidRDefault="003559E7" w:rsidP="00F61755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93-487 Łódź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59E7" w:rsidRPr="00471AE5" w:rsidRDefault="003559E7" w:rsidP="00F6175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73 554.00 zł</w:t>
            </w:r>
          </w:p>
        </w:tc>
      </w:tr>
      <w:tr w:rsidR="003559E7" w:rsidRPr="00471AE5" w:rsidTr="00471AE5">
        <w:tc>
          <w:tcPr>
            <w:tcW w:w="993" w:type="dxa"/>
            <w:shd w:val="clear" w:color="auto" w:fill="auto"/>
            <w:vAlign w:val="center"/>
          </w:tcPr>
          <w:p w:rsidR="003559E7" w:rsidRPr="00471AE5" w:rsidRDefault="003559E7" w:rsidP="00F6175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59E7" w:rsidRPr="00471AE5" w:rsidRDefault="003559E7" w:rsidP="00F6175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3559E7" w:rsidRPr="00471AE5" w:rsidRDefault="003559E7" w:rsidP="00F61755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MIRAFO Sp. z o.o.</w:t>
            </w:r>
          </w:p>
          <w:p w:rsidR="003559E7" w:rsidRPr="00471AE5" w:rsidRDefault="003559E7" w:rsidP="00F61755">
            <w:pPr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 xml:space="preserve">Toruńska 10 </w:t>
            </w:r>
          </w:p>
          <w:p w:rsidR="003559E7" w:rsidRPr="00471AE5" w:rsidRDefault="003559E7" w:rsidP="00F61755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lastRenderedPageBreak/>
              <w:t>93-487 Łódź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59E7" w:rsidRPr="00471AE5" w:rsidRDefault="003559E7" w:rsidP="00F6175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lastRenderedPageBreak/>
              <w:t>85 608.00 zł</w:t>
            </w:r>
          </w:p>
        </w:tc>
      </w:tr>
      <w:tr w:rsidR="003559E7" w:rsidRPr="00471AE5" w:rsidTr="00471AE5">
        <w:tc>
          <w:tcPr>
            <w:tcW w:w="993" w:type="dxa"/>
            <w:shd w:val="clear" w:color="auto" w:fill="auto"/>
            <w:vAlign w:val="center"/>
          </w:tcPr>
          <w:p w:rsidR="003559E7" w:rsidRPr="00471AE5" w:rsidRDefault="003559E7" w:rsidP="00F6175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lastRenderedPageBreak/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59E7" w:rsidRPr="00471AE5" w:rsidRDefault="003559E7" w:rsidP="00F6175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="003559E7" w:rsidRPr="00471AE5" w:rsidRDefault="003559E7" w:rsidP="00F61755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MIRAFO Sp. z o.o.</w:t>
            </w:r>
          </w:p>
          <w:p w:rsidR="003559E7" w:rsidRPr="00471AE5" w:rsidRDefault="003559E7" w:rsidP="00F61755">
            <w:pPr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 xml:space="preserve">Toruńska 10 </w:t>
            </w:r>
          </w:p>
          <w:p w:rsidR="003559E7" w:rsidRPr="00471AE5" w:rsidRDefault="003559E7" w:rsidP="00F61755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93-487 Łódź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59E7" w:rsidRPr="00471AE5" w:rsidRDefault="003559E7" w:rsidP="00F6175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40 897.50 zł</w:t>
            </w:r>
          </w:p>
        </w:tc>
      </w:tr>
      <w:tr w:rsidR="003559E7" w:rsidRPr="00471AE5" w:rsidTr="00471AE5">
        <w:tc>
          <w:tcPr>
            <w:tcW w:w="993" w:type="dxa"/>
            <w:shd w:val="clear" w:color="auto" w:fill="auto"/>
            <w:vAlign w:val="center"/>
          </w:tcPr>
          <w:p w:rsidR="003559E7" w:rsidRPr="00471AE5" w:rsidRDefault="003559E7" w:rsidP="00F6175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59E7" w:rsidRPr="00471AE5" w:rsidRDefault="003559E7" w:rsidP="00F6175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="003559E7" w:rsidRPr="00471AE5" w:rsidRDefault="003559E7" w:rsidP="00F61755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MIRAFO Sp. z o.o.</w:t>
            </w:r>
          </w:p>
          <w:p w:rsidR="003559E7" w:rsidRPr="00471AE5" w:rsidRDefault="003559E7" w:rsidP="00F61755">
            <w:pPr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 xml:space="preserve">Toruńska 10 </w:t>
            </w:r>
          </w:p>
          <w:p w:rsidR="003559E7" w:rsidRPr="00471AE5" w:rsidRDefault="003559E7" w:rsidP="00F61755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93-487 Łódź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59E7" w:rsidRPr="00471AE5" w:rsidRDefault="003559E7" w:rsidP="00F6175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71AE5">
              <w:rPr>
                <w:rFonts w:ascii="Arial Narrow" w:hAnsi="Arial Narrow" w:cs="Arial"/>
                <w:sz w:val="22"/>
                <w:szCs w:val="24"/>
              </w:rPr>
              <w:t>63 099.00 zł</w:t>
            </w:r>
          </w:p>
        </w:tc>
      </w:tr>
    </w:tbl>
    <w:p w:rsidR="00471AE5" w:rsidRDefault="00471AE5" w:rsidP="00471AE5">
      <w:pPr>
        <w:pStyle w:val="Tekstpodstawowy"/>
        <w:spacing w:before="600" w:after="480"/>
        <w:ind w:left="3119" w:firstLine="425"/>
        <w:jc w:val="center"/>
        <w:rPr>
          <w:rFonts w:ascii="Arial Narrow" w:hAnsi="Arial Narrow" w:cs="Arial"/>
          <w:i/>
          <w:sz w:val="22"/>
          <w:szCs w:val="24"/>
        </w:rPr>
      </w:pPr>
    </w:p>
    <w:p w:rsidR="00A80738" w:rsidRPr="00471AE5" w:rsidRDefault="00471AE5" w:rsidP="00471AE5">
      <w:pPr>
        <w:pStyle w:val="Tekstpodstawowy"/>
        <w:spacing w:before="600" w:after="480"/>
        <w:ind w:left="3119" w:firstLine="425"/>
        <w:jc w:val="center"/>
        <w:rPr>
          <w:rFonts w:ascii="Arial Narrow" w:hAnsi="Arial Narrow" w:cs="Arial"/>
          <w:i/>
          <w:sz w:val="22"/>
          <w:szCs w:val="24"/>
        </w:rPr>
      </w:pPr>
      <w:r w:rsidRPr="00471AE5">
        <w:rPr>
          <w:rFonts w:ascii="Arial Narrow" w:hAnsi="Arial Narrow" w:cs="Arial"/>
          <w:i/>
          <w:sz w:val="22"/>
          <w:szCs w:val="24"/>
        </w:rPr>
        <w:t>ZAMAWIAJĄCY</w:t>
      </w:r>
    </w:p>
    <w:bookmarkEnd w:id="0"/>
    <w:p w:rsidR="00471AE5" w:rsidRDefault="00471AE5" w:rsidP="00471A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471AE5" w:rsidRDefault="00471AE5" w:rsidP="00471A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471AE5" w:rsidRDefault="00471AE5" w:rsidP="00471A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471AE5" w:rsidRDefault="00471AE5" w:rsidP="00471A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471AE5" w:rsidRDefault="00471AE5" w:rsidP="00471A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471AE5" w:rsidRDefault="00471AE5" w:rsidP="00471A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471AE5" w:rsidRDefault="00471AE5" w:rsidP="00471A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471AE5" w:rsidRDefault="00471AE5" w:rsidP="00471A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471AE5" w:rsidRDefault="00471AE5" w:rsidP="00471A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471AE5" w:rsidRDefault="00471AE5" w:rsidP="00471A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471AE5" w:rsidRDefault="00471AE5" w:rsidP="00471A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471AE5" w:rsidRDefault="00471AE5" w:rsidP="00471A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471AE5" w:rsidRDefault="00471AE5" w:rsidP="00471A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471AE5" w:rsidRDefault="00471AE5" w:rsidP="00471A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471AE5" w:rsidRDefault="00471AE5" w:rsidP="00471A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471AE5" w:rsidRDefault="00471AE5" w:rsidP="00471A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471AE5" w:rsidRDefault="00471AE5" w:rsidP="00471A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471AE5" w:rsidRDefault="00471AE5" w:rsidP="00471A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471AE5" w:rsidRDefault="00471AE5" w:rsidP="00471A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471AE5" w:rsidRDefault="00471AE5" w:rsidP="00471A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471AE5" w:rsidRDefault="00471AE5" w:rsidP="00471A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471AE5" w:rsidRDefault="00471AE5" w:rsidP="00471A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471AE5" w:rsidRDefault="00471AE5" w:rsidP="00471A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471AE5" w:rsidRDefault="00471AE5" w:rsidP="00471A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471AE5" w:rsidRDefault="00471AE5" w:rsidP="00471A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471AE5" w:rsidRDefault="00471AE5" w:rsidP="00471A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471AE5" w:rsidRDefault="00471AE5" w:rsidP="00471A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471AE5" w:rsidRDefault="00471AE5" w:rsidP="00471A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471AE5" w:rsidRDefault="00471AE5" w:rsidP="00471A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471AE5" w:rsidRDefault="00471AE5" w:rsidP="00471A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471AE5" w:rsidRDefault="00471AE5" w:rsidP="00471A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471AE5" w:rsidRDefault="00471AE5" w:rsidP="00471A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471AE5" w:rsidRDefault="00471AE5" w:rsidP="00471A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471AE5" w:rsidRDefault="00471AE5" w:rsidP="00471A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471AE5" w:rsidRDefault="00471AE5" w:rsidP="00471A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471AE5" w:rsidRDefault="00471AE5" w:rsidP="00471A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471AE5" w:rsidRDefault="00471AE5" w:rsidP="00471A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471AE5" w:rsidRPr="00154212" w:rsidRDefault="00471AE5" w:rsidP="00471A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>2</w:t>
      </w:r>
      <w:r w:rsidRPr="00154212">
        <w:rPr>
          <w:rFonts w:ascii="Arial Narrow" w:hAnsi="Arial Narrow"/>
          <w:i/>
          <w:iCs/>
          <w:sz w:val="18"/>
          <w:szCs w:val="20"/>
        </w:rPr>
        <w:t xml:space="preserve"> ark.</w:t>
      </w:r>
    </w:p>
    <w:p w:rsidR="00471AE5" w:rsidRPr="00154212" w:rsidRDefault="00471AE5" w:rsidP="00471A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Egz. 1 –platforma: e-propublico.pl, strona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www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 xml:space="preserve"> Zamawiającego,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>. T2612 B5</w:t>
      </w:r>
    </w:p>
    <w:p w:rsidR="00471AE5" w:rsidRPr="00154212" w:rsidRDefault="00471AE5" w:rsidP="00471AE5">
      <w:pPr>
        <w:rPr>
          <w:rFonts w:ascii="Arial Narrow" w:hAnsi="Arial Narrow"/>
          <w:i/>
          <w:iCs/>
          <w:sz w:val="18"/>
        </w:rPr>
      </w:pPr>
      <w:r w:rsidRPr="00154212">
        <w:rPr>
          <w:rFonts w:ascii="Arial Narrow" w:hAnsi="Arial Narrow"/>
          <w:i/>
          <w:iCs/>
          <w:sz w:val="18"/>
        </w:rPr>
        <w:t xml:space="preserve">Wyk. Barbara </w:t>
      </w:r>
      <w:proofErr w:type="spellStart"/>
      <w:r w:rsidRPr="00154212">
        <w:rPr>
          <w:rFonts w:ascii="Arial Narrow" w:hAnsi="Arial Narrow"/>
          <w:i/>
          <w:iCs/>
          <w:sz w:val="18"/>
        </w:rPr>
        <w:t>Choroszyńska</w:t>
      </w:r>
      <w:proofErr w:type="spellEnd"/>
      <w:r w:rsidRPr="00154212">
        <w:rPr>
          <w:rFonts w:ascii="Arial Narrow" w:hAnsi="Arial Narrow"/>
          <w:i/>
          <w:iCs/>
          <w:sz w:val="18"/>
        </w:rPr>
        <w:t xml:space="preserve"> – tel. 261 417 449, e-mail: </w:t>
      </w:r>
      <w:hyperlink r:id="rId6" w:history="1">
        <w:r w:rsidRPr="00154212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</w:p>
    <w:p w:rsidR="00471AE5" w:rsidRPr="00471AE5" w:rsidRDefault="00471AE5" w:rsidP="00471AE5">
      <w:pPr>
        <w:rPr>
          <w:rFonts w:ascii="Arial Narrow" w:hAnsi="Arial Narrow" w:cs="Arial"/>
          <w:szCs w:val="22"/>
        </w:rPr>
      </w:pPr>
      <w:r w:rsidRPr="00154212">
        <w:rPr>
          <w:rFonts w:ascii="Arial Narrow" w:hAnsi="Arial Narrow"/>
          <w:i/>
          <w:iCs/>
          <w:sz w:val="18"/>
        </w:rPr>
        <w:t xml:space="preserve">Data: </w:t>
      </w:r>
      <w:r>
        <w:rPr>
          <w:rFonts w:ascii="Arial Narrow" w:hAnsi="Arial Narrow"/>
          <w:i/>
          <w:sz w:val="18"/>
        </w:rPr>
        <w:t>21.02.</w:t>
      </w:r>
      <w:r w:rsidRPr="0076439E">
        <w:rPr>
          <w:rFonts w:ascii="Arial Narrow" w:hAnsi="Arial Narrow"/>
          <w:i/>
          <w:sz w:val="18"/>
        </w:rPr>
        <w:t>2025 r.</w:t>
      </w:r>
    </w:p>
    <w:sectPr w:rsidR="00471AE5" w:rsidRPr="00471AE5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7B9D" w:rsidRDefault="00857B9D">
      <w:r>
        <w:separator/>
      </w:r>
    </w:p>
  </w:endnote>
  <w:endnote w:type="continuationSeparator" w:id="0">
    <w:p w:rsidR="00857B9D" w:rsidRDefault="00857B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6D2F8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6D2F8A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6D2F8A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6D2F8A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AF2A32">
      <w:rPr>
        <w:rFonts w:ascii="Arial" w:eastAsia="Calibri" w:hAnsi="Arial"/>
        <w:noProof/>
        <w:sz w:val="18"/>
        <w:szCs w:val="18"/>
        <w:lang w:eastAsia="en-US"/>
      </w:rPr>
      <w:t>3</w:t>
    </w:r>
    <w:r w:rsidR="006D2F8A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="006D2F8A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6D2F8A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AF2A32">
      <w:rPr>
        <w:rFonts w:ascii="Arial" w:eastAsia="Calibri" w:hAnsi="Arial"/>
        <w:noProof/>
        <w:sz w:val="18"/>
        <w:szCs w:val="18"/>
        <w:lang w:eastAsia="en-US"/>
      </w:rPr>
      <w:t>3</w:t>
    </w:r>
    <w:r w:rsidR="006D2F8A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6D2F8A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6D2F8A">
      <w:rPr>
        <w:rStyle w:val="Numerstrony"/>
      </w:rPr>
      <w:fldChar w:fldCharType="separate"/>
    </w:r>
    <w:r>
      <w:rPr>
        <w:rStyle w:val="Numerstrony"/>
        <w:noProof/>
      </w:rPr>
      <w:t>1</w:t>
    </w:r>
    <w:r w:rsidR="006D2F8A">
      <w:rPr>
        <w:rStyle w:val="Numerstrony"/>
      </w:rPr>
      <w:fldChar w:fldCharType="end"/>
    </w:r>
    <w:r>
      <w:rPr>
        <w:rStyle w:val="Numerstrony"/>
      </w:rPr>
      <w:t>/</w:t>
    </w:r>
    <w:r w:rsidR="006D2F8A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6D2F8A">
      <w:rPr>
        <w:rStyle w:val="Numerstrony"/>
      </w:rPr>
      <w:fldChar w:fldCharType="separate"/>
    </w:r>
    <w:r w:rsidR="00AF2A32">
      <w:rPr>
        <w:rStyle w:val="Numerstrony"/>
        <w:noProof/>
      </w:rPr>
      <w:t>3</w:t>
    </w:r>
    <w:r w:rsidR="006D2F8A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7B9D" w:rsidRDefault="00857B9D">
      <w:r>
        <w:separator/>
      </w:r>
    </w:p>
  </w:footnote>
  <w:footnote w:type="continuationSeparator" w:id="0">
    <w:p w:rsidR="00857B9D" w:rsidRDefault="00857B9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59E7" w:rsidRDefault="003559E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59E7" w:rsidRDefault="003559E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59E7" w:rsidRDefault="003559E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559E7"/>
    <w:rsid w:val="00007727"/>
    <w:rsid w:val="00017720"/>
    <w:rsid w:val="00035488"/>
    <w:rsid w:val="000D7F25"/>
    <w:rsid w:val="000E00E5"/>
    <w:rsid w:val="00173B20"/>
    <w:rsid w:val="001C69FF"/>
    <w:rsid w:val="0023318D"/>
    <w:rsid w:val="003559E7"/>
    <w:rsid w:val="003D72FD"/>
    <w:rsid w:val="00423179"/>
    <w:rsid w:val="00471AE5"/>
    <w:rsid w:val="00490DC0"/>
    <w:rsid w:val="00493F8C"/>
    <w:rsid w:val="004C7E9B"/>
    <w:rsid w:val="005614F2"/>
    <w:rsid w:val="00577BC6"/>
    <w:rsid w:val="005A632E"/>
    <w:rsid w:val="0069085C"/>
    <w:rsid w:val="006B27ED"/>
    <w:rsid w:val="006D2F8A"/>
    <w:rsid w:val="00843263"/>
    <w:rsid w:val="00857B9D"/>
    <w:rsid w:val="00861E75"/>
    <w:rsid w:val="00986737"/>
    <w:rsid w:val="009D19BD"/>
    <w:rsid w:val="009F189D"/>
    <w:rsid w:val="00A80738"/>
    <w:rsid w:val="00AF2A32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471AE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471AE5"/>
    <w:rPr>
      <w:b/>
      <w:bCs/>
    </w:rPr>
  </w:style>
  <w:style w:type="character" w:styleId="Hipercze">
    <w:name w:val="Hyperlink"/>
    <w:basedOn w:val="Domylnaczcionkaakapitu"/>
    <w:uiPriority w:val="99"/>
    <w:unhideWhenUsed/>
    <w:rsid w:val="00471AE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443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2025-02-21T08:17:00Z</cp:lastPrinted>
  <dcterms:created xsi:type="dcterms:W3CDTF">2025-02-21T08:18:00Z</dcterms:created>
  <dcterms:modified xsi:type="dcterms:W3CDTF">2025-02-21T08:18:00Z</dcterms:modified>
</cp:coreProperties>
</file>