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FE2C73" w:rsidRDefault="006D656E" w:rsidP="00FE2C73">
      <w:pPr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E2C73" w:rsidRPr="00FE2C73">
        <w:rPr>
          <w:rFonts w:ascii="Arial Narrow" w:hAnsi="Arial Narrow" w:cs="Arial"/>
          <w:sz w:val="22"/>
          <w:szCs w:val="24"/>
        </w:rPr>
        <w:t xml:space="preserve"> </w:t>
      </w:r>
      <w:r w:rsidR="00FE2C73">
        <w:rPr>
          <w:rFonts w:ascii="Arial Narrow" w:hAnsi="Arial Narrow" w:cs="Arial"/>
          <w:sz w:val="22"/>
          <w:szCs w:val="24"/>
        </w:rPr>
        <w:tab/>
      </w:r>
      <w:r w:rsidR="00FE2C73">
        <w:rPr>
          <w:rFonts w:ascii="Arial Narrow" w:hAnsi="Arial Narrow" w:cs="Arial"/>
          <w:sz w:val="22"/>
          <w:szCs w:val="24"/>
        </w:rPr>
        <w:tab/>
      </w:r>
      <w:r w:rsidR="00FE2C73">
        <w:rPr>
          <w:rFonts w:ascii="Arial Narrow" w:hAnsi="Arial Narrow" w:cs="Arial"/>
          <w:sz w:val="22"/>
          <w:szCs w:val="24"/>
        </w:rPr>
        <w:tab/>
      </w:r>
      <w:r w:rsidR="00FE2C73">
        <w:rPr>
          <w:rFonts w:ascii="Arial Narrow" w:hAnsi="Arial Narrow" w:cs="Arial"/>
          <w:sz w:val="22"/>
          <w:szCs w:val="24"/>
        </w:rPr>
        <w:tab/>
      </w:r>
      <w:r w:rsidR="00FE2C73">
        <w:rPr>
          <w:rFonts w:ascii="Arial Narrow" w:hAnsi="Arial Narrow" w:cs="Arial"/>
          <w:sz w:val="22"/>
          <w:szCs w:val="24"/>
        </w:rPr>
        <w:tab/>
      </w:r>
      <w:r w:rsidR="00FE2C73">
        <w:rPr>
          <w:rFonts w:ascii="Arial Narrow" w:hAnsi="Arial Narrow" w:cs="Arial"/>
          <w:sz w:val="22"/>
          <w:szCs w:val="24"/>
        </w:rPr>
        <w:tab/>
      </w:r>
      <w:r w:rsidR="00FE2C73" w:rsidRPr="00FE2C73">
        <w:rPr>
          <w:rFonts w:ascii="Arial Narrow" w:hAnsi="Arial Narrow" w:cs="Arial"/>
          <w:sz w:val="22"/>
          <w:szCs w:val="24"/>
        </w:rPr>
        <w:t>Bydgoszcz dnia: 2025-02-24</w:t>
      </w:r>
    </w:p>
    <w:p w:rsidR="00CF7835" w:rsidRPr="00FE2C73" w:rsidRDefault="006D656E" w:rsidP="00FE2C73">
      <w:pPr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sz w:val="22"/>
          <w:szCs w:val="24"/>
        </w:rPr>
        <w:t>Powstańców Warszawy</w:t>
      </w:r>
      <w:r w:rsidR="00CF7835" w:rsidRPr="00FE2C73">
        <w:rPr>
          <w:rFonts w:ascii="Arial Narrow" w:hAnsi="Arial Narrow" w:cs="Arial"/>
          <w:sz w:val="22"/>
          <w:szCs w:val="24"/>
        </w:rPr>
        <w:t xml:space="preserve"> </w:t>
      </w:r>
      <w:r w:rsidRPr="00FE2C73">
        <w:rPr>
          <w:rFonts w:ascii="Arial Narrow" w:hAnsi="Arial Narrow" w:cs="Arial"/>
          <w:sz w:val="22"/>
          <w:szCs w:val="24"/>
        </w:rPr>
        <w:t>5</w:t>
      </w:r>
    </w:p>
    <w:p w:rsidR="00CF7835" w:rsidRDefault="006D656E" w:rsidP="00FE2C73">
      <w:pPr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sz w:val="22"/>
          <w:szCs w:val="24"/>
        </w:rPr>
        <w:t>85-681</w:t>
      </w:r>
      <w:r w:rsidR="00CF7835" w:rsidRPr="00FE2C73">
        <w:rPr>
          <w:rFonts w:ascii="Arial Narrow" w:hAnsi="Arial Narrow" w:cs="Arial"/>
          <w:sz w:val="22"/>
          <w:szCs w:val="24"/>
        </w:rPr>
        <w:t xml:space="preserve"> </w:t>
      </w:r>
      <w:r w:rsidRPr="00FE2C73">
        <w:rPr>
          <w:rFonts w:ascii="Arial Narrow" w:hAnsi="Arial Narrow" w:cs="Arial"/>
          <w:sz w:val="22"/>
          <w:szCs w:val="24"/>
        </w:rPr>
        <w:t>Bydgoszcz</w:t>
      </w:r>
    </w:p>
    <w:p w:rsidR="00FE2C73" w:rsidRPr="00FE2C73" w:rsidRDefault="00FE2C73" w:rsidP="00CF7835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FE2C73" w:rsidTr="00FE2C7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E2C7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FE2C73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FE2C7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FE2C7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E2C7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E2C7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E2C7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FE2C73" w:rsidTr="000C1C6D">
        <w:tc>
          <w:tcPr>
            <w:tcW w:w="2269" w:type="dxa"/>
            <w:shd w:val="clear" w:color="auto" w:fill="auto"/>
          </w:tcPr>
          <w:p w:rsidR="00CF7835" w:rsidRPr="00FE2C7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2C7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E2C73" w:rsidRDefault="006D656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E2C73">
              <w:rPr>
                <w:rFonts w:ascii="Arial Narrow" w:hAnsi="Arial Narrow" w:cs="Arial"/>
                <w:bCs/>
                <w:sz w:val="22"/>
                <w:szCs w:val="24"/>
              </w:rPr>
              <w:t>Dostawa komputerów</w:t>
            </w:r>
            <w:r w:rsidR="00CF7835" w:rsidRPr="00FE2C7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6D656E" w:rsidRPr="00FE2C73" w:rsidTr="00A212C3">
        <w:tc>
          <w:tcPr>
            <w:tcW w:w="2269" w:type="dxa"/>
            <w:shd w:val="clear" w:color="auto" w:fill="auto"/>
          </w:tcPr>
          <w:p w:rsidR="006D656E" w:rsidRPr="00FE2C73" w:rsidRDefault="006D656E" w:rsidP="00A212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2C7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656E" w:rsidRPr="00FE2C73" w:rsidRDefault="006D656E" w:rsidP="00A212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E2C73">
              <w:rPr>
                <w:rFonts w:ascii="Arial Narrow" w:hAnsi="Arial Narrow" w:cs="Arial"/>
                <w:bCs/>
                <w:sz w:val="22"/>
                <w:szCs w:val="24"/>
              </w:rPr>
              <w:t>11/2025</w:t>
            </w:r>
          </w:p>
        </w:tc>
      </w:tr>
    </w:tbl>
    <w:p w:rsidR="00D665F5" w:rsidRPr="00FE2C7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FE2C73">
        <w:rPr>
          <w:rFonts w:ascii="Arial Narrow" w:hAnsi="Arial Narrow" w:cs="Arial"/>
          <w:sz w:val="22"/>
          <w:szCs w:val="24"/>
        </w:rPr>
        <w:t>2</w:t>
      </w:r>
      <w:r w:rsidRPr="00FE2C73">
        <w:rPr>
          <w:rFonts w:ascii="Arial Narrow" w:hAnsi="Arial Narrow" w:cs="Arial"/>
          <w:sz w:val="22"/>
          <w:szCs w:val="24"/>
        </w:rPr>
        <w:t xml:space="preserve"> ust. 5 </w:t>
      </w:r>
      <w:r w:rsidRPr="00FE2C73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FE2C73">
        <w:rPr>
          <w:rFonts w:ascii="Arial Narrow" w:hAnsi="Arial Narrow" w:cs="Arial"/>
          <w:sz w:val="22"/>
          <w:szCs w:val="24"/>
        </w:rPr>
        <w:t xml:space="preserve"> </w:t>
      </w:r>
      <w:r w:rsidR="006D656E" w:rsidRPr="00FE2C73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FE2C73">
        <w:rPr>
          <w:rFonts w:ascii="Arial Narrow" w:hAnsi="Arial Narrow" w:cs="Arial"/>
          <w:sz w:val="22"/>
          <w:szCs w:val="24"/>
        </w:rPr>
        <w:t xml:space="preserve"> </w:t>
      </w:r>
      <w:r w:rsidRPr="00FE2C73">
        <w:rPr>
          <w:rFonts w:ascii="Arial Narrow" w:hAnsi="Arial Narrow" w:cs="Arial"/>
          <w:sz w:val="22"/>
          <w:szCs w:val="24"/>
        </w:rPr>
        <w:t>udostępnia</w:t>
      </w:r>
      <w:r w:rsidR="00F95C33" w:rsidRPr="00FE2C73">
        <w:rPr>
          <w:rFonts w:ascii="Arial Narrow" w:hAnsi="Arial Narrow" w:cs="Arial"/>
          <w:sz w:val="22"/>
          <w:szCs w:val="24"/>
        </w:rPr>
        <w:t xml:space="preserve"> </w:t>
      </w:r>
      <w:r w:rsidR="004C7E9B" w:rsidRPr="00FE2C73">
        <w:rPr>
          <w:rFonts w:ascii="Arial Narrow" w:hAnsi="Arial Narrow" w:cs="Arial"/>
          <w:sz w:val="22"/>
          <w:szCs w:val="24"/>
        </w:rPr>
        <w:t>informacj</w:t>
      </w:r>
      <w:r w:rsidR="00577BC6" w:rsidRPr="00FE2C73">
        <w:rPr>
          <w:rFonts w:ascii="Arial Narrow" w:hAnsi="Arial Narrow" w:cs="Arial"/>
          <w:sz w:val="22"/>
          <w:szCs w:val="24"/>
        </w:rPr>
        <w:t>ę</w:t>
      </w:r>
      <w:r w:rsidR="00035488" w:rsidRPr="00FE2C7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E2C73">
        <w:rPr>
          <w:rFonts w:ascii="Arial Narrow" w:hAnsi="Arial Narrow" w:cs="Arial"/>
          <w:sz w:val="22"/>
          <w:szCs w:val="24"/>
        </w:rPr>
        <w:t>.</w:t>
      </w:r>
    </w:p>
    <w:p w:rsidR="00A80738" w:rsidRPr="00FE2C7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E2C7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E2C73">
        <w:rPr>
          <w:rFonts w:ascii="Arial Narrow" w:hAnsi="Arial Narrow" w:cs="Arial"/>
          <w:sz w:val="22"/>
          <w:szCs w:val="24"/>
        </w:rPr>
        <w:t xml:space="preserve"> w dniu </w:t>
      </w:r>
      <w:r w:rsidR="006D656E" w:rsidRPr="00FE2C73">
        <w:rPr>
          <w:rFonts w:ascii="Arial Narrow" w:hAnsi="Arial Narrow" w:cs="Arial"/>
          <w:sz w:val="22"/>
          <w:szCs w:val="24"/>
        </w:rPr>
        <w:t>24/02/2025</w:t>
      </w:r>
      <w:r w:rsidR="00FF4AB1" w:rsidRPr="00FE2C73">
        <w:rPr>
          <w:rFonts w:ascii="Arial Narrow" w:hAnsi="Arial Narrow" w:cs="Arial"/>
          <w:sz w:val="22"/>
          <w:szCs w:val="24"/>
        </w:rPr>
        <w:t xml:space="preserve"> o godz. </w:t>
      </w:r>
      <w:r w:rsidR="006D656E" w:rsidRPr="00FE2C73">
        <w:rPr>
          <w:rFonts w:ascii="Arial Narrow" w:hAnsi="Arial Narrow" w:cs="Arial"/>
          <w:sz w:val="22"/>
          <w:szCs w:val="24"/>
        </w:rPr>
        <w:t>08:30</w:t>
      </w:r>
      <w:r w:rsidRPr="00FE2C7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FE2C73" w:rsidTr="00FE2C73">
        <w:tc>
          <w:tcPr>
            <w:tcW w:w="1276" w:type="dxa"/>
            <w:shd w:val="clear" w:color="auto" w:fill="F2F2F2"/>
            <w:vAlign w:val="center"/>
          </w:tcPr>
          <w:p w:rsidR="00D665F5" w:rsidRPr="00FE2C7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O</w:t>
            </w:r>
            <w:r w:rsidR="00D665F5" w:rsidRPr="00FE2C73">
              <w:rPr>
                <w:rFonts w:ascii="Arial Narrow" w:hAnsi="Arial Narrow" w:cs="Arial"/>
                <w:szCs w:val="24"/>
              </w:rPr>
              <w:t>fert</w:t>
            </w:r>
            <w:r w:rsidRPr="00FE2C73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E2C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Nazwa</w:t>
            </w:r>
            <w:r w:rsidR="003F57CD"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E2C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6D656E" w:rsidRPr="00FE2C73" w:rsidTr="00FE2C73">
        <w:tc>
          <w:tcPr>
            <w:tcW w:w="1276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D656E" w:rsidRPr="00FE2C73" w:rsidRDefault="006D656E" w:rsidP="00A212C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WRCOMPUTERS Łukasz Kaca</w:t>
            </w:r>
          </w:p>
          <w:p w:rsidR="006D656E" w:rsidRPr="00FE2C73" w:rsidRDefault="006D656E" w:rsidP="00A212C3">
            <w:pPr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Azaliowa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44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6D656E" w:rsidRPr="00FE2C73" w:rsidRDefault="006D656E" w:rsidP="00A212C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26-652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Janiszew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95 940.00 zł</w:t>
            </w:r>
          </w:p>
        </w:tc>
      </w:tr>
      <w:tr w:rsidR="006D656E" w:rsidRPr="00FE2C73" w:rsidTr="00FE2C73">
        <w:tc>
          <w:tcPr>
            <w:tcW w:w="1276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D656E" w:rsidRPr="00FE2C73" w:rsidRDefault="006D656E" w:rsidP="00A212C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 xml:space="preserve">BIUINF </w:t>
            </w:r>
            <w:r w:rsidR="00FE2C73">
              <w:rPr>
                <w:rFonts w:ascii="Arial Narrow" w:hAnsi="Arial Narrow" w:cs="Arial"/>
                <w:szCs w:val="24"/>
              </w:rPr>
              <w:t xml:space="preserve">Sp. z o.o. </w:t>
            </w:r>
            <w:r w:rsidRPr="00FE2C73">
              <w:rPr>
                <w:rFonts w:ascii="Arial Narrow" w:hAnsi="Arial Narrow" w:cs="Arial"/>
                <w:szCs w:val="24"/>
              </w:rPr>
              <w:t xml:space="preserve"> sp.</w:t>
            </w:r>
            <w:r w:rsid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k.</w:t>
            </w:r>
          </w:p>
          <w:p w:rsidR="006D656E" w:rsidRPr="00FE2C73" w:rsidRDefault="006D656E" w:rsidP="00A212C3">
            <w:pPr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Kaszubska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17/D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6D656E" w:rsidRPr="00FE2C73" w:rsidRDefault="006D656E" w:rsidP="00A212C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85-048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105 829.20 zł</w:t>
            </w:r>
          </w:p>
        </w:tc>
      </w:tr>
      <w:tr w:rsidR="006D656E" w:rsidRPr="00FE2C73" w:rsidTr="00FE2C73">
        <w:tc>
          <w:tcPr>
            <w:tcW w:w="1276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D656E" w:rsidRPr="00FE2C73" w:rsidRDefault="006D656E" w:rsidP="00A212C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 xml:space="preserve">NKK SYSTEM </w:t>
            </w:r>
            <w:r w:rsidR="00FE2C73">
              <w:rPr>
                <w:rFonts w:ascii="Arial Narrow" w:hAnsi="Arial Narrow" w:cs="Arial"/>
                <w:szCs w:val="24"/>
              </w:rPr>
              <w:t>Sp. z o.o.</w:t>
            </w:r>
          </w:p>
          <w:p w:rsidR="006D656E" w:rsidRPr="00FE2C73" w:rsidRDefault="006D656E" w:rsidP="00A212C3">
            <w:pPr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Tatarska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5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6D656E" w:rsidRPr="00FE2C73" w:rsidRDefault="006D656E" w:rsidP="00A212C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30-103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105 534.00 zł</w:t>
            </w:r>
          </w:p>
        </w:tc>
      </w:tr>
      <w:tr w:rsidR="006D656E" w:rsidRPr="00FE2C73" w:rsidTr="00FE2C73">
        <w:tc>
          <w:tcPr>
            <w:tcW w:w="1276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D656E" w:rsidRPr="00FE2C73" w:rsidRDefault="006D656E" w:rsidP="00A212C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SKYPROJEKT Adam Augustyn</w:t>
            </w:r>
          </w:p>
          <w:p w:rsidR="006D656E" w:rsidRPr="00FE2C73" w:rsidRDefault="006D656E" w:rsidP="00A212C3">
            <w:pPr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ul. gen. Romualda Traugutta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146/27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6D656E" w:rsidRPr="00FE2C73" w:rsidRDefault="006D656E" w:rsidP="00A212C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50-420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139 482.00 zł</w:t>
            </w:r>
          </w:p>
        </w:tc>
      </w:tr>
      <w:tr w:rsidR="006D656E" w:rsidRPr="00FE2C73" w:rsidTr="00FE2C73">
        <w:tc>
          <w:tcPr>
            <w:tcW w:w="1276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6D656E" w:rsidRPr="00FE2C73" w:rsidRDefault="006D656E" w:rsidP="00A212C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FHU Horyzont Krzysztof Lech</w:t>
            </w:r>
          </w:p>
          <w:p w:rsidR="006D656E" w:rsidRPr="00FE2C73" w:rsidRDefault="00FE2C73" w:rsidP="00A212C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Parkowa 6</w:t>
            </w:r>
          </w:p>
          <w:p w:rsidR="006D656E" w:rsidRPr="00FE2C73" w:rsidRDefault="006D656E" w:rsidP="00A212C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38-300</w:t>
            </w:r>
            <w:r w:rsidRPr="00FE2C73">
              <w:rPr>
                <w:rFonts w:ascii="Arial Narrow" w:hAnsi="Arial Narrow" w:cs="Arial"/>
                <w:szCs w:val="24"/>
              </w:rPr>
              <w:t xml:space="preserve"> </w:t>
            </w:r>
            <w:r w:rsidRPr="00FE2C73">
              <w:rPr>
                <w:rFonts w:ascii="Arial Narrow" w:hAnsi="Arial Narrow" w:cs="Arial"/>
                <w:szCs w:val="24"/>
              </w:rPr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656E" w:rsidRPr="00FE2C73" w:rsidRDefault="006D656E" w:rsidP="00A212C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E2C73">
              <w:rPr>
                <w:rFonts w:ascii="Arial Narrow" w:hAnsi="Arial Narrow" w:cs="Arial"/>
                <w:szCs w:val="24"/>
              </w:rPr>
              <w:t>116 604.00 zł</w:t>
            </w:r>
          </w:p>
        </w:tc>
      </w:tr>
    </w:tbl>
    <w:p w:rsidR="00577BC6" w:rsidRPr="00FE2C73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FE2C7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E2C73">
        <w:rPr>
          <w:rFonts w:ascii="Arial Narrow" w:hAnsi="Arial Narrow" w:cs="Arial"/>
          <w:i/>
          <w:sz w:val="22"/>
          <w:szCs w:val="24"/>
        </w:rPr>
        <w:t>Zamawiający</w:t>
      </w:r>
    </w:p>
    <w:p w:rsidR="00FE2C73" w:rsidRPr="00FE2C73" w:rsidRDefault="00FE2C73" w:rsidP="00FE2C73"/>
    <w:p w:rsidR="00FE2C73" w:rsidRDefault="00FE2C73" w:rsidP="00FE2C73"/>
    <w:p w:rsidR="00A80738" w:rsidRDefault="00FE2C73" w:rsidP="00FE2C7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E2C73" w:rsidRDefault="00FE2C73" w:rsidP="00FE2C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SZPubl. T 2612 B5 </w:t>
      </w:r>
    </w:p>
    <w:p w:rsidR="00FE2C73" w:rsidRDefault="00FE2C73" w:rsidP="00FE2C73">
      <w:pPr>
        <w:rPr>
          <w:rFonts w:ascii="Arial Narrow" w:hAnsi="Arial Narrow"/>
        </w:rPr>
      </w:pPr>
      <w:r>
        <w:rPr>
          <w:rFonts w:ascii="Arial Narrow" w:hAnsi="Arial Narrow"/>
        </w:rPr>
        <w:t>Wyk. Karolina Kornowska – Tel. 261 417 </w:t>
      </w:r>
      <w:r w:rsidR="006A52E8">
        <w:rPr>
          <w:rFonts w:ascii="Arial Narrow" w:hAnsi="Arial Narrow"/>
        </w:rPr>
        <w:t>449</w:t>
      </w:r>
      <w:r>
        <w:rPr>
          <w:rFonts w:ascii="Arial Narrow" w:hAnsi="Arial Narrow"/>
        </w:rPr>
        <w:t xml:space="preserve">, e-mail: </w:t>
      </w:r>
      <w:hyperlink r:id="rId6" w:history="1">
        <w:r w:rsidRPr="00163ED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E2C73" w:rsidRPr="00FE2C73" w:rsidRDefault="00FE2C73" w:rsidP="00FE2C73">
      <w:pPr>
        <w:rPr>
          <w:rFonts w:ascii="Arial Narrow" w:hAnsi="Arial Narrow"/>
        </w:rPr>
      </w:pPr>
      <w:r>
        <w:rPr>
          <w:rFonts w:ascii="Arial Narrow" w:hAnsi="Arial Narrow"/>
        </w:rPr>
        <w:t>Data: 2025-02-24</w:t>
      </w:r>
    </w:p>
    <w:sectPr w:rsidR="00FE2C73" w:rsidRPr="00FE2C73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C1B" w:rsidRDefault="00794C1B">
      <w:r>
        <w:separator/>
      </w:r>
    </w:p>
  </w:endnote>
  <w:endnote w:type="continuationSeparator" w:id="1">
    <w:p w:rsidR="00794C1B" w:rsidRDefault="00794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A52E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92B5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2B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C1B" w:rsidRDefault="00794C1B">
      <w:r>
        <w:separator/>
      </w:r>
    </w:p>
  </w:footnote>
  <w:footnote w:type="continuationSeparator" w:id="1">
    <w:p w:rsidR="00794C1B" w:rsidRDefault="00794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56E" w:rsidRDefault="006D65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56E" w:rsidRDefault="006D65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56E" w:rsidRDefault="006D65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56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52E8"/>
    <w:rsid w:val="006D656E"/>
    <w:rsid w:val="00794C1B"/>
    <w:rsid w:val="00843263"/>
    <w:rsid w:val="00861E75"/>
    <w:rsid w:val="008654EB"/>
    <w:rsid w:val="008A26A5"/>
    <w:rsid w:val="008F318B"/>
    <w:rsid w:val="00960CEB"/>
    <w:rsid w:val="009D19BD"/>
    <w:rsid w:val="009F189D"/>
    <w:rsid w:val="00A80738"/>
    <w:rsid w:val="00A92B5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2C7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E2C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2025-02-24T09:02:00Z</cp:lastPrinted>
  <dcterms:created xsi:type="dcterms:W3CDTF">2025-02-24T08:58:00Z</dcterms:created>
  <dcterms:modified xsi:type="dcterms:W3CDTF">2025-02-24T09:02:00Z</dcterms:modified>
</cp:coreProperties>
</file>