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C15F6" w14:textId="77777777" w:rsidR="00E65B7A" w:rsidRPr="00AB1118" w:rsidRDefault="003B6142" w:rsidP="00155C7E">
      <w:pPr>
        <w:jc w:val="right"/>
        <w:rPr>
          <w:rFonts w:ascii="Arial" w:hAnsi="Arial" w:cs="Arial"/>
        </w:rPr>
      </w:pPr>
      <w:r w:rsidRPr="003B6142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3B6142">
        <w:rPr>
          <w:rFonts w:ascii="Arial" w:hAnsi="Arial" w:cs="Arial"/>
        </w:rPr>
        <w:t>2025-02-26</w:t>
      </w:r>
    </w:p>
    <w:p w14:paraId="3C3381D4" w14:textId="77777777" w:rsidR="003B6142" w:rsidRPr="003B6142" w:rsidRDefault="003B6142" w:rsidP="00155C7E">
      <w:pPr>
        <w:rPr>
          <w:rFonts w:ascii="Arial" w:hAnsi="Arial" w:cs="Arial"/>
          <w:b/>
          <w:bCs/>
        </w:rPr>
      </w:pPr>
      <w:r w:rsidRPr="003B6142">
        <w:rPr>
          <w:rFonts w:ascii="Arial" w:hAnsi="Arial" w:cs="Arial"/>
          <w:b/>
          <w:bCs/>
        </w:rPr>
        <w:t>Szpital Wojewódzki w Poznaniu</w:t>
      </w:r>
    </w:p>
    <w:p w14:paraId="1F088333" w14:textId="77777777" w:rsidR="00E65B7A" w:rsidRPr="00AB1118" w:rsidRDefault="003B6142" w:rsidP="00155C7E">
      <w:pPr>
        <w:rPr>
          <w:rFonts w:ascii="Arial" w:hAnsi="Arial" w:cs="Arial"/>
          <w:b/>
          <w:bCs/>
        </w:rPr>
      </w:pPr>
      <w:r w:rsidRPr="003B6142">
        <w:rPr>
          <w:rFonts w:ascii="Arial" w:hAnsi="Arial" w:cs="Arial"/>
          <w:b/>
          <w:bCs/>
        </w:rPr>
        <w:t>Dział Zamówień Publicznych</w:t>
      </w:r>
    </w:p>
    <w:p w14:paraId="249E058F" w14:textId="77777777" w:rsidR="00E65B7A" w:rsidRPr="00AB1118" w:rsidRDefault="003B6142" w:rsidP="00155C7E">
      <w:pPr>
        <w:rPr>
          <w:rFonts w:ascii="Arial" w:hAnsi="Arial" w:cs="Arial"/>
        </w:rPr>
      </w:pPr>
      <w:r w:rsidRPr="003B6142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3B6142">
        <w:rPr>
          <w:rFonts w:ascii="Arial" w:hAnsi="Arial" w:cs="Arial"/>
        </w:rPr>
        <w:t>7/19</w:t>
      </w:r>
    </w:p>
    <w:p w14:paraId="5D48041B" w14:textId="77777777" w:rsidR="00E65B7A" w:rsidRPr="00AB1118" w:rsidRDefault="003B6142" w:rsidP="00155C7E">
      <w:pPr>
        <w:rPr>
          <w:rFonts w:ascii="Arial" w:hAnsi="Arial" w:cs="Arial"/>
        </w:rPr>
      </w:pPr>
      <w:r w:rsidRPr="003B6142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3B6142">
        <w:rPr>
          <w:rFonts w:ascii="Arial" w:hAnsi="Arial" w:cs="Arial"/>
        </w:rPr>
        <w:t>Poznań</w:t>
      </w:r>
    </w:p>
    <w:p w14:paraId="7CB54502" w14:textId="77777777" w:rsidR="00155C7E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90FA381" w14:textId="77777777" w:rsidR="00155C7E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A8275AF" w14:textId="77777777" w:rsidR="00155C7E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42B0F95" w14:textId="380031C7" w:rsidR="00E65B7A" w:rsidRPr="00AB1118" w:rsidRDefault="00E65B7A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3019FC6" w14:textId="77777777" w:rsidR="00E65B7A" w:rsidRDefault="00E65B7A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136ABB9A" w14:textId="77777777" w:rsidR="00155C7E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7F20E5A" w14:textId="77777777" w:rsidR="00155C7E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1385121" w14:textId="77777777" w:rsidR="00155C7E" w:rsidRPr="00AB1118" w:rsidRDefault="00155C7E" w:rsidP="00155C7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29A1D34" w14:textId="77777777" w:rsidTr="004C0D4A">
        <w:tc>
          <w:tcPr>
            <w:tcW w:w="9330" w:type="dxa"/>
            <w:shd w:val="clear" w:color="auto" w:fill="F2F2F2"/>
            <w:hideMark/>
          </w:tcPr>
          <w:p w14:paraId="405B1DD6" w14:textId="77777777" w:rsidR="00E65B7A" w:rsidRPr="00AB1118" w:rsidRDefault="00E65B7A" w:rsidP="00155C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2946959" w14:textId="77777777" w:rsidR="00E65B7A" w:rsidRPr="00AB1118" w:rsidRDefault="00E65B7A" w:rsidP="00155C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D5F0B44" w14:textId="77777777" w:rsidR="00E65B7A" w:rsidRPr="00AB1118" w:rsidRDefault="00E65B7A" w:rsidP="00155C7E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2B35176B" w14:textId="77777777" w:rsidTr="004C0D4A">
        <w:tc>
          <w:tcPr>
            <w:tcW w:w="2268" w:type="dxa"/>
            <w:shd w:val="clear" w:color="auto" w:fill="auto"/>
          </w:tcPr>
          <w:p w14:paraId="1AECC428" w14:textId="77777777" w:rsidR="00155C7E" w:rsidRDefault="00155C7E" w:rsidP="00155C7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240031A" w14:textId="388D2C64" w:rsidR="00E65B7A" w:rsidRPr="00AB1118" w:rsidRDefault="00E65B7A" w:rsidP="00155C7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894F614" w14:textId="77777777" w:rsidR="00155C7E" w:rsidRDefault="00155C7E" w:rsidP="00155C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CC3B64A" w14:textId="6F9DDECC" w:rsidR="00E65B7A" w:rsidRPr="00AB1118" w:rsidRDefault="00E65B7A" w:rsidP="00155C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3B6142" w:rsidRPr="003B6142">
              <w:rPr>
                <w:rFonts w:ascii="Arial" w:hAnsi="Arial" w:cs="Arial"/>
              </w:rPr>
              <w:t>podstawowy</w:t>
            </w:r>
            <w:r w:rsidR="00155C7E">
              <w:rPr>
                <w:rFonts w:ascii="Arial" w:hAnsi="Arial" w:cs="Arial"/>
              </w:rPr>
              <w:t>m</w:t>
            </w:r>
            <w:r w:rsidR="003B6142" w:rsidRPr="003B6142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3B6142" w:rsidRPr="003B614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D37612B" w14:textId="77777777" w:rsidTr="004C0D4A">
        <w:tc>
          <w:tcPr>
            <w:tcW w:w="2268" w:type="dxa"/>
            <w:shd w:val="clear" w:color="auto" w:fill="auto"/>
          </w:tcPr>
          <w:p w14:paraId="2ED028E2" w14:textId="77777777" w:rsidR="00E65B7A" w:rsidRPr="00AB1118" w:rsidRDefault="00E65B7A" w:rsidP="00155C7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2BD24BF" w14:textId="77777777" w:rsidR="00E65B7A" w:rsidRPr="00AB1118" w:rsidRDefault="003B6142" w:rsidP="00155C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6142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3B6142" w:rsidRPr="00AB1118" w14:paraId="2D908ECE" w14:textId="77777777" w:rsidTr="009B6041">
        <w:tc>
          <w:tcPr>
            <w:tcW w:w="2268" w:type="dxa"/>
            <w:shd w:val="clear" w:color="auto" w:fill="auto"/>
          </w:tcPr>
          <w:p w14:paraId="409787CA" w14:textId="77777777" w:rsidR="003B6142" w:rsidRPr="00AB1118" w:rsidRDefault="003B6142" w:rsidP="00155C7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3E521A3" w14:textId="77777777" w:rsidR="003B6142" w:rsidRDefault="003B6142" w:rsidP="00155C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B6142">
              <w:rPr>
                <w:rFonts w:ascii="Arial" w:hAnsi="Arial" w:cs="Arial"/>
                <w:bCs/>
              </w:rPr>
              <w:t>SZW/DZP/4/2025</w:t>
            </w:r>
          </w:p>
          <w:p w14:paraId="104120B6" w14:textId="77777777" w:rsidR="00155C7E" w:rsidRPr="00AB1118" w:rsidRDefault="00155C7E" w:rsidP="00155C7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68ECCF6" w14:textId="1DEB22B2" w:rsidR="004F079B" w:rsidRDefault="004F079B" w:rsidP="00155C7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3B6142" w:rsidRPr="003B6142">
        <w:rPr>
          <w:rFonts w:cs="Arial"/>
          <w:b/>
          <w:sz w:val="24"/>
        </w:rPr>
        <w:t>Szpital Wojewódzki w Poznaniu</w:t>
      </w:r>
      <w:r w:rsidR="00155C7E">
        <w:rPr>
          <w:rFonts w:cs="Arial"/>
          <w:b/>
          <w:sz w:val="24"/>
        </w:rPr>
        <w:t xml:space="preserve">, </w:t>
      </w:r>
      <w:r w:rsidR="003B6142" w:rsidRPr="003B6142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3B6142" w:rsidRPr="003B6142">
        <w:rPr>
          <w:rFonts w:cs="Arial"/>
          <w:sz w:val="24"/>
        </w:rPr>
        <w:t>(</w:t>
      </w:r>
      <w:proofErr w:type="spellStart"/>
      <w:r w:rsidR="003B6142" w:rsidRPr="003B6142">
        <w:rPr>
          <w:rFonts w:cs="Arial"/>
          <w:sz w:val="24"/>
        </w:rPr>
        <w:t>t.j</w:t>
      </w:r>
      <w:proofErr w:type="spellEnd"/>
      <w:r w:rsidR="003B6142" w:rsidRPr="003B6142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7CD20EB" w14:textId="77777777" w:rsidR="00155C7E" w:rsidRPr="00E65B7A" w:rsidRDefault="00155C7E" w:rsidP="00155C7E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F59DE60" w14:textId="77777777" w:rsidR="004F079B" w:rsidRPr="00E65B7A" w:rsidRDefault="004F079B" w:rsidP="00155C7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3B6142" w:rsidRPr="003B6142">
        <w:rPr>
          <w:rFonts w:cs="Arial"/>
          <w:b/>
          <w:sz w:val="24"/>
        </w:rPr>
        <w:t>2025-02-28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3B6142" w:rsidRPr="003B6142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3B6142" w:rsidRPr="003B6142">
        <w:rPr>
          <w:rFonts w:cs="Arial"/>
          <w:b/>
          <w:sz w:val="24"/>
        </w:rPr>
        <w:t>2025-03-04</w:t>
      </w:r>
      <w:r w:rsidR="008365E9" w:rsidRPr="00E65B7A">
        <w:rPr>
          <w:rFonts w:cs="Arial"/>
          <w:sz w:val="24"/>
        </w:rPr>
        <w:t xml:space="preserve"> godz. </w:t>
      </w:r>
      <w:r w:rsidR="003B6142" w:rsidRPr="003B6142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5B4B6A9" w14:textId="77777777" w:rsidR="004F079B" w:rsidRPr="00E65B7A" w:rsidRDefault="004F079B" w:rsidP="00155C7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3B6142" w:rsidRPr="003B6142">
        <w:rPr>
          <w:rFonts w:cs="Arial"/>
          <w:b/>
          <w:sz w:val="24"/>
        </w:rPr>
        <w:t>2025-02-28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3B6142" w:rsidRPr="003B6142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3B6142" w:rsidRPr="003B6142">
        <w:rPr>
          <w:rFonts w:cs="Arial"/>
          <w:b/>
          <w:sz w:val="24"/>
        </w:rPr>
        <w:t>2025-03-04</w:t>
      </w:r>
      <w:r w:rsidR="008365E9" w:rsidRPr="00E65B7A">
        <w:rPr>
          <w:rFonts w:cs="Arial"/>
          <w:sz w:val="24"/>
        </w:rPr>
        <w:t xml:space="preserve"> godz. </w:t>
      </w:r>
      <w:r w:rsidR="003B6142" w:rsidRPr="003B6142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0D02433" w14:textId="77777777" w:rsidR="00F16C50" w:rsidRDefault="00F16C50" w:rsidP="00155C7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523507BC" w14:textId="77777777" w:rsidR="00155C7E" w:rsidRPr="00E65B7A" w:rsidRDefault="00155C7E" w:rsidP="00155C7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C0971D9" w14:textId="77777777" w:rsidR="00F16C50" w:rsidRDefault="00F16C50" w:rsidP="00155C7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F0B2F65" w14:textId="77777777" w:rsidR="00155C7E" w:rsidRDefault="00155C7E" w:rsidP="00155C7E">
      <w:pPr>
        <w:ind w:left="2829" w:firstLine="709"/>
        <w:jc w:val="center"/>
        <w:rPr>
          <w:i/>
        </w:rPr>
      </w:pPr>
      <w:r>
        <w:rPr>
          <w:i/>
        </w:rPr>
        <w:t xml:space="preserve">/-/ Z-ca. Dyrektora ds. Lecznictwa Szpitalnego </w:t>
      </w:r>
    </w:p>
    <w:p w14:paraId="5B260989" w14:textId="77777777" w:rsidR="00155C7E" w:rsidRDefault="00155C7E" w:rsidP="00155C7E">
      <w:pPr>
        <w:ind w:left="2829" w:firstLine="709"/>
        <w:jc w:val="center"/>
        <w:rPr>
          <w:i/>
        </w:rPr>
      </w:pPr>
    </w:p>
    <w:p w14:paraId="5D48B06C" w14:textId="77777777" w:rsidR="00155C7E" w:rsidRDefault="00155C7E" w:rsidP="00155C7E">
      <w:pPr>
        <w:ind w:left="2829" w:firstLine="709"/>
        <w:jc w:val="center"/>
        <w:rPr>
          <w:i/>
        </w:rPr>
      </w:pPr>
      <w:r>
        <w:rPr>
          <w:i/>
        </w:rPr>
        <w:t>Piotr M. Czerwiński-Mazur</w:t>
      </w:r>
    </w:p>
    <w:p w14:paraId="69D1C1F8" w14:textId="77777777" w:rsidR="00155C7E" w:rsidRPr="00E65B7A" w:rsidRDefault="00155C7E" w:rsidP="00155C7E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155C7E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A3EDA" w14:textId="77777777" w:rsidR="00B52AEB" w:rsidRDefault="00B52AEB">
      <w:r>
        <w:separator/>
      </w:r>
    </w:p>
  </w:endnote>
  <w:endnote w:type="continuationSeparator" w:id="0">
    <w:p w14:paraId="287E6822" w14:textId="77777777" w:rsidR="00B52AEB" w:rsidRDefault="00B5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65112" w14:textId="77777777" w:rsidR="003B6142" w:rsidRDefault="003B6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B3EB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6623A9D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3CB03" w14:textId="77777777" w:rsidR="003B6142" w:rsidRDefault="003B6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1FD99" w14:textId="77777777" w:rsidR="00B52AEB" w:rsidRDefault="00B52AEB">
      <w:r>
        <w:separator/>
      </w:r>
    </w:p>
  </w:footnote>
  <w:footnote w:type="continuationSeparator" w:id="0">
    <w:p w14:paraId="21BFFA38" w14:textId="77777777" w:rsidR="00B52AEB" w:rsidRDefault="00B52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5DD9D" w14:textId="77777777" w:rsidR="003B6142" w:rsidRDefault="003B6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7107" w14:textId="77777777" w:rsidR="003B6142" w:rsidRDefault="003B6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84230" w14:textId="77777777" w:rsidR="003B6142" w:rsidRDefault="003B6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7691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AEB"/>
    <w:rsid w:val="00045BA1"/>
    <w:rsid w:val="00136AEA"/>
    <w:rsid w:val="00155C7E"/>
    <w:rsid w:val="0015679F"/>
    <w:rsid w:val="001C0165"/>
    <w:rsid w:val="001C5A4C"/>
    <w:rsid w:val="002F480A"/>
    <w:rsid w:val="0033399E"/>
    <w:rsid w:val="0037248D"/>
    <w:rsid w:val="003B6142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52AEB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73E1A"/>
  <w15:chartTrackingRefBased/>
  <w15:docId w15:val="{3FAC7465-7244-4F1E-A838-6C7E53CD8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2025-02-26T13:03:00Z</cp:lastPrinted>
  <dcterms:created xsi:type="dcterms:W3CDTF">2025-02-26T13:03:00Z</dcterms:created>
  <dcterms:modified xsi:type="dcterms:W3CDTF">2025-02-26T13:03:00Z</dcterms:modified>
</cp:coreProperties>
</file>