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11125" w:rsidRPr="00911125">
        <w:rPr>
          <w:b/>
        </w:rPr>
        <w:t>NZ-26-2025-11-D-P-AC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911125" w:rsidRPr="00911125">
        <w:rPr>
          <w:rFonts w:ascii="Arial Narrow" w:hAnsi="Arial Narrow"/>
          <w:b/>
        </w:rPr>
        <w:t>Dostawy bielizny szpitalnej, operacyjnej ujęte w 7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4DF" w:rsidRDefault="006704DF" w:rsidP="0038231F">
      <w:pPr>
        <w:spacing w:after="0" w:line="240" w:lineRule="auto"/>
      </w:pPr>
      <w:r>
        <w:separator/>
      </w:r>
    </w:p>
  </w:endnote>
  <w:endnote w:type="continuationSeparator" w:id="0">
    <w:p w:rsidR="006704DF" w:rsidRDefault="006704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125" w:rsidRDefault="009111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112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11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125" w:rsidRDefault="009111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4DF" w:rsidRDefault="006704DF" w:rsidP="0038231F">
      <w:pPr>
        <w:spacing w:after="0" w:line="240" w:lineRule="auto"/>
      </w:pPr>
      <w:r>
        <w:separator/>
      </w:r>
    </w:p>
  </w:footnote>
  <w:footnote w:type="continuationSeparator" w:id="0">
    <w:p w:rsidR="006704DF" w:rsidRDefault="006704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125" w:rsidRDefault="009111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125" w:rsidRDefault="009111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125" w:rsidRDefault="009111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4D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704DF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1125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8D5EA0-8208-4D25-A44C-469F9D3FA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52597-EBDD-4EB7-A939-4BD231FD7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2025-02-19T08:10:00Z</dcterms:created>
  <dcterms:modified xsi:type="dcterms:W3CDTF">2025-02-19T08:10:00Z</dcterms:modified>
</cp:coreProperties>
</file>