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66704" w:rsidRPr="0066670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66704" w:rsidRPr="00666704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66670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67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bielizny szpitalnej, operacyjnej ujęte w 7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6704" w:rsidRPr="00A2540E" w:rsidTr="007B07E5">
        <w:tc>
          <w:tcPr>
            <w:tcW w:w="2269" w:type="dxa"/>
            <w:shd w:val="clear" w:color="auto" w:fill="auto"/>
          </w:tcPr>
          <w:p w:rsidR="00666704" w:rsidRPr="00A2540E" w:rsidRDefault="00666704" w:rsidP="007B07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6704" w:rsidRPr="00A2540E" w:rsidRDefault="00666704" w:rsidP="007B07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67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NZ-26-2025-11-D-P-AC</w:t>
            </w:r>
          </w:p>
        </w:tc>
      </w:tr>
    </w:tbl>
    <w:p w:rsidR="00DC652A" w:rsidRPr="00053927" w:rsidRDefault="0066670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66670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6670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AA8" w:rsidRDefault="002A7AA8" w:rsidP="00025386">
      <w:pPr>
        <w:spacing w:after="0" w:line="240" w:lineRule="auto"/>
      </w:pPr>
      <w:r>
        <w:separator/>
      </w:r>
    </w:p>
  </w:endnote>
  <w:endnote w:type="continuationSeparator" w:id="0">
    <w:p w:rsidR="002A7AA8" w:rsidRDefault="002A7A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704" w:rsidRDefault="006667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67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670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704" w:rsidRDefault="006667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AA8" w:rsidRDefault="002A7AA8" w:rsidP="00025386">
      <w:pPr>
        <w:spacing w:after="0" w:line="240" w:lineRule="auto"/>
      </w:pPr>
      <w:r>
        <w:separator/>
      </w:r>
    </w:p>
  </w:footnote>
  <w:footnote w:type="continuationSeparator" w:id="0">
    <w:p w:rsidR="002A7AA8" w:rsidRDefault="002A7A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704" w:rsidRDefault="006667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704" w:rsidRDefault="006667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704" w:rsidRDefault="006667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7AA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7AA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66704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46185D2-42DE-4D96-B3CD-1739AFC35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2025-02-19T08:13:00Z</dcterms:created>
  <dcterms:modified xsi:type="dcterms:W3CDTF">2025-02-19T08:13:00Z</dcterms:modified>
</cp:coreProperties>
</file>