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F3B6C" w:rsidRPr="00FF3B6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F3B6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3B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bielizny szpitalnej, operacyjnej ujęte w 7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3B6C" w:rsidRPr="00A2540E" w:rsidTr="007B07E5">
        <w:tc>
          <w:tcPr>
            <w:tcW w:w="2269" w:type="dxa"/>
            <w:shd w:val="clear" w:color="auto" w:fill="auto"/>
          </w:tcPr>
          <w:p w:rsidR="00FF3B6C" w:rsidRPr="00A2540E" w:rsidRDefault="00FF3B6C" w:rsidP="007B07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3B6C" w:rsidRPr="00A2540E" w:rsidRDefault="00FF3B6C" w:rsidP="007B07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3B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NZ-26-2025-11-D-P-AC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3B6C" w:rsidRPr="00FF3B6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F3B6C" w:rsidRPr="00FF3B6C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F3B6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F3B6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0B6" w:rsidRDefault="003950B6" w:rsidP="00025386">
      <w:pPr>
        <w:spacing w:after="0" w:line="240" w:lineRule="auto"/>
      </w:pPr>
      <w:r>
        <w:separator/>
      </w:r>
    </w:p>
  </w:endnote>
  <w:endnote w:type="continuationSeparator" w:id="0">
    <w:p w:rsidR="003950B6" w:rsidRDefault="003950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6C" w:rsidRDefault="00FF3B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B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B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6C" w:rsidRDefault="00FF3B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0B6" w:rsidRDefault="003950B6" w:rsidP="00025386">
      <w:pPr>
        <w:spacing w:after="0" w:line="240" w:lineRule="auto"/>
      </w:pPr>
      <w:r>
        <w:separator/>
      </w:r>
    </w:p>
  </w:footnote>
  <w:footnote w:type="continuationSeparator" w:id="0">
    <w:p w:rsidR="003950B6" w:rsidRDefault="003950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6C" w:rsidRDefault="00FF3B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6C" w:rsidRDefault="00FF3B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6C" w:rsidRDefault="00FF3B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0B6"/>
    <w:rsid w:val="00025386"/>
    <w:rsid w:val="000423B9"/>
    <w:rsid w:val="00053927"/>
    <w:rsid w:val="00084786"/>
    <w:rsid w:val="0016158F"/>
    <w:rsid w:val="001C2314"/>
    <w:rsid w:val="00213980"/>
    <w:rsid w:val="0024648D"/>
    <w:rsid w:val="003950B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4E27C8F-E62E-47A1-89B7-464568E59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2025-02-19T08:14:00Z</dcterms:created>
  <dcterms:modified xsi:type="dcterms:W3CDTF">2025-02-19T08:14:00Z</dcterms:modified>
</cp:coreProperties>
</file>