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0F309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0F309F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9D47EC" w:rsidRPr="000F309F">
        <w:rPr>
          <w:rFonts w:ascii="Arial Narrow" w:eastAsia="Times New Roman" w:hAnsi="Arial Narrow" w:cs="Arial"/>
          <w:bCs/>
          <w:szCs w:val="20"/>
          <w:lang w:eastAsia="pl-PL"/>
        </w:rPr>
        <w:t>4</w:t>
      </w:r>
      <w:r w:rsidRPr="000F309F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0F309F" w:rsidTr="00D62E6E">
        <w:tc>
          <w:tcPr>
            <w:tcW w:w="2800" w:type="dxa"/>
            <w:shd w:val="clear" w:color="auto" w:fill="auto"/>
          </w:tcPr>
          <w:p w:rsidR="00D62E6E" w:rsidRPr="000F309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F309F">
              <w:rPr>
                <w:rFonts w:ascii="Arial Narrow" w:hAnsi="Arial Narrow" w:cs="Arial"/>
                <w:b/>
                <w:szCs w:val="24"/>
              </w:rPr>
              <w:t>Wykonawca</w:t>
            </w:r>
            <w:r w:rsidRPr="000F309F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F30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0F30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F309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0F309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0F309F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0F309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F309F" w:rsidTr="00D62E6E">
        <w:tc>
          <w:tcPr>
            <w:tcW w:w="2800" w:type="dxa"/>
            <w:shd w:val="clear" w:color="auto" w:fill="auto"/>
          </w:tcPr>
          <w:p w:rsidR="00D62E6E" w:rsidRPr="000F309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F309F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F30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0F30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F309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0F309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0F309F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0F309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0F309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D47EC" w:rsidRPr="000F309F" w:rsidTr="00D4549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7EC" w:rsidRPr="000F309F" w:rsidRDefault="009D47EC" w:rsidP="00D4549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9D47EC" w:rsidRPr="000F309F" w:rsidRDefault="009D47EC" w:rsidP="00D4549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0F309F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0F309F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9D47EC" w:rsidRPr="000F309F" w:rsidRDefault="009D47EC" w:rsidP="00D4549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D47EC" w:rsidRPr="000F309F" w:rsidRDefault="009D47EC" w:rsidP="00D4549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0F309F" w:rsidRDefault="009D47E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0F309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0F309F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0F309F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0F309F" w:rsidTr="00D62E6E">
        <w:tc>
          <w:tcPr>
            <w:tcW w:w="2269" w:type="dxa"/>
            <w:shd w:val="clear" w:color="auto" w:fill="auto"/>
          </w:tcPr>
          <w:p w:rsidR="00D62E6E" w:rsidRPr="000F309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F309F" w:rsidRDefault="009D47E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Kompleksowa usługa polegająca na pełnieniu funkcji Inspektora Nadzoru w branży elektrycznej</w:t>
            </w:r>
            <w:r w:rsidR="00D62E6E" w:rsidRPr="000F309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9D47EC" w:rsidRPr="000F309F" w:rsidTr="00D45494">
        <w:tc>
          <w:tcPr>
            <w:tcW w:w="2269" w:type="dxa"/>
            <w:shd w:val="clear" w:color="auto" w:fill="auto"/>
          </w:tcPr>
          <w:p w:rsidR="009D47EC" w:rsidRPr="000F309F" w:rsidRDefault="009D47EC" w:rsidP="00D454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47EC" w:rsidRPr="000F309F" w:rsidRDefault="009D47EC" w:rsidP="00D454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21/2025</w:t>
            </w:r>
          </w:p>
        </w:tc>
      </w:tr>
    </w:tbl>
    <w:p w:rsidR="00BC121E" w:rsidRPr="000F309F" w:rsidRDefault="009D47E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0F309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0F309F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0F309F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0F309F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0F309F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0F309F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0F309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0F309F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0F309F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0F309F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0F309F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0F309F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0F309F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0F309F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0F309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0F309F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0F309F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0F309F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0F309F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0F309F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0F309F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0F309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0F309F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0F309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0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09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09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0F309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0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0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0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0F309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0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0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0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0F309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0F309F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0F309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0F309F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0F309F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0F309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0F309F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0F309F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0F309F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0F309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0F309F" w:rsidTr="00620E37">
        <w:tc>
          <w:tcPr>
            <w:tcW w:w="2660" w:type="dxa"/>
            <w:shd w:val="clear" w:color="auto" w:fill="auto"/>
          </w:tcPr>
          <w:p w:rsidR="00BC121E" w:rsidRPr="000F30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0F309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F309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0F309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0F309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F30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0F30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F309F" w:rsidRDefault="00844A96" w:rsidP="009D47E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0F309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9D47EC" w:rsidRPr="000F309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0F309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0F309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0F309F" w:rsidRDefault="00106AC7" w:rsidP="00BC121E">
      <w:pPr>
        <w:rPr>
          <w:rFonts w:ascii="Arial Narrow" w:hAnsi="Arial Narrow"/>
          <w:sz w:val="20"/>
        </w:rPr>
      </w:pPr>
    </w:p>
    <w:sectPr w:rsidR="00106AC7" w:rsidRPr="000F309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95B" w:rsidRDefault="0065295B">
      <w:r>
        <w:separator/>
      </w:r>
    </w:p>
  </w:endnote>
  <w:endnote w:type="continuationSeparator" w:id="0">
    <w:p w:rsidR="0065295B" w:rsidRDefault="00652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0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09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7EC" w:rsidRDefault="009D47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95B" w:rsidRDefault="0065295B">
      <w:r>
        <w:separator/>
      </w:r>
    </w:p>
  </w:footnote>
  <w:footnote w:type="continuationSeparator" w:id="0">
    <w:p w:rsidR="0065295B" w:rsidRDefault="006529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7EC" w:rsidRDefault="009D47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7EC" w:rsidRDefault="009D47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7EC" w:rsidRDefault="009D47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47EC"/>
    <w:rsid w:val="0000184A"/>
    <w:rsid w:val="00007C1C"/>
    <w:rsid w:val="00012997"/>
    <w:rsid w:val="000621A2"/>
    <w:rsid w:val="00067B62"/>
    <w:rsid w:val="000719DC"/>
    <w:rsid w:val="00075CEC"/>
    <w:rsid w:val="000E0467"/>
    <w:rsid w:val="000F309F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295B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7E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7CC-CEE5-4B8D-876A-2135231F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233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2025-02-28T05:49:00Z</cp:lastPrinted>
  <dcterms:created xsi:type="dcterms:W3CDTF">2025-02-28T05:49:00Z</dcterms:created>
  <dcterms:modified xsi:type="dcterms:W3CDTF">2025-02-28T05:49:00Z</dcterms:modified>
</cp:coreProperties>
</file>