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F57F8" w14:textId="77777777" w:rsidR="00986737" w:rsidRPr="009432A1" w:rsidRDefault="001868A0" w:rsidP="00714668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868A0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868A0">
        <w:rPr>
          <w:rFonts w:ascii="Arial" w:hAnsi="Arial" w:cs="Arial"/>
          <w:sz w:val="24"/>
          <w:szCs w:val="24"/>
        </w:rPr>
        <w:t>2025-02-28</w:t>
      </w:r>
    </w:p>
    <w:p w14:paraId="01BEABC0" w14:textId="77777777" w:rsidR="001868A0" w:rsidRPr="001868A0" w:rsidRDefault="001868A0" w:rsidP="00714668">
      <w:pPr>
        <w:rPr>
          <w:rFonts w:ascii="Arial" w:hAnsi="Arial" w:cs="Arial"/>
          <w:b/>
          <w:bCs/>
          <w:sz w:val="24"/>
          <w:szCs w:val="24"/>
        </w:rPr>
      </w:pPr>
      <w:r w:rsidRPr="001868A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ACF9263" w14:textId="77777777" w:rsidR="00986737" w:rsidRPr="009432A1" w:rsidRDefault="001868A0" w:rsidP="00714668">
      <w:pPr>
        <w:rPr>
          <w:rFonts w:ascii="Arial" w:hAnsi="Arial" w:cs="Arial"/>
          <w:b/>
          <w:bCs/>
          <w:sz w:val="24"/>
          <w:szCs w:val="24"/>
        </w:rPr>
      </w:pPr>
      <w:r w:rsidRPr="001868A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82F84D5" w14:textId="77777777" w:rsidR="00986737" w:rsidRPr="009432A1" w:rsidRDefault="001868A0" w:rsidP="00714668">
      <w:pPr>
        <w:rPr>
          <w:rFonts w:ascii="Arial" w:hAnsi="Arial" w:cs="Arial"/>
          <w:sz w:val="24"/>
          <w:szCs w:val="24"/>
        </w:rPr>
      </w:pPr>
      <w:r w:rsidRPr="001868A0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868A0">
        <w:rPr>
          <w:rFonts w:ascii="Arial" w:hAnsi="Arial" w:cs="Arial"/>
          <w:sz w:val="24"/>
          <w:szCs w:val="24"/>
        </w:rPr>
        <w:t>7/19</w:t>
      </w:r>
    </w:p>
    <w:p w14:paraId="3207B7F0" w14:textId="77777777" w:rsidR="00986737" w:rsidRPr="009432A1" w:rsidRDefault="001868A0" w:rsidP="00714668">
      <w:pPr>
        <w:rPr>
          <w:rFonts w:ascii="Arial" w:hAnsi="Arial" w:cs="Arial"/>
          <w:sz w:val="24"/>
          <w:szCs w:val="24"/>
        </w:rPr>
      </w:pPr>
      <w:r w:rsidRPr="001868A0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868A0">
        <w:rPr>
          <w:rFonts w:ascii="Arial" w:hAnsi="Arial" w:cs="Arial"/>
          <w:sz w:val="24"/>
          <w:szCs w:val="24"/>
        </w:rPr>
        <w:t>Poznań</w:t>
      </w:r>
    </w:p>
    <w:p w14:paraId="39F46884" w14:textId="780295A1" w:rsidR="00986737" w:rsidRDefault="00986737" w:rsidP="00714668">
      <w:pPr>
        <w:jc w:val="both"/>
        <w:rPr>
          <w:rFonts w:ascii="Arial" w:hAnsi="Arial" w:cs="Arial"/>
          <w:bCs/>
          <w:sz w:val="18"/>
          <w:szCs w:val="18"/>
        </w:rPr>
      </w:pPr>
    </w:p>
    <w:p w14:paraId="46130491" w14:textId="77777777" w:rsidR="00714668" w:rsidRPr="009432A1" w:rsidRDefault="00714668" w:rsidP="00714668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469072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5A5483" w14:textId="77777777" w:rsidR="00986737" w:rsidRPr="00CF7835" w:rsidRDefault="00986737" w:rsidP="0071466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C440376" w14:textId="77777777" w:rsidR="00986737" w:rsidRPr="00382A4A" w:rsidRDefault="00986737" w:rsidP="0071466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845AAB9" w14:textId="77777777" w:rsidR="00986737" w:rsidRPr="004E4B64" w:rsidRDefault="00986737" w:rsidP="0071466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74FCFF1" w14:textId="77777777" w:rsidTr="005A632E">
        <w:tc>
          <w:tcPr>
            <w:tcW w:w="2269" w:type="dxa"/>
            <w:shd w:val="clear" w:color="auto" w:fill="auto"/>
          </w:tcPr>
          <w:p w14:paraId="63B3416A" w14:textId="77777777" w:rsidR="00986737" w:rsidRPr="004E4B64" w:rsidRDefault="00986737" w:rsidP="0071466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E160E9" w14:textId="77777777" w:rsidR="00986737" w:rsidRPr="004E4B64" w:rsidRDefault="001868A0" w:rsidP="0071466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68A0">
              <w:rPr>
                <w:rFonts w:ascii="Arial" w:hAnsi="Arial" w:cs="Arial"/>
                <w:bCs/>
                <w:sz w:val="24"/>
                <w:szCs w:val="24"/>
              </w:rPr>
              <w:t>Zakup artykułów gospodarstwa domowego na potrzeby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868A0" w:rsidRPr="004E4B64" w14:paraId="0C9C7185" w14:textId="77777777" w:rsidTr="002B1730">
        <w:tc>
          <w:tcPr>
            <w:tcW w:w="2269" w:type="dxa"/>
            <w:shd w:val="clear" w:color="auto" w:fill="auto"/>
          </w:tcPr>
          <w:p w14:paraId="2BE92FC9" w14:textId="77777777" w:rsidR="001868A0" w:rsidRPr="004E4B64" w:rsidRDefault="001868A0" w:rsidP="0071466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DB06B1" w14:textId="77777777" w:rsidR="001868A0" w:rsidRPr="004E4B64" w:rsidRDefault="001868A0" w:rsidP="0071466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68A0">
              <w:rPr>
                <w:rFonts w:ascii="Arial" w:hAnsi="Arial" w:cs="Arial"/>
                <w:bCs/>
                <w:sz w:val="24"/>
                <w:szCs w:val="24"/>
              </w:rPr>
              <w:t>SZW/DZP/1/2025</w:t>
            </w:r>
          </w:p>
        </w:tc>
      </w:tr>
    </w:tbl>
    <w:p w14:paraId="68BBBE26" w14:textId="77777777" w:rsidR="00A80738" w:rsidRPr="00986737" w:rsidRDefault="00A80738" w:rsidP="00714668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57AB8E9" w14:textId="3FD572FA" w:rsidR="00D665F5" w:rsidRPr="00714668" w:rsidRDefault="00D665F5" w:rsidP="00714668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868A0" w:rsidRPr="001868A0">
        <w:rPr>
          <w:rFonts w:ascii="Arial" w:hAnsi="Arial" w:cs="Arial"/>
          <w:sz w:val="24"/>
          <w:szCs w:val="24"/>
        </w:rPr>
        <w:t>(</w:t>
      </w:r>
      <w:proofErr w:type="spellStart"/>
      <w:r w:rsidR="001868A0" w:rsidRPr="001868A0">
        <w:rPr>
          <w:rFonts w:ascii="Arial" w:hAnsi="Arial" w:cs="Arial"/>
          <w:sz w:val="24"/>
          <w:szCs w:val="24"/>
        </w:rPr>
        <w:t>t.j</w:t>
      </w:r>
      <w:proofErr w:type="spellEnd"/>
      <w:r w:rsidR="001868A0" w:rsidRPr="001868A0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714668">
        <w:rPr>
          <w:rFonts w:ascii="Arial" w:hAnsi="Arial" w:cs="Arial"/>
          <w:sz w:val="24"/>
          <w:szCs w:val="24"/>
        </w:rPr>
        <w:t>informacj</w:t>
      </w:r>
      <w:r w:rsidR="00577BC6" w:rsidRPr="00714668">
        <w:rPr>
          <w:rFonts w:ascii="Arial" w:hAnsi="Arial" w:cs="Arial"/>
          <w:sz w:val="24"/>
          <w:szCs w:val="24"/>
        </w:rPr>
        <w:t>ę</w:t>
      </w:r>
      <w:r w:rsidR="00035488" w:rsidRPr="00714668">
        <w:rPr>
          <w:rFonts w:ascii="Arial" w:hAnsi="Arial" w:cs="Arial"/>
          <w:sz w:val="24"/>
          <w:szCs w:val="24"/>
        </w:rPr>
        <w:t xml:space="preserve"> z otwarcia ofert</w:t>
      </w:r>
      <w:r w:rsidR="00577BC6" w:rsidRPr="00714668">
        <w:rPr>
          <w:rFonts w:ascii="Arial" w:hAnsi="Arial" w:cs="Arial"/>
          <w:sz w:val="24"/>
          <w:szCs w:val="24"/>
        </w:rPr>
        <w:t>.</w:t>
      </w:r>
    </w:p>
    <w:p w14:paraId="3707CBD1" w14:textId="77777777" w:rsidR="00714668" w:rsidRPr="00714668" w:rsidRDefault="00714668" w:rsidP="00714668">
      <w:pPr>
        <w:jc w:val="both"/>
        <w:rPr>
          <w:rFonts w:ascii="Arial" w:hAnsi="Arial" w:cs="Arial"/>
          <w:sz w:val="24"/>
          <w:szCs w:val="24"/>
        </w:rPr>
      </w:pPr>
    </w:p>
    <w:p w14:paraId="78424B5E" w14:textId="77777777" w:rsidR="00714668" w:rsidRPr="00714668" w:rsidRDefault="00714668" w:rsidP="00714668">
      <w:pPr>
        <w:jc w:val="both"/>
        <w:rPr>
          <w:rFonts w:ascii="Arial" w:hAnsi="Arial" w:cs="Arial"/>
          <w:sz w:val="24"/>
          <w:szCs w:val="24"/>
        </w:rPr>
      </w:pPr>
      <w:r w:rsidRPr="00714668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AC6B945" w14:textId="43A31AFE" w:rsidR="00714668" w:rsidRPr="00714668" w:rsidRDefault="00714668" w:rsidP="00714668">
      <w:pPr>
        <w:rPr>
          <w:rFonts w:ascii="Arial" w:hAnsi="Arial" w:cs="Arial"/>
          <w:sz w:val="24"/>
          <w:szCs w:val="24"/>
        </w:rPr>
      </w:pPr>
      <w:r w:rsidRPr="00714668">
        <w:rPr>
          <w:rFonts w:ascii="Arial" w:hAnsi="Arial" w:cs="Arial"/>
          <w:sz w:val="24"/>
          <w:szCs w:val="24"/>
        </w:rPr>
        <w:t>Zadanie 1 -</w:t>
      </w:r>
      <w:r w:rsidRPr="00714668">
        <w:rPr>
          <w:rFonts w:ascii="Arial" w:hAnsi="Arial" w:cs="Arial"/>
          <w:sz w:val="24"/>
          <w:szCs w:val="24"/>
        </w:rPr>
        <w:t xml:space="preserve"> </w:t>
      </w:r>
      <w:r w:rsidRPr="00714668">
        <w:rPr>
          <w:rFonts w:ascii="Arial" w:hAnsi="Arial" w:cs="Arial"/>
          <w:sz w:val="24"/>
          <w:szCs w:val="24"/>
        </w:rPr>
        <w:t>117972,44 zł brutto</w:t>
      </w:r>
    </w:p>
    <w:p w14:paraId="5943D0D6" w14:textId="520B2C41" w:rsidR="00714668" w:rsidRPr="00714668" w:rsidRDefault="00714668" w:rsidP="00714668">
      <w:pPr>
        <w:rPr>
          <w:rFonts w:ascii="Arial" w:hAnsi="Arial" w:cs="Arial"/>
          <w:sz w:val="24"/>
          <w:szCs w:val="24"/>
        </w:rPr>
      </w:pPr>
      <w:r w:rsidRPr="00714668">
        <w:rPr>
          <w:rFonts w:ascii="Arial" w:hAnsi="Arial" w:cs="Arial"/>
          <w:sz w:val="24"/>
          <w:szCs w:val="24"/>
        </w:rPr>
        <w:t>Zadanie 2 -</w:t>
      </w:r>
      <w:r w:rsidRPr="00714668">
        <w:rPr>
          <w:rFonts w:ascii="Arial" w:hAnsi="Arial" w:cs="Arial"/>
          <w:sz w:val="24"/>
          <w:szCs w:val="24"/>
        </w:rPr>
        <w:t xml:space="preserve"> </w:t>
      </w:r>
      <w:r w:rsidRPr="00714668">
        <w:rPr>
          <w:rFonts w:ascii="Arial" w:hAnsi="Arial" w:cs="Arial"/>
          <w:sz w:val="24"/>
          <w:szCs w:val="24"/>
        </w:rPr>
        <w:t>19637,63 zł brutto</w:t>
      </w:r>
      <w:r>
        <w:rPr>
          <w:rFonts w:ascii="Arial" w:hAnsi="Arial" w:cs="Arial"/>
          <w:sz w:val="24"/>
          <w:szCs w:val="24"/>
        </w:rPr>
        <w:t>.</w:t>
      </w:r>
    </w:p>
    <w:p w14:paraId="718A0A69" w14:textId="77777777" w:rsidR="00714668" w:rsidRPr="00714668" w:rsidRDefault="00714668" w:rsidP="00714668">
      <w:pPr>
        <w:jc w:val="both"/>
        <w:rPr>
          <w:rFonts w:ascii="Arial" w:hAnsi="Arial" w:cs="Arial"/>
          <w:sz w:val="24"/>
          <w:szCs w:val="24"/>
        </w:rPr>
      </w:pPr>
    </w:p>
    <w:p w14:paraId="501474D9" w14:textId="77777777" w:rsidR="00A80738" w:rsidRDefault="00D665F5" w:rsidP="00714668">
      <w:pPr>
        <w:jc w:val="both"/>
        <w:rPr>
          <w:rFonts w:ascii="Arial" w:hAnsi="Arial" w:cs="Arial"/>
          <w:sz w:val="24"/>
          <w:szCs w:val="24"/>
        </w:rPr>
      </w:pPr>
      <w:r w:rsidRPr="00714668">
        <w:rPr>
          <w:rFonts w:ascii="Arial" w:hAnsi="Arial" w:cs="Arial"/>
          <w:sz w:val="24"/>
          <w:szCs w:val="24"/>
        </w:rPr>
        <w:t>Podczas</w:t>
      </w:r>
      <w:r w:rsidRPr="00BB547B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868A0" w:rsidRPr="001868A0">
        <w:rPr>
          <w:rFonts w:ascii="Arial" w:hAnsi="Arial" w:cs="Arial"/>
          <w:sz w:val="24"/>
          <w:szCs w:val="24"/>
        </w:rPr>
        <w:t>28/02/2025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868A0" w:rsidRPr="001868A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E517488" w14:textId="77777777" w:rsidR="00714668" w:rsidRPr="00BB547B" w:rsidRDefault="00714668" w:rsidP="00714668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253"/>
        <w:gridCol w:w="2551"/>
      </w:tblGrid>
      <w:tr w:rsidR="006B27ED" w:rsidRPr="00714668" w14:paraId="6053A271" w14:textId="77777777" w:rsidTr="00714668">
        <w:tc>
          <w:tcPr>
            <w:tcW w:w="1134" w:type="dxa"/>
            <w:shd w:val="clear" w:color="auto" w:fill="F2F2F2"/>
            <w:vAlign w:val="center"/>
          </w:tcPr>
          <w:p w14:paraId="3BD37722" w14:textId="77777777" w:rsidR="006B27ED" w:rsidRPr="00714668" w:rsidRDefault="00986737" w:rsidP="00714668">
            <w:pPr>
              <w:jc w:val="center"/>
              <w:rPr>
                <w:rFonts w:ascii="Arial" w:hAnsi="Arial" w:cs="Arial"/>
              </w:rPr>
            </w:pPr>
            <w:r w:rsidRPr="00714668">
              <w:rPr>
                <w:rFonts w:ascii="Arial" w:hAnsi="Arial" w:cs="Arial"/>
              </w:rPr>
              <w:t>Oferta n</w:t>
            </w:r>
            <w:r w:rsidR="006B27ED" w:rsidRPr="00714668">
              <w:rPr>
                <w:rFonts w:ascii="Arial" w:hAnsi="Arial" w:cs="Arial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A8E2613" w14:textId="77777777" w:rsidR="006B27ED" w:rsidRPr="00714668" w:rsidRDefault="00986737" w:rsidP="00714668">
            <w:pPr>
              <w:jc w:val="center"/>
              <w:rPr>
                <w:rFonts w:ascii="Arial" w:hAnsi="Arial" w:cs="Arial"/>
              </w:rPr>
            </w:pPr>
            <w:r w:rsidRPr="00714668">
              <w:rPr>
                <w:rFonts w:ascii="Arial" w:hAnsi="Arial" w:cs="Arial"/>
              </w:rPr>
              <w:t>Część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14:paraId="7A576EC1" w14:textId="77777777" w:rsidR="006B27ED" w:rsidRPr="00714668" w:rsidRDefault="006B27ED" w:rsidP="00714668">
            <w:pPr>
              <w:jc w:val="center"/>
              <w:rPr>
                <w:rFonts w:ascii="Arial" w:hAnsi="Arial" w:cs="Arial"/>
              </w:rPr>
            </w:pPr>
            <w:r w:rsidRPr="00714668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740E9BD" w14:textId="77777777" w:rsidR="006B27ED" w:rsidRPr="00714668" w:rsidRDefault="006B27ED" w:rsidP="00714668">
            <w:pPr>
              <w:jc w:val="center"/>
              <w:rPr>
                <w:rFonts w:ascii="Arial" w:hAnsi="Arial" w:cs="Arial"/>
              </w:rPr>
            </w:pPr>
            <w:r w:rsidRPr="00714668">
              <w:rPr>
                <w:rFonts w:ascii="Arial" w:hAnsi="Arial" w:cs="Arial"/>
              </w:rPr>
              <w:t>Cena oferty</w:t>
            </w:r>
          </w:p>
        </w:tc>
      </w:tr>
      <w:tr w:rsidR="001868A0" w:rsidRPr="00BB547B" w14:paraId="3C02A933" w14:textId="77777777" w:rsidTr="00714668">
        <w:tc>
          <w:tcPr>
            <w:tcW w:w="1134" w:type="dxa"/>
            <w:shd w:val="clear" w:color="auto" w:fill="auto"/>
            <w:vAlign w:val="center"/>
          </w:tcPr>
          <w:p w14:paraId="038BBE64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3C70A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48C793C3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868A0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1868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B7C8478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F2C742" w14:textId="77777777" w:rsidR="001868A0" w:rsidRPr="00986737" w:rsidRDefault="001868A0" w:rsidP="007146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D31CC0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327 342.27 zł</w:t>
            </w:r>
          </w:p>
        </w:tc>
      </w:tr>
      <w:tr w:rsidR="001868A0" w:rsidRPr="00BB547B" w14:paraId="08636E18" w14:textId="77777777" w:rsidTr="00714668">
        <w:tc>
          <w:tcPr>
            <w:tcW w:w="1134" w:type="dxa"/>
            <w:shd w:val="clear" w:color="auto" w:fill="auto"/>
            <w:vAlign w:val="center"/>
          </w:tcPr>
          <w:p w14:paraId="4D21CCE3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BE059F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28EA607B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868A0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1868A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42841F9B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BD5DBD" w14:textId="77777777" w:rsidR="001868A0" w:rsidRPr="00986737" w:rsidRDefault="001868A0" w:rsidP="007146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C21319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54 152.47 zł</w:t>
            </w:r>
          </w:p>
        </w:tc>
      </w:tr>
      <w:tr w:rsidR="001868A0" w:rsidRPr="00BB547B" w14:paraId="3800BC11" w14:textId="77777777" w:rsidTr="00714668">
        <w:tc>
          <w:tcPr>
            <w:tcW w:w="1134" w:type="dxa"/>
            <w:shd w:val="clear" w:color="auto" w:fill="auto"/>
            <w:vAlign w:val="center"/>
          </w:tcPr>
          <w:p w14:paraId="6983312F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02C731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2AA08AF4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SWISSPOL Ltd. sp. z o.o.</w:t>
            </w:r>
          </w:p>
          <w:p w14:paraId="6BFF788C" w14:textId="65CF679C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Wilcza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C07EC2" w14:textId="77777777" w:rsidR="001868A0" w:rsidRPr="00986737" w:rsidRDefault="001868A0" w:rsidP="007146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50-429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CBA187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96 546.52 zł</w:t>
            </w:r>
          </w:p>
        </w:tc>
      </w:tr>
      <w:tr w:rsidR="001868A0" w:rsidRPr="00BB547B" w14:paraId="33B8F84F" w14:textId="77777777" w:rsidTr="00714668">
        <w:tc>
          <w:tcPr>
            <w:tcW w:w="1134" w:type="dxa"/>
            <w:shd w:val="clear" w:color="auto" w:fill="auto"/>
            <w:vAlign w:val="center"/>
          </w:tcPr>
          <w:p w14:paraId="0F3BB41E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99182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52CFDAF4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SWISSPOL Ltd. sp. z o.o.</w:t>
            </w:r>
          </w:p>
          <w:p w14:paraId="0B0F9B5C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ul. Wilcza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C7D9C2" w14:textId="77777777" w:rsidR="001868A0" w:rsidRPr="00986737" w:rsidRDefault="001868A0" w:rsidP="007146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50-429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F9D04D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17 363.58 zł</w:t>
            </w:r>
          </w:p>
        </w:tc>
      </w:tr>
      <w:tr w:rsidR="001868A0" w:rsidRPr="00BB547B" w14:paraId="7B05E4DA" w14:textId="77777777" w:rsidTr="00714668">
        <w:tc>
          <w:tcPr>
            <w:tcW w:w="1134" w:type="dxa"/>
            <w:shd w:val="clear" w:color="auto" w:fill="auto"/>
            <w:vAlign w:val="center"/>
          </w:tcPr>
          <w:p w14:paraId="5A1ABC79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BD5CA0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51974AD4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868A0">
              <w:rPr>
                <w:rFonts w:ascii="Arial" w:hAnsi="Arial" w:cs="Arial"/>
                <w:sz w:val="24"/>
                <w:szCs w:val="24"/>
              </w:rPr>
              <w:t>Saltar</w:t>
            </w:r>
            <w:proofErr w:type="spellEnd"/>
            <w:r w:rsidRPr="001868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868A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1868A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41E85A7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Barwinek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5/26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FA1AF5" w14:textId="77777777" w:rsidR="001868A0" w:rsidRPr="00986737" w:rsidRDefault="001868A0" w:rsidP="007146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25-150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E8E0D3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109 213.52 zł</w:t>
            </w:r>
          </w:p>
        </w:tc>
      </w:tr>
      <w:tr w:rsidR="001868A0" w:rsidRPr="00BB547B" w14:paraId="55BA88F6" w14:textId="77777777" w:rsidTr="00714668">
        <w:tc>
          <w:tcPr>
            <w:tcW w:w="1134" w:type="dxa"/>
            <w:shd w:val="clear" w:color="auto" w:fill="auto"/>
            <w:vAlign w:val="center"/>
          </w:tcPr>
          <w:p w14:paraId="2C29761C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A4CDD6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46797763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868A0">
              <w:rPr>
                <w:rFonts w:ascii="Arial" w:hAnsi="Arial" w:cs="Arial"/>
                <w:sz w:val="24"/>
                <w:szCs w:val="24"/>
              </w:rPr>
              <w:t>Saltar</w:t>
            </w:r>
            <w:proofErr w:type="spellEnd"/>
            <w:r w:rsidRPr="001868A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868A0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1868A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CE5F957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Barwinek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5/26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9B596B" w14:textId="77777777" w:rsidR="001868A0" w:rsidRPr="00986737" w:rsidRDefault="001868A0" w:rsidP="007146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25-150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C23D68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15 179.89 zł</w:t>
            </w:r>
          </w:p>
        </w:tc>
      </w:tr>
      <w:tr w:rsidR="001868A0" w:rsidRPr="00BB547B" w14:paraId="760B9684" w14:textId="77777777" w:rsidTr="00714668">
        <w:tc>
          <w:tcPr>
            <w:tcW w:w="1134" w:type="dxa"/>
            <w:shd w:val="clear" w:color="auto" w:fill="auto"/>
            <w:vAlign w:val="center"/>
          </w:tcPr>
          <w:p w14:paraId="70251876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285190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57CDF454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ADI HURTOWNIA CHEMII GOSPODARCZEJ SPÓŁKA Z O.O.</w:t>
            </w:r>
          </w:p>
          <w:p w14:paraId="13230D64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KAMIENNA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C564C2" w14:textId="77777777" w:rsidR="001868A0" w:rsidRPr="00986737" w:rsidRDefault="001868A0" w:rsidP="007146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60-002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B73F7E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70 437.32 zł</w:t>
            </w:r>
          </w:p>
        </w:tc>
      </w:tr>
      <w:tr w:rsidR="001868A0" w:rsidRPr="00BB547B" w14:paraId="6D653FB2" w14:textId="77777777" w:rsidTr="00714668">
        <w:tc>
          <w:tcPr>
            <w:tcW w:w="1134" w:type="dxa"/>
            <w:shd w:val="clear" w:color="auto" w:fill="auto"/>
            <w:vAlign w:val="center"/>
          </w:tcPr>
          <w:p w14:paraId="359A4CAD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7C5319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6B8CE682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ADI HURTOWNIA CHEMII GOSPODARCZEJ SPÓŁKA Z O.O.</w:t>
            </w:r>
          </w:p>
          <w:p w14:paraId="1773EFF5" w14:textId="77777777" w:rsidR="001868A0" w:rsidRPr="00986737" w:rsidRDefault="001868A0" w:rsidP="00714668">
            <w:pPr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KAMIENNA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C93EAD" w14:textId="77777777" w:rsidR="001868A0" w:rsidRPr="00986737" w:rsidRDefault="001868A0" w:rsidP="007146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60-002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68A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76674A" w14:textId="77777777" w:rsidR="001868A0" w:rsidRPr="00986737" w:rsidRDefault="001868A0" w:rsidP="0071466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68A0">
              <w:rPr>
                <w:rFonts w:ascii="Arial" w:hAnsi="Arial" w:cs="Arial"/>
                <w:sz w:val="24"/>
                <w:szCs w:val="24"/>
              </w:rPr>
              <w:t>13 240.38 zł</w:t>
            </w:r>
          </w:p>
        </w:tc>
      </w:tr>
    </w:tbl>
    <w:p w14:paraId="7B5C1488" w14:textId="77777777" w:rsidR="00714668" w:rsidRDefault="00714668" w:rsidP="0071466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0498A3F" w14:textId="75CE0328" w:rsidR="00A80738" w:rsidRDefault="00A80738" w:rsidP="0071466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4D2704C" w14:textId="77777777" w:rsidR="00BB0E15" w:rsidRDefault="00BB0E15" w:rsidP="00BB0E15">
      <w:pPr>
        <w:ind w:left="2829" w:firstLine="709"/>
        <w:jc w:val="center"/>
        <w:rPr>
          <w:i/>
        </w:rPr>
      </w:pPr>
      <w:r>
        <w:rPr>
          <w:i/>
        </w:rPr>
        <w:t xml:space="preserve">/-/ Z-ca. Dyrektora ds. Lecznictwa Szpitalnego </w:t>
      </w:r>
    </w:p>
    <w:p w14:paraId="482B0C05" w14:textId="77777777" w:rsidR="00BB0E15" w:rsidRDefault="00BB0E15" w:rsidP="00BB0E15">
      <w:pPr>
        <w:ind w:left="2829" w:firstLine="709"/>
        <w:jc w:val="center"/>
        <w:rPr>
          <w:i/>
        </w:rPr>
      </w:pPr>
    </w:p>
    <w:p w14:paraId="3678F1C3" w14:textId="77777777" w:rsidR="00BB0E15" w:rsidRDefault="00BB0E15" w:rsidP="00BB0E15">
      <w:pPr>
        <w:ind w:left="2829" w:firstLine="709"/>
        <w:jc w:val="center"/>
        <w:rPr>
          <w:i/>
        </w:rPr>
      </w:pPr>
      <w:r>
        <w:rPr>
          <w:i/>
        </w:rPr>
        <w:t>Piotr M. Czerwiński-Mazur</w:t>
      </w:r>
    </w:p>
    <w:p w14:paraId="683D2ED1" w14:textId="77777777" w:rsidR="00BB0E15" w:rsidRPr="00BB547B" w:rsidRDefault="00BB0E15" w:rsidP="0071466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BB0E15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5A8C9" w14:textId="77777777" w:rsidR="0024717D" w:rsidRDefault="0024717D">
      <w:r>
        <w:separator/>
      </w:r>
    </w:p>
  </w:endnote>
  <w:endnote w:type="continuationSeparator" w:id="0">
    <w:p w14:paraId="7CBF47FB" w14:textId="77777777" w:rsidR="0024717D" w:rsidRDefault="00247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F15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1F82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2357B" w14:textId="2BA5C823" w:rsidR="00986737" w:rsidRPr="00986737" w:rsidRDefault="00BB0E1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9AE2AA3" wp14:editId="02C0706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5044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DFA657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ED6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3BF811" w14:textId="77777777" w:rsidR="009F189D" w:rsidRDefault="009F189D">
    <w:pPr>
      <w:pStyle w:val="Stopka"/>
      <w:tabs>
        <w:tab w:val="clear" w:pos="4536"/>
      </w:tabs>
      <w:jc w:val="center"/>
    </w:pPr>
  </w:p>
  <w:p w14:paraId="21A84C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DC067" w14:textId="77777777" w:rsidR="0024717D" w:rsidRDefault="0024717D">
      <w:r>
        <w:separator/>
      </w:r>
    </w:p>
  </w:footnote>
  <w:footnote w:type="continuationSeparator" w:id="0">
    <w:p w14:paraId="73A4D73E" w14:textId="77777777" w:rsidR="0024717D" w:rsidRDefault="00247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C8066" w14:textId="77777777" w:rsidR="001868A0" w:rsidRDefault="00186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8B971" w14:textId="77777777" w:rsidR="001868A0" w:rsidRDefault="00186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F7FAD" w14:textId="77777777" w:rsidR="001868A0" w:rsidRDefault="001868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D"/>
    <w:rsid w:val="00007727"/>
    <w:rsid w:val="00017720"/>
    <w:rsid w:val="00035488"/>
    <w:rsid w:val="000D7F25"/>
    <w:rsid w:val="000E00E5"/>
    <w:rsid w:val="001476A5"/>
    <w:rsid w:val="00173B20"/>
    <w:rsid w:val="001868A0"/>
    <w:rsid w:val="001C69FF"/>
    <w:rsid w:val="0023318D"/>
    <w:rsid w:val="0024717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14668"/>
    <w:rsid w:val="00843263"/>
    <w:rsid w:val="00861E75"/>
    <w:rsid w:val="00986737"/>
    <w:rsid w:val="009D19BD"/>
    <w:rsid w:val="009F189D"/>
    <w:rsid w:val="00A80738"/>
    <w:rsid w:val="00BB0E15"/>
    <w:rsid w:val="00BB547B"/>
    <w:rsid w:val="00C236D3"/>
    <w:rsid w:val="00C659E2"/>
    <w:rsid w:val="00C82837"/>
    <w:rsid w:val="00CA3D66"/>
    <w:rsid w:val="00CB0802"/>
    <w:rsid w:val="00D5384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C2AFC4"/>
  <w15:chartTrackingRefBased/>
  <w15:docId w15:val="{6AAA5DCE-7384-4452-83A7-732ECDCD6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2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9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02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13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12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33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6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0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2025-02-28T10:17:00Z</cp:lastPrinted>
  <dcterms:created xsi:type="dcterms:W3CDTF">2025-02-28T10:18:00Z</dcterms:created>
  <dcterms:modified xsi:type="dcterms:W3CDTF">2025-02-28T10:18:00Z</dcterms:modified>
</cp:coreProperties>
</file>