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9F5D9" w14:textId="0D06EF50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36445">
        <w:rPr>
          <w:rFonts w:ascii="Arial" w:hAnsi="Arial" w:cs="Arial"/>
          <w:bCs/>
          <w:i w:val="0"/>
          <w:szCs w:val="24"/>
        </w:rPr>
        <w:t>4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4C0A2FA2" w:rsidR="00A44833" w:rsidRPr="004B2AF5" w:rsidRDefault="00692939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692939">
        <w:rPr>
          <w:b/>
          <w:sz w:val="28"/>
          <w:szCs w:val="28"/>
        </w:rPr>
        <w:t>Usługi portierskie, stróżowanie, ochrona oraz dozorowanie obiektów Szpitala Wojewódzkiego w Poznaniu</w:t>
      </w:r>
      <w:r w:rsidR="004B2AF5"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>
        <w:rPr>
          <w:rFonts w:ascii="Arial" w:hAnsi="Arial" w:cs="Arial"/>
          <w:b/>
          <w:sz w:val="24"/>
          <w:szCs w:val="24"/>
        </w:rPr>
        <w:t>7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5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27403C3" w14:textId="77777777" w:rsidR="00A50AA7" w:rsidRDefault="00A50AA7" w:rsidP="00A50AA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 w zakresie:</w:t>
      </w:r>
    </w:p>
    <w:p w14:paraId="17C14375" w14:textId="77777777" w:rsidR="00A50AA7" w:rsidRDefault="00A50AA7" w:rsidP="00A50AA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C459D64" w14:textId="77777777" w:rsidR="00A50AA7" w:rsidRDefault="00A50AA7" w:rsidP="00A50A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109 ust. 1 pkt 4</w:t>
      </w:r>
    </w:p>
    <w:p w14:paraId="45B406E1" w14:textId="77777777" w:rsidR="00A50AA7" w:rsidRDefault="00A50AA7" w:rsidP="00A50AA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18"/>
      </w:tblGrid>
      <w:tr w:rsidR="00692939" w:rsidRPr="00692939" w14:paraId="04CAB7E8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86C6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9293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3771" w14:textId="77777777" w:rsidR="00692939" w:rsidRPr="00692939" w:rsidRDefault="00692939" w:rsidP="00B8092F">
            <w:pPr>
              <w:spacing w:before="60" w:after="120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92939" w:rsidRPr="00692939" w14:paraId="48AB3CBF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E831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8061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670EAF" w14:textId="499B7145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</w:p>
        </w:tc>
      </w:tr>
      <w:tr w:rsidR="00692939" w:rsidRPr="00692939" w14:paraId="556021A4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37E3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EAC3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6D18E0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  <w:tr w:rsidR="00692939" w:rsidRPr="00692939" w14:paraId="212A84DA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695E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3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21E5B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1A34F6A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92939" w:rsidRPr="00692939" w14:paraId="2B55D868" w14:textId="77777777" w:rsidTr="0069293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77609" w14:textId="77777777" w:rsidR="00692939" w:rsidRPr="00692939" w:rsidRDefault="00692939" w:rsidP="00B8092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4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8251E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9293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474AE77" w14:textId="77777777" w:rsidR="00692939" w:rsidRPr="00692939" w:rsidRDefault="00692939" w:rsidP="00B8092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92939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</w:tbl>
    <w:p w14:paraId="42DC2530" w14:textId="00E80848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207E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0E6D9B"/>
    <w:rsid w:val="00110593"/>
    <w:rsid w:val="0011306C"/>
    <w:rsid w:val="0012157F"/>
    <w:rsid w:val="001543F5"/>
    <w:rsid w:val="00160A7A"/>
    <w:rsid w:val="00176B68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61AB"/>
    <w:rsid w:val="0027135E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4D8D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83C"/>
    <w:rsid w:val="005C39CA"/>
    <w:rsid w:val="005D13F0"/>
    <w:rsid w:val="005D3816"/>
    <w:rsid w:val="005E176A"/>
    <w:rsid w:val="005E24AA"/>
    <w:rsid w:val="005E579C"/>
    <w:rsid w:val="005E6F72"/>
    <w:rsid w:val="00612283"/>
    <w:rsid w:val="00634311"/>
    <w:rsid w:val="00641874"/>
    <w:rsid w:val="00650D6C"/>
    <w:rsid w:val="006676AE"/>
    <w:rsid w:val="00692939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0AA7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36445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17</cp:revision>
  <cp:lastPrinted>2016-07-26T10:32:00Z</cp:lastPrinted>
  <dcterms:created xsi:type="dcterms:W3CDTF">2022-10-18T11:12:00Z</dcterms:created>
  <dcterms:modified xsi:type="dcterms:W3CDTF">2025-02-25T10:48:00Z</dcterms:modified>
</cp:coreProperties>
</file>