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987AB" w14:textId="72C8D22F" w:rsidR="00906D1A" w:rsidRPr="00B07ECE" w:rsidRDefault="00B65E3E" w:rsidP="00B07ECE">
      <w:pPr>
        <w:spacing w:after="600"/>
        <w:jc w:val="right"/>
      </w:pPr>
      <w:bookmarkStart w:id="0" w:name="_Hlk53520193"/>
      <w:r w:rsidRPr="00B07ECE">
        <w:t>Poznań</w:t>
      </w:r>
      <w:r w:rsidR="00906D1A" w:rsidRPr="00B07ECE">
        <w:t xml:space="preserve"> dnia: </w:t>
      </w:r>
      <w:r w:rsidRPr="00B07ECE">
        <w:t>2025-02-2</w:t>
      </w:r>
      <w:r w:rsidR="00297551">
        <w:t>8</w:t>
      </w:r>
    </w:p>
    <w:p w14:paraId="55A67766" w14:textId="77777777" w:rsidR="00B65E3E" w:rsidRPr="00B07ECE" w:rsidRDefault="00B65E3E" w:rsidP="00B07ECE">
      <w:pPr>
        <w:ind w:right="4410"/>
        <w:rPr>
          <w:b/>
          <w:bCs/>
        </w:rPr>
      </w:pPr>
      <w:r w:rsidRPr="00B07ECE">
        <w:rPr>
          <w:b/>
          <w:bCs/>
        </w:rPr>
        <w:t>Szpital Wojewódzki w Poznaniu</w:t>
      </w:r>
    </w:p>
    <w:p w14:paraId="6E3F5A72" w14:textId="77777777" w:rsidR="00906D1A" w:rsidRPr="00B07ECE" w:rsidRDefault="00B65E3E" w:rsidP="00B07ECE">
      <w:pPr>
        <w:ind w:right="4410"/>
        <w:rPr>
          <w:b/>
          <w:bCs/>
        </w:rPr>
      </w:pPr>
      <w:r w:rsidRPr="00B07ECE">
        <w:rPr>
          <w:b/>
          <w:bCs/>
        </w:rPr>
        <w:t>Dział Zamówień Publicznych</w:t>
      </w:r>
    </w:p>
    <w:p w14:paraId="0F7DB1D1" w14:textId="77777777" w:rsidR="00906D1A" w:rsidRPr="00B07ECE" w:rsidRDefault="00B65E3E" w:rsidP="00B07ECE">
      <w:pPr>
        <w:ind w:right="4410"/>
      </w:pPr>
      <w:r w:rsidRPr="00B07ECE">
        <w:t>Juraszów</w:t>
      </w:r>
      <w:r w:rsidR="00906D1A" w:rsidRPr="00B07ECE">
        <w:t xml:space="preserve"> </w:t>
      </w:r>
      <w:r w:rsidRPr="00B07ECE">
        <w:t>7/19</w:t>
      </w:r>
    </w:p>
    <w:p w14:paraId="641B4FB4" w14:textId="77777777" w:rsidR="00906D1A" w:rsidRPr="00B07ECE" w:rsidRDefault="00B65E3E" w:rsidP="00B07ECE">
      <w:pPr>
        <w:tabs>
          <w:tab w:val="left" w:pos="5670"/>
        </w:tabs>
        <w:ind w:right="4410"/>
      </w:pPr>
      <w:r w:rsidRPr="00B07ECE">
        <w:t>60-479</w:t>
      </w:r>
      <w:r w:rsidR="00906D1A" w:rsidRPr="00B07ECE">
        <w:t xml:space="preserve"> </w:t>
      </w:r>
      <w:r w:rsidRPr="00B07ECE">
        <w:t>Poznań</w:t>
      </w:r>
    </w:p>
    <w:p w14:paraId="6B40084F" w14:textId="77777777" w:rsidR="00A151B5" w:rsidRPr="00B07ECE" w:rsidRDefault="00A151B5" w:rsidP="00B07ECE">
      <w:pPr>
        <w:tabs>
          <w:tab w:val="right" w:pos="9072"/>
        </w:tabs>
        <w:ind w:left="5670"/>
        <w:jc w:val="both"/>
        <w:rPr>
          <w:b/>
        </w:rPr>
      </w:pPr>
      <w:r w:rsidRPr="00B07ECE">
        <w:rPr>
          <w:b/>
        </w:rPr>
        <w:t>WYKONAWCY</w:t>
      </w:r>
    </w:p>
    <w:p w14:paraId="128BBC82" w14:textId="77777777" w:rsidR="00906D1A" w:rsidRPr="00B07ECE" w:rsidRDefault="00A151B5" w:rsidP="00B07ECE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B07EC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B07ECE" w14:paraId="112DD184" w14:textId="77777777" w:rsidTr="00EF318B">
        <w:tc>
          <w:tcPr>
            <w:tcW w:w="10065" w:type="dxa"/>
            <w:shd w:val="clear" w:color="auto" w:fill="F2F2F2"/>
            <w:hideMark/>
          </w:tcPr>
          <w:p w14:paraId="15CB79CE" w14:textId="77777777" w:rsidR="00906D1A" w:rsidRPr="00B07ECE" w:rsidRDefault="00906D1A" w:rsidP="00B07EC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B07ECE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A0C9E9D" w14:textId="77777777" w:rsidR="00906D1A" w:rsidRPr="00B07ECE" w:rsidRDefault="00906D1A" w:rsidP="00B07ECE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07EC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5CB7EAF" w14:textId="77777777" w:rsidR="00906D1A" w:rsidRPr="00B07ECE" w:rsidRDefault="00906D1A" w:rsidP="00B07ECE">
      <w:pPr>
        <w:keepNext/>
        <w:spacing w:after="240"/>
        <w:outlineLvl w:val="0"/>
        <w:rPr>
          <w:b/>
        </w:rPr>
      </w:pPr>
    </w:p>
    <w:p w14:paraId="0AC7CF3A" w14:textId="77777777" w:rsidR="00906D1A" w:rsidRPr="00B07ECE" w:rsidRDefault="00906D1A" w:rsidP="00B07ECE">
      <w:pPr>
        <w:spacing w:after="120"/>
        <w:jc w:val="both"/>
        <w:rPr>
          <w:rFonts w:eastAsia="Calibri"/>
          <w:lang w:eastAsia="en-US"/>
        </w:rPr>
      </w:pPr>
      <w:r w:rsidRPr="00B07ECE">
        <w:rPr>
          <w:rFonts w:eastAsia="Calibri"/>
          <w:lang w:eastAsia="en-US"/>
        </w:rPr>
        <w:t xml:space="preserve">Dotyczy </w:t>
      </w:r>
      <w:r w:rsidRPr="00B07ECE">
        <w:t>postępowania o udzielenie zamówienia publicznego</w:t>
      </w:r>
      <w:r w:rsidRPr="00B07EC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B07ECE" w14:paraId="17C2AF19" w14:textId="77777777" w:rsidTr="00EF318B">
        <w:tc>
          <w:tcPr>
            <w:tcW w:w="2269" w:type="dxa"/>
            <w:shd w:val="clear" w:color="auto" w:fill="auto"/>
          </w:tcPr>
          <w:p w14:paraId="2E659AC5" w14:textId="77777777" w:rsidR="00906D1A" w:rsidRPr="00B07ECE" w:rsidRDefault="00906D1A" w:rsidP="00B07EC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07EC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EF41F9" w14:textId="77777777" w:rsidR="00906D1A" w:rsidRPr="00B07ECE" w:rsidRDefault="00B65E3E" w:rsidP="00B07EC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07ECE">
              <w:rPr>
                <w:bCs/>
              </w:rPr>
              <w:t>Dostosowanie łazienek do przepisów Sanepidu na Oddziałach Szpitalnych  w Filii nr 1 i w ramach zadania "Realizacja prac remontowych na obiektach Fili nr 1 i 2  Szpitala Wojewódzkiego w Poznaniu wynikające z zaleceń pokontrolnych sanepidu"</w:t>
            </w:r>
          </w:p>
        </w:tc>
      </w:tr>
      <w:tr w:rsidR="00B65E3E" w:rsidRPr="00B07ECE" w14:paraId="23094E98" w14:textId="77777777" w:rsidTr="004C09D5">
        <w:tc>
          <w:tcPr>
            <w:tcW w:w="2269" w:type="dxa"/>
            <w:shd w:val="clear" w:color="auto" w:fill="auto"/>
          </w:tcPr>
          <w:p w14:paraId="22C40A0E" w14:textId="77777777" w:rsidR="00B65E3E" w:rsidRPr="00B07ECE" w:rsidRDefault="00B65E3E" w:rsidP="00B07EC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07EC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C288DC" w14:textId="77777777" w:rsidR="00B65E3E" w:rsidRPr="00B07ECE" w:rsidRDefault="00B65E3E" w:rsidP="00B07EC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07ECE">
              <w:rPr>
                <w:bCs/>
              </w:rPr>
              <w:t>SZW/DZP/98/2024</w:t>
            </w:r>
          </w:p>
        </w:tc>
      </w:tr>
    </w:tbl>
    <w:p w14:paraId="3718DB8F" w14:textId="77777777" w:rsidR="00906D1A" w:rsidRPr="00B07ECE" w:rsidRDefault="00906D1A" w:rsidP="00B07ECE">
      <w:pPr>
        <w:tabs>
          <w:tab w:val="left" w:pos="708"/>
          <w:tab w:val="center" w:pos="4536"/>
          <w:tab w:val="right" w:pos="9072"/>
        </w:tabs>
      </w:pPr>
    </w:p>
    <w:p w14:paraId="4FABDB95" w14:textId="77777777" w:rsidR="00B65E3E" w:rsidRPr="00B07ECE" w:rsidRDefault="00906D1A" w:rsidP="00B07ECE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B07ECE">
        <w:t xml:space="preserve">Zamawiający, </w:t>
      </w:r>
      <w:r w:rsidR="00B65E3E" w:rsidRPr="00B07ECE">
        <w:rPr>
          <w:b/>
        </w:rPr>
        <w:t>Szpital Wojewódzki w Poznaniu</w:t>
      </w:r>
    </w:p>
    <w:p w14:paraId="0F13CCC8" w14:textId="77777777" w:rsidR="00906D1A" w:rsidRPr="00B07ECE" w:rsidRDefault="00B65E3E" w:rsidP="00B07ECE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B07ECE">
        <w:rPr>
          <w:b/>
        </w:rPr>
        <w:t>Dział Zamówień Publicznych</w:t>
      </w:r>
      <w:r w:rsidR="00906D1A" w:rsidRPr="00B07ECE">
        <w:t xml:space="preserve">, działając na podstawie art. 253 ust. 1 ustawy z dnia 11 września 2019r. Prawo zamówień publicznych </w:t>
      </w:r>
      <w:r w:rsidRPr="00B07ECE">
        <w:t>(t.j. Dz. U. z 2024 poz. 1320)</w:t>
      </w:r>
      <w:r w:rsidR="00906D1A" w:rsidRPr="00B07ECE">
        <w:t>, zwanej dalej „ustawą Pzp”, informuje, że w toczącym się postępowaniu o udzielenie zamówienia publicznego, jako najkorzystniejsza wybrana została oferta złożona przez wykonawcę</w:t>
      </w:r>
      <w:r w:rsidR="00906D1A" w:rsidRPr="00B07EC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65E3E" w:rsidRPr="00B07ECE" w14:paraId="43170CBA" w14:textId="77777777" w:rsidTr="004C09D5">
        <w:trPr>
          <w:cantSplit/>
        </w:trPr>
        <w:tc>
          <w:tcPr>
            <w:tcW w:w="10080" w:type="dxa"/>
          </w:tcPr>
          <w:p w14:paraId="256167B3" w14:textId="77777777" w:rsidR="00CF553C" w:rsidRPr="00DE76D4" w:rsidRDefault="00CF553C" w:rsidP="00CF553C">
            <w:pPr>
              <w:rPr>
                <w:b/>
                <w:bCs/>
              </w:rPr>
            </w:pPr>
            <w:r w:rsidRPr="00DE76D4">
              <w:rPr>
                <w:b/>
                <w:bCs/>
              </w:rPr>
              <w:t xml:space="preserve">Eugeniusz Nowak MALBUD Zakład Remontowo Budowlany </w:t>
            </w:r>
          </w:p>
          <w:p w14:paraId="24D40057" w14:textId="77777777" w:rsidR="00CF553C" w:rsidRPr="00DE76D4" w:rsidRDefault="00CF553C" w:rsidP="00CF553C">
            <w:r w:rsidRPr="00DE76D4">
              <w:t xml:space="preserve">ul. Zagłoby 5 </w:t>
            </w:r>
          </w:p>
          <w:p w14:paraId="20337D82" w14:textId="668E3EDD" w:rsidR="00CF553C" w:rsidRDefault="00CF553C" w:rsidP="00CF553C">
            <w:pPr>
              <w:ind w:left="-75"/>
              <w:jc w:val="both"/>
            </w:pPr>
            <w:r>
              <w:t xml:space="preserve"> </w:t>
            </w:r>
            <w:r w:rsidRPr="00DE76D4">
              <w:t>60-177 Poznań</w:t>
            </w:r>
            <w:r w:rsidRPr="00B07ECE">
              <w:t xml:space="preserve"> </w:t>
            </w:r>
          </w:p>
          <w:p w14:paraId="320AE01A" w14:textId="451A6222" w:rsidR="00B65E3E" w:rsidRPr="00B07ECE" w:rsidRDefault="00B65E3E" w:rsidP="00CF553C">
            <w:pPr>
              <w:spacing w:before="120" w:after="40"/>
              <w:ind w:left="-75"/>
              <w:jc w:val="both"/>
            </w:pPr>
            <w:r w:rsidRPr="00B07ECE">
              <w:t>za cenę wykonania przedmiotu zamówienia w wysokości</w:t>
            </w:r>
            <w:bookmarkStart w:id="1" w:name="p360105_01"/>
            <w:r w:rsidRPr="00B07ECE">
              <w:t xml:space="preserve"> </w:t>
            </w:r>
            <w:bookmarkEnd w:id="1"/>
            <w:r w:rsidRPr="00B07ECE">
              <w:rPr>
                <w:b/>
              </w:rPr>
              <w:t>505 051.88 zł brutto</w:t>
            </w:r>
            <w:r w:rsidRPr="00B07ECE">
              <w:rPr>
                <w:bCs/>
              </w:rPr>
              <w:t>.</w:t>
            </w:r>
          </w:p>
          <w:p w14:paraId="2C8642DB" w14:textId="77777777" w:rsidR="00B07ECE" w:rsidRDefault="00B07ECE" w:rsidP="00B07ECE">
            <w:pPr>
              <w:pStyle w:val="Nagwek"/>
              <w:spacing w:after="60"/>
              <w:ind w:left="-75"/>
              <w:jc w:val="both"/>
            </w:pPr>
          </w:p>
          <w:p w14:paraId="524E74A7" w14:textId="5882C9D8" w:rsidR="00B07ECE" w:rsidRPr="00CF553C" w:rsidRDefault="00B07ECE" w:rsidP="00B07ECE">
            <w:pPr>
              <w:pStyle w:val="Nagwek"/>
              <w:spacing w:after="60"/>
              <w:ind w:left="-75"/>
              <w:jc w:val="both"/>
              <w:rPr>
                <w:u w:val="single"/>
              </w:rPr>
            </w:pPr>
            <w:r w:rsidRPr="00CF553C">
              <w:rPr>
                <w:u w:val="single"/>
              </w:rPr>
              <w:t>Uzasadnienie wyboru:</w:t>
            </w:r>
          </w:p>
          <w:p w14:paraId="5B82C6F2" w14:textId="26DE075B" w:rsidR="00B65E3E" w:rsidRPr="00B07ECE" w:rsidRDefault="00B07ECE" w:rsidP="00B07ECE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>Oferta otrzymała największą ilość punktów spośród ofert podlegających ocenie - łącznie 100,00 pkt. - w oparciu o określone przez Zamawiającego w SWZ kryteria oceny ofert tj. przyznano: cena oferty brutto - 60,00 pkt., Okres gwarancji - 40,00. Oferta spełnia wszystkie wymagania formalno - prawne i jest zgodna z zapisami SWZ.</w:t>
            </w:r>
          </w:p>
        </w:tc>
      </w:tr>
    </w:tbl>
    <w:p w14:paraId="66501B1A" w14:textId="77777777" w:rsidR="00906D1A" w:rsidRPr="00B07ECE" w:rsidRDefault="00906D1A" w:rsidP="00B07ECE">
      <w:pPr>
        <w:spacing w:before="240" w:after="120"/>
        <w:jc w:val="both"/>
        <w:rPr>
          <w:color w:val="000000"/>
        </w:rPr>
      </w:pPr>
      <w:r w:rsidRPr="00B07ECE">
        <w:rPr>
          <w:b/>
          <w:bCs/>
          <w:color w:val="000000"/>
        </w:rPr>
        <w:t>Punktacja przyznana ofertom w każdym kryterium oceny ofert wraz z łączną punktacją</w:t>
      </w:r>
      <w:r w:rsidRPr="00B07ECE">
        <w:rPr>
          <w:color w:val="000000"/>
        </w:rPr>
        <w:t>:</w:t>
      </w:r>
    </w:p>
    <w:tbl>
      <w:tblPr>
        <w:tblW w:w="100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6"/>
        <w:gridCol w:w="3559"/>
        <w:gridCol w:w="1674"/>
        <w:gridCol w:w="1883"/>
        <w:gridCol w:w="1674"/>
      </w:tblGrid>
      <w:tr w:rsidR="00B07ECE" w:rsidRPr="00606B04" w14:paraId="3713AC72" w14:textId="77777777" w:rsidTr="00B07ECE">
        <w:trPr>
          <w:trHeight w:val="514"/>
        </w:trPr>
        <w:tc>
          <w:tcPr>
            <w:tcW w:w="1256" w:type="dxa"/>
            <w:shd w:val="clear" w:color="auto" w:fill="F2F2F2"/>
            <w:vAlign w:val="center"/>
          </w:tcPr>
          <w:p w14:paraId="2A2CA4FD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559" w:type="dxa"/>
            <w:shd w:val="clear" w:color="auto" w:fill="F2F2F2"/>
            <w:vAlign w:val="center"/>
          </w:tcPr>
          <w:p w14:paraId="0DC25102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674" w:type="dxa"/>
            <w:shd w:val="clear" w:color="auto" w:fill="F2F2F2"/>
            <w:vAlign w:val="center"/>
          </w:tcPr>
          <w:p w14:paraId="25303C6D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72AA7E0F" w14:textId="468AE87B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883" w:type="dxa"/>
            <w:shd w:val="clear" w:color="auto" w:fill="F2F2F2"/>
            <w:vAlign w:val="center"/>
          </w:tcPr>
          <w:p w14:paraId="218F017A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  <w:p w14:paraId="11B2F878" w14:textId="0070780D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1674" w:type="dxa"/>
            <w:shd w:val="clear" w:color="auto" w:fill="F2F2F2"/>
            <w:vAlign w:val="center"/>
          </w:tcPr>
          <w:p w14:paraId="3FDA5C4C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B07ECE" w:rsidRPr="00606B04" w14:paraId="60D0863C" w14:textId="77777777" w:rsidTr="00B07ECE">
        <w:trPr>
          <w:trHeight w:val="1313"/>
        </w:trPr>
        <w:tc>
          <w:tcPr>
            <w:tcW w:w="1256" w:type="dxa"/>
            <w:vAlign w:val="center"/>
          </w:tcPr>
          <w:p w14:paraId="08CB6D48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559" w:type="dxa"/>
            <w:vAlign w:val="center"/>
          </w:tcPr>
          <w:p w14:paraId="629EF91C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 xml:space="preserve">Eugeniusz Nowak MALBUD Zakład Remontowo Budowlany </w:t>
            </w:r>
          </w:p>
          <w:p w14:paraId="07C79180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Zagłoby 5 </w:t>
            </w:r>
          </w:p>
          <w:p w14:paraId="39909158" w14:textId="0E258550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60-177 Poznań</w:t>
            </w:r>
          </w:p>
        </w:tc>
        <w:tc>
          <w:tcPr>
            <w:tcW w:w="1674" w:type="dxa"/>
            <w:vAlign w:val="center"/>
          </w:tcPr>
          <w:p w14:paraId="7A24BCB9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83" w:type="dxa"/>
            <w:vAlign w:val="center"/>
          </w:tcPr>
          <w:p w14:paraId="6E690AA7" w14:textId="0DED6B66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40,00</w:t>
            </w:r>
          </w:p>
        </w:tc>
        <w:tc>
          <w:tcPr>
            <w:tcW w:w="1674" w:type="dxa"/>
            <w:vAlign w:val="center"/>
          </w:tcPr>
          <w:p w14:paraId="006C9659" w14:textId="36A49594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B07ECE" w:rsidRPr="00606B04" w14:paraId="27542A6C" w14:textId="77777777" w:rsidTr="00B07ECE">
        <w:trPr>
          <w:trHeight w:val="145"/>
        </w:trPr>
        <w:tc>
          <w:tcPr>
            <w:tcW w:w="1256" w:type="dxa"/>
            <w:vAlign w:val="center"/>
          </w:tcPr>
          <w:p w14:paraId="3ABA8497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3559" w:type="dxa"/>
            <w:vAlign w:val="center"/>
          </w:tcPr>
          <w:p w14:paraId="4C4FBAA2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Przedsiębiorstwo Handlowo - Usługowe "A-Z" Zdzisław Filipiak Sp. z o.o.</w:t>
            </w:r>
          </w:p>
          <w:p w14:paraId="29B7B7DD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Poprzeczna 3 </w:t>
            </w:r>
          </w:p>
          <w:p w14:paraId="377B1638" w14:textId="0815590E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62-005 Owińska</w:t>
            </w:r>
          </w:p>
        </w:tc>
        <w:tc>
          <w:tcPr>
            <w:tcW w:w="1674" w:type="dxa"/>
            <w:vAlign w:val="center"/>
          </w:tcPr>
          <w:p w14:paraId="081025A2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47,62</w:t>
            </w:r>
          </w:p>
        </w:tc>
        <w:tc>
          <w:tcPr>
            <w:tcW w:w="1883" w:type="dxa"/>
            <w:vAlign w:val="center"/>
          </w:tcPr>
          <w:p w14:paraId="6E806FAC" w14:textId="1686561E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40,00</w:t>
            </w:r>
          </w:p>
        </w:tc>
        <w:tc>
          <w:tcPr>
            <w:tcW w:w="1674" w:type="dxa"/>
            <w:vAlign w:val="center"/>
          </w:tcPr>
          <w:p w14:paraId="774B85AD" w14:textId="3E890F53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87,62</w:t>
            </w:r>
          </w:p>
        </w:tc>
      </w:tr>
      <w:tr w:rsidR="00B07ECE" w:rsidRPr="00606B04" w14:paraId="1ADC921D" w14:textId="77777777" w:rsidTr="00B07ECE">
        <w:trPr>
          <w:trHeight w:val="145"/>
        </w:trPr>
        <w:tc>
          <w:tcPr>
            <w:tcW w:w="1256" w:type="dxa"/>
            <w:vAlign w:val="center"/>
          </w:tcPr>
          <w:p w14:paraId="62EC2C5A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559" w:type="dxa"/>
            <w:vAlign w:val="center"/>
          </w:tcPr>
          <w:p w14:paraId="2A526396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JZR Robert Nowak</w:t>
            </w:r>
          </w:p>
          <w:p w14:paraId="35C3318F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Gen. H. Dąbrowskiego 33 </w:t>
            </w:r>
          </w:p>
          <w:p w14:paraId="5BE217D6" w14:textId="1C50FA0B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64-600 Oborniki</w:t>
            </w:r>
          </w:p>
        </w:tc>
        <w:tc>
          <w:tcPr>
            <w:tcW w:w="1674" w:type="dxa"/>
            <w:vAlign w:val="center"/>
          </w:tcPr>
          <w:p w14:paraId="0BB950ED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45,46</w:t>
            </w:r>
          </w:p>
        </w:tc>
        <w:tc>
          <w:tcPr>
            <w:tcW w:w="1883" w:type="dxa"/>
            <w:vAlign w:val="center"/>
          </w:tcPr>
          <w:p w14:paraId="5F6241F4" w14:textId="2768D478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74" w:type="dxa"/>
            <w:vAlign w:val="center"/>
          </w:tcPr>
          <w:p w14:paraId="1D1DCA0A" w14:textId="2F9A65EE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85,46</w:t>
            </w:r>
          </w:p>
        </w:tc>
      </w:tr>
      <w:tr w:rsidR="00B07ECE" w:rsidRPr="00606B04" w14:paraId="383B6999" w14:textId="77777777" w:rsidTr="00B07ECE">
        <w:trPr>
          <w:trHeight w:val="145"/>
        </w:trPr>
        <w:tc>
          <w:tcPr>
            <w:tcW w:w="1256" w:type="dxa"/>
            <w:vAlign w:val="center"/>
          </w:tcPr>
          <w:p w14:paraId="1ADE2A05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59" w:type="dxa"/>
            <w:vAlign w:val="center"/>
          </w:tcPr>
          <w:p w14:paraId="7AE9E4D2" w14:textId="7380D59E" w:rsidR="00DE76D4" w:rsidRPr="00606B0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606B04">
              <w:rPr>
                <w:b/>
                <w:bCs/>
                <w:sz w:val="22"/>
                <w:szCs w:val="22"/>
              </w:rPr>
              <w:t>P.H.U. INSTAL - COMPLEX KAZIMIERZ FRĄCKOWIAK</w:t>
            </w:r>
          </w:p>
          <w:p w14:paraId="79FC4C90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Kościuszki 35 </w:t>
            </w:r>
          </w:p>
          <w:p w14:paraId="16C6A7CD" w14:textId="5F122F50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62-025 Kostrzyn</w:t>
            </w:r>
          </w:p>
        </w:tc>
        <w:tc>
          <w:tcPr>
            <w:tcW w:w="1674" w:type="dxa"/>
            <w:vAlign w:val="center"/>
          </w:tcPr>
          <w:p w14:paraId="5E201BAB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39,11</w:t>
            </w:r>
          </w:p>
        </w:tc>
        <w:tc>
          <w:tcPr>
            <w:tcW w:w="1883" w:type="dxa"/>
            <w:vAlign w:val="center"/>
          </w:tcPr>
          <w:p w14:paraId="10D251CE" w14:textId="20B7F825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674" w:type="dxa"/>
            <w:vAlign w:val="center"/>
          </w:tcPr>
          <w:p w14:paraId="2F42FEF2" w14:textId="633DC921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59,11</w:t>
            </w:r>
          </w:p>
        </w:tc>
      </w:tr>
      <w:tr w:rsidR="00B07ECE" w:rsidRPr="00606B04" w14:paraId="4E3631E2" w14:textId="77777777" w:rsidTr="00B07ECE">
        <w:trPr>
          <w:trHeight w:val="145"/>
        </w:trPr>
        <w:tc>
          <w:tcPr>
            <w:tcW w:w="1256" w:type="dxa"/>
            <w:vAlign w:val="center"/>
          </w:tcPr>
          <w:p w14:paraId="5A4EEAB2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559" w:type="dxa"/>
            <w:vAlign w:val="center"/>
          </w:tcPr>
          <w:p w14:paraId="4A820E82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 xml:space="preserve">Zakład Budowlano Sztukatorski Sp. z o.o. </w:t>
            </w:r>
          </w:p>
          <w:p w14:paraId="7A737B79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Stary Lubosz </w:t>
            </w:r>
          </w:p>
          <w:p w14:paraId="3B54C087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Leśna 41 </w:t>
            </w:r>
          </w:p>
          <w:p w14:paraId="6395050B" w14:textId="3D6AC05A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64-000 Kościan</w:t>
            </w:r>
          </w:p>
        </w:tc>
        <w:tc>
          <w:tcPr>
            <w:tcW w:w="1674" w:type="dxa"/>
            <w:vAlign w:val="center"/>
          </w:tcPr>
          <w:p w14:paraId="66EF6D61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37,14</w:t>
            </w:r>
          </w:p>
        </w:tc>
        <w:tc>
          <w:tcPr>
            <w:tcW w:w="1883" w:type="dxa"/>
            <w:vAlign w:val="center"/>
          </w:tcPr>
          <w:p w14:paraId="0A442225" w14:textId="60F6F568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40,00</w:t>
            </w:r>
          </w:p>
        </w:tc>
        <w:tc>
          <w:tcPr>
            <w:tcW w:w="1674" w:type="dxa"/>
            <w:vAlign w:val="center"/>
          </w:tcPr>
          <w:p w14:paraId="6FEF6658" w14:textId="1A16A85B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77,14</w:t>
            </w:r>
          </w:p>
        </w:tc>
      </w:tr>
      <w:tr w:rsidR="00B07ECE" w:rsidRPr="00606B04" w14:paraId="5BE694AF" w14:textId="77777777" w:rsidTr="00B07ECE">
        <w:trPr>
          <w:trHeight w:val="145"/>
        </w:trPr>
        <w:tc>
          <w:tcPr>
            <w:tcW w:w="1256" w:type="dxa"/>
            <w:vAlign w:val="center"/>
          </w:tcPr>
          <w:p w14:paraId="102484F2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559" w:type="dxa"/>
            <w:vAlign w:val="center"/>
          </w:tcPr>
          <w:p w14:paraId="514EB1C8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Zakład Budowlano-Remontowy DANBUD Daniel Biegun</w:t>
            </w:r>
          </w:p>
          <w:p w14:paraId="5307153B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Rzecin 27A </w:t>
            </w:r>
          </w:p>
          <w:p w14:paraId="0D631C50" w14:textId="51C64E87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64-510 Wronki</w:t>
            </w:r>
          </w:p>
        </w:tc>
        <w:tc>
          <w:tcPr>
            <w:tcW w:w="1674" w:type="dxa"/>
            <w:vAlign w:val="center"/>
          </w:tcPr>
          <w:p w14:paraId="2E41CE74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31,98</w:t>
            </w:r>
          </w:p>
        </w:tc>
        <w:tc>
          <w:tcPr>
            <w:tcW w:w="1883" w:type="dxa"/>
            <w:vAlign w:val="center"/>
          </w:tcPr>
          <w:p w14:paraId="2D9A041F" w14:textId="045FCEC0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40,00</w:t>
            </w:r>
          </w:p>
        </w:tc>
        <w:tc>
          <w:tcPr>
            <w:tcW w:w="1674" w:type="dxa"/>
            <w:vAlign w:val="center"/>
          </w:tcPr>
          <w:p w14:paraId="52FD565A" w14:textId="6B7EF179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71,98</w:t>
            </w:r>
          </w:p>
        </w:tc>
      </w:tr>
      <w:tr w:rsidR="00B07ECE" w:rsidRPr="00606B04" w14:paraId="128908CA" w14:textId="77777777" w:rsidTr="00B07ECE">
        <w:trPr>
          <w:trHeight w:val="145"/>
        </w:trPr>
        <w:tc>
          <w:tcPr>
            <w:tcW w:w="1256" w:type="dxa"/>
            <w:vAlign w:val="center"/>
          </w:tcPr>
          <w:p w14:paraId="37E2DD2F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559" w:type="dxa"/>
            <w:vAlign w:val="center"/>
          </w:tcPr>
          <w:p w14:paraId="40C2D6D9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Dalvest Sp. z o.o</w:t>
            </w:r>
          </w:p>
          <w:p w14:paraId="0DB926B7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Tęczowa 9 </w:t>
            </w:r>
          </w:p>
          <w:p w14:paraId="28386049" w14:textId="130EF2D4" w:rsidR="00B07ECE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62-095 Murowana Goślina</w:t>
            </w:r>
          </w:p>
        </w:tc>
        <w:tc>
          <w:tcPr>
            <w:tcW w:w="1674" w:type="dxa"/>
            <w:vAlign w:val="center"/>
          </w:tcPr>
          <w:p w14:paraId="15D299A7" w14:textId="77777777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25,80</w:t>
            </w:r>
          </w:p>
        </w:tc>
        <w:tc>
          <w:tcPr>
            <w:tcW w:w="1883" w:type="dxa"/>
            <w:vAlign w:val="center"/>
          </w:tcPr>
          <w:p w14:paraId="4B5D59EF" w14:textId="035F1A6A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40,00</w:t>
            </w:r>
          </w:p>
        </w:tc>
        <w:tc>
          <w:tcPr>
            <w:tcW w:w="1674" w:type="dxa"/>
            <w:vAlign w:val="center"/>
          </w:tcPr>
          <w:p w14:paraId="5BF2F40A" w14:textId="7E85B1FD" w:rsidR="00B07ECE" w:rsidRPr="00606B04" w:rsidRDefault="00B07ECE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 xml:space="preserve">  65,80</w:t>
            </w:r>
          </w:p>
        </w:tc>
      </w:tr>
      <w:tr w:rsidR="00F924D8" w:rsidRPr="00606B04" w14:paraId="065EE7F4" w14:textId="77777777" w:rsidTr="00A75BAB">
        <w:trPr>
          <w:trHeight w:val="145"/>
        </w:trPr>
        <w:tc>
          <w:tcPr>
            <w:tcW w:w="1256" w:type="dxa"/>
            <w:vAlign w:val="center"/>
          </w:tcPr>
          <w:p w14:paraId="2E22E91A" w14:textId="77777777" w:rsidR="00F924D8" w:rsidRPr="00606B04" w:rsidRDefault="00F924D8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59" w:type="dxa"/>
            <w:vAlign w:val="center"/>
          </w:tcPr>
          <w:p w14:paraId="38E4D804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KAPIBARA Mateusz MAŁYJUREK Sp.k</w:t>
            </w:r>
            <w:r w:rsidRPr="00DE76D4">
              <w:rPr>
                <w:sz w:val="22"/>
                <w:szCs w:val="22"/>
              </w:rPr>
              <w:t xml:space="preserve">. </w:t>
            </w:r>
          </w:p>
          <w:p w14:paraId="3E3FDA49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Floriana 7 </w:t>
            </w:r>
          </w:p>
          <w:p w14:paraId="0CA5F634" w14:textId="32A5EB47" w:rsidR="00F924D8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44-190 Knurów</w:t>
            </w:r>
          </w:p>
        </w:tc>
        <w:tc>
          <w:tcPr>
            <w:tcW w:w="5231" w:type="dxa"/>
            <w:gridSpan w:val="3"/>
            <w:vAlign w:val="center"/>
          </w:tcPr>
          <w:p w14:paraId="0BD50649" w14:textId="6CFE4F12" w:rsidR="00F924D8" w:rsidRPr="00606B04" w:rsidRDefault="00F924D8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  <w:tr w:rsidR="00F924D8" w:rsidRPr="00606B04" w14:paraId="7256DB8E" w14:textId="77777777" w:rsidTr="00443B19">
        <w:trPr>
          <w:trHeight w:val="1604"/>
        </w:trPr>
        <w:tc>
          <w:tcPr>
            <w:tcW w:w="1256" w:type="dxa"/>
            <w:vAlign w:val="center"/>
          </w:tcPr>
          <w:p w14:paraId="01F52F6C" w14:textId="77777777" w:rsidR="00F924D8" w:rsidRPr="00606B04" w:rsidRDefault="00F924D8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559" w:type="dxa"/>
            <w:vAlign w:val="center"/>
          </w:tcPr>
          <w:p w14:paraId="3A240CBA" w14:textId="77777777" w:rsidR="00DE76D4" w:rsidRPr="00DE76D4" w:rsidRDefault="00DE76D4" w:rsidP="003A7D34">
            <w:pPr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Firma Handlowo Usługowa Patryk Weber</w:t>
            </w:r>
          </w:p>
          <w:p w14:paraId="1408FC63" w14:textId="77777777" w:rsidR="00DE76D4" w:rsidRPr="00DE76D4" w:rsidRDefault="00DE76D4" w:rsidP="003A7D3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Os. Jagiellońskie 25/8 </w:t>
            </w:r>
          </w:p>
          <w:p w14:paraId="37B1EF00" w14:textId="37C71A03" w:rsidR="00F924D8" w:rsidRPr="00606B04" w:rsidRDefault="00DE76D4" w:rsidP="003A7D3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63-000 Środa Wielkopolska</w:t>
            </w:r>
          </w:p>
        </w:tc>
        <w:tc>
          <w:tcPr>
            <w:tcW w:w="5231" w:type="dxa"/>
            <w:gridSpan w:val="3"/>
            <w:vAlign w:val="center"/>
          </w:tcPr>
          <w:p w14:paraId="6AEBC7A4" w14:textId="2420BD8E" w:rsidR="00F924D8" w:rsidRPr="00606B04" w:rsidRDefault="00F924D8" w:rsidP="003A7D3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B04"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</w:tbl>
    <w:p w14:paraId="0931D5E5" w14:textId="77777777" w:rsidR="00906D1A" w:rsidRPr="00B07ECE" w:rsidRDefault="00906D1A" w:rsidP="00B07ECE">
      <w:pPr>
        <w:spacing w:before="120"/>
        <w:jc w:val="both"/>
        <w:rPr>
          <w:color w:val="000000"/>
        </w:rPr>
      </w:pPr>
    </w:p>
    <w:p w14:paraId="57E756AE" w14:textId="77777777" w:rsidR="00906D1A" w:rsidRPr="00B07ECE" w:rsidRDefault="00906D1A" w:rsidP="00B07ECE">
      <w:pPr>
        <w:spacing w:after="120"/>
        <w:jc w:val="both"/>
        <w:rPr>
          <w:color w:val="000000"/>
        </w:rPr>
      </w:pPr>
      <w:r w:rsidRPr="00B07ECE">
        <w:rPr>
          <w:b/>
          <w:bCs/>
          <w:color w:val="000000"/>
        </w:rPr>
        <w:t>Informacja o wykonawcach, których oferty zostały odrzucone</w:t>
      </w:r>
      <w:r w:rsidRPr="00B07ECE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B07ECE" w14:paraId="635DDA81" w14:textId="77777777" w:rsidTr="00EF318B">
        <w:tc>
          <w:tcPr>
            <w:tcW w:w="851" w:type="dxa"/>
            <w:shd w:val="clear" w:color="auto" w:fill="F2F2F2"/>
            <w:vAlign w:val="center"/>
          </w:tcPr>
          <w:p w14:paraId="60F53CA8" w14:textId="77777777" w:rsidR="00906D1A" w:rsidRPr="00B07ECE" w:rsidRDefault="00906D1A" w:rsidP="00B07ECE">
            <w:pPr>
              <w:spacing w:before="40" w:after="40"/>
              <w:jc w:val="center"/>
              <w:rPr>
                <w:bCs/>
              </w:rPr>
            </w:pPr>
            <w:r w:rsidRPr="00B07ECE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B24E501" w14:textId="77777777" w:rsidR="00906D1A" w:rsidRPr="00B07ECE" w:rsidRDefault="00906D1A" w:rsidP="00B07ECE">
            <w:pPr>
              <w:spacing w:before="40" w:after="40"/>
              <w:jc w:val="center"/>
              <w:rPr>
                <w:bCs/>
              </w:rPr>
            </w:pPr>
            <w:r w:rsidRPr="00B07ECE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1722764" w14:textId="77777777" w:rsidR="00906D1A" w:rsidRPr="00B07ECE" w:rsidRDefault="00906D1A" w:rsidP="00B07ECE">
            <w:pPr>
              <w:spacing w:before="40" w:after="40"/>
              <w:jc w:val="center"/>
              <w:rPr>
                <w:bCs/>
              </w:rPr>
            </w:pPr>
            <w:r w:rsidRPr="00B07ECE">
              <w:rPr>
                <w:bCs/>
              </w:rPr>
              <w:t>Uzasadnienie odrzucenia</w:t>
            </w:r>
          </w:p>
        </w:tc>
      </w:tr>
      <w:tr w:rsidR="00B65E3E" w:rsidRPr="00B07ECE" w14:paraId="268702AE" w14:textId="77777777" w:rsidTr="004C09D5">
        <w:tc>
          <w:tcPr>
            <w:tcW w:w="851" w:type="dxa"/>
            <w:vAlign w:val="center"/>
          </w:tcPr>
          <w:p w14:paraId="22946307" w14:textId="77777777" w:rsidR="00B65E3E" w:rsidRPr="003A7D34" w:rsidRDefault="00B65E3E" w:rsidP="00B07ECE">
            <w:pPr>
              <w:jc w:val="center"/>
              <w:rPr>
                <w:sz w:val="22"/>
                <w:szCs w:val="22"/>
              </w:rPr>
            </w:pPr>
            <w:r w:rsidRPr="003A7D34">
              <w:rPr>
                <w:sz w:val="22"/>
                <w:szCs w:val="22"/>
              </w:rPr>
              <w:t>1</w:t>
            </w:r>
          </w:p>
          <w:p w14:paraId="31A7C70E" w14:textId="77777777" w:rsidR="00B65E3E" w:rsidRPr="003A7D34" w:rsidRDefault="00B65E3E" w:rsidP="00B07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8644A03" w14:textId="77777777" w:rsidR="00DE76D4" w:rsidRPr="00DE76D4" w:rsidRDefault="00DE76D4" w:rsidP="00DE76D4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 xml:space="preserve">KAPIBARA Mateusz MAŁYJUREK Sp.k. </w:t>
            </w:r>
          </w:p>
          <w:p w14:paraId="4A78427C" w14:textId="77777777" w:rsidR="00DE76D4" w:rsidRPr="00DE76D4" w:rsidRDefault="00DE76D4" w:rsidP="00DE76D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ul. Floriana 7 </w:t>
            </w:r>
          </w:p>
          <w:p w14:paraId="2C59C217" w14:textId="029B7062" w:rsidR="00B65E3E" w:rsidRPr="003A7D34" w:rsidRDefault="00DE76D4" w:rsidP="00DE76D4">
            <w:pPr>
              <w:spacing w:after="60"/>
              <w:rPr>
                <w:sz w:val="22"/>
                <w:szCs w:val="22"/>
              </w:rPr>
            </w:pPr>
            <w:r w:rsidRPr="003A7D34">
              <w:rPr>
                <w:sz w:val="22"/>
                <w:szCs w:val="22"/>
              </w:rPr>
              <w:t>44-190 Knurów</w:t>
            </w:r>
          </w:p>
        </w:tc>
        <w:tc>
          <w:tcPr>
            <w:tcW w:w="6413" w:type="dxa"/>
            <w:vAlign w:val="center"/>
          </w:tcPr>
          <w:p w14:paraId="0A77C5E6" w14:textId="77777777" w:rsidR="00B65E3E" w:rsidRPr="00B07ECE" w:rsidRDefault="00B65E3E" w:rsidP="00B07ECE">
            <w:pPr>
              <w:spacing w:before="120" w:after="120"/>
              <w:rPr>
                <w:sz w:val="22"/>
                <w:szCs w:val="22"/>
              </w:rPr>
            </w:pPr>
            <w:r w:rsidRPr="00B07ECE">
              <w:rPr>
                <w:sz w:val="22"/>
                <w:szCs w:val="22"/>
              </w:rPr>
              <w:t>Podstawa prawna: Art. 226 ust. 1 pkt 2 lit. c ustawy Pzp.</w:t>
            </w:r>
          </w:p>
          <w:p w14:paraId="2FEFBE5B" w14:textId="77777777" w:rsidR="00B65E3E" w:rsidRDefault="00B65E3E" w:rsidP="00B07ECE">
            <w:pPr>
              <w:spacing w:before="120" w:after="60"/>
              <w:jc w:val="both"/>
              <w:rPr>
                <w:sz w:val="22"/>
                <w:szCs w:val="22"/>
                <w:u w:val="single"/>
              </w:rPr>
            </w:pPr>
            <w:r w:rsidRPr="00F924D8">
              <w:rPr>
                <w:sz w:val="22"/>
                <w:szCs w:val="22"/>
                <w:u w:val="single"/>
              </w:rPr>
              <w:t>Uzasadnienie:</w:t>
            </w:r>
          </w:p>
          <w:p w14:paraId="3E500706" w14:textId="7134DA76" w:rsidR="00782BD5" w:rsidRDefault="00F83EF3" w:rsidP="00782BD5">
            <w:pPr>
              <w:spacing w:before="120" w:after="60"/>
              <w:jc w:val="both"/>
              <w:rPr>
                <w:sz w:val="22"/>
                <w:szCs w:val="22"/>
              </w:rPr>
            </w:pPr>
            <w:r w:rsidRPr="00F83EF3">
              <w:rPr>
                <w:sz w:val="22"/>
                <w:szCs w:val="22"/>
              </w:rPr>
              <w:t xml:space="preserve">Wykonawca pismem z dnia </w:t>
            </w:r>
            <w:r w:rsidRPr="00B07ECE">
              <w:rPr>
                <w:sz w:val="22"/>
                <w:szCs w:val="22"/>
              </w:rPr>
              <w:t xml:space="preserve">2025-02-19 </w:t>
            </w:r>
            <w:r w:rsidRPr="00F83EF3">
              <w:rPr>
                <w:sz w:val="22"/>
                <w:szCs w:val="22"/>
              </w:rPr>
              <w:t>r. został wezwany w terminie do dnia 2025-02-</w:t>
            </w:r>
            <w:r>
              <w:rPr>
                <w:sz w:val="22"/>
                <w:szCs w:val="22"/>
              </w:rPr>
              <w:t>25</w:t>
            </w:r>
            <w:r w:rsidRPr="00F83EF3">
              <w:rPr>
                <w:sz w:val="22"/>
                <w:szCs w:val="22"/>
              </w:rPr>
              <w:t xml:space="preserve">r. do </w:t>
            </w:r>
            <w:r w:rsidR="007C7E7A" w:rsidRPr="007C7E7A">
              <w:rPr>
                <w:sz w:val="22"/>
                <w:szCs w:val="22"/>
              </w:rPr>
              <w:t>uzupełnienia braków</w:t>
            </w:r>
            <w:r w:rsidR="007C7E7A">
              <w:rPr>
                <w:sz w:val="22"/>
                <w:szCs w:val="22"/>
              </w:rPr>
              <w:t xml:space="preserve"> w ofercie tj.- </w:t>
            </w:r>
            <w:r w:rsidR="007C7E7A" w:rsidRPr="007C7E7A">
              <w:rPr>
                <w:i/>
                <w:iCs/>
                <w:sz w:val="22"/>
                <w:szCs w:val="22"/>
              </w:rPr>
              <w:t>oświadczenie o zatrudnieniu osób na podstawie umowy o pracę- zgodnie z załącznikiem nr 5 do SWZ</w:t>
            </w:r>
            <w:r w:rsidR="007C7E7A" w:rsidRPr="00F83EF3">
              <w:rPr>
                <w:sz w:val="22"/>
                <w:szCs w:val="22"/>
              </w:rPr>
              <w:t xml:space="preserve">. </w:t>
            </w:r>
            <w:r w:rsidRPr="00F83EF3">
              <w:rPr>
                <w:sz w:val="22"/>
                <w:szCs w:val="22"/>
              </w:rPr>
              <w:t xml:space="preserve">Wykonawca </w:t>
            </w:r>
            <w:r w:rsidR="007C7E7A" w:rsidRPr="007C7E7A">
              <w:rPr>
                <w:sz w:val="22"/>
                <w:szCs w:val="22"/>
              </w:rPr>
              <w:t>pomimo pouczenia zawartego</w:t>
            </w:r>
            <w:r w:rsidR="007C7E7A">
              <w:rPr>
                <w:sz w:val="22"/>
                <w:szCs w:val="22"/>
              </w:rPr>
              <w:t xml:space="preserve"> </w:t>
            </w:r>
            <w:r w:rsidR="007C7E7A" w:rsidRPr="007C7E7A">
              <w:rPr>
                <w:sz w:val="22"/>
                <w:szCs w:val="22"/>
              </w:rPr>
              <w:t>w niniejszym wezwaniu, iż w przypadku nieuzupełnienia wskazanych</w:t>
            </w:r>
            <w:r w:rsidR="007C7E7A">
              <w:rPr>
                <w:sz w:val="22"/>
                <w:szCs w:val="22"/>
              </w:rPr>
              <w:t xml:space="preserve"> </w:t>
            </w:r>
            <w:r w:rsidR="007C7E7A" w:rsidRPr="007C7E7A">
              <w:rPr>
                <w:sz w:val="22"/>
                <w:szCs w:val="22"/>
              </w:rPr>
              <w:t>w wezwaniu braków</w:t>
            </w:r>
            <w:r w:rsidR="00297551">
              <w:rPr>
                <w:sz w:val="22"/>
                <w:szCs w:val="22"/>
              </w:rPr>
              <w:t xml:space="preserve"> </w:t>
            </w:r>
            <w:r w:rsidR="007C7E7A" w:rsidRPr="007C7E7A">
              <w:rPr>
                <w:sz w:val="22"/>
                <w:szCs w:val="22"/>
              </w:rPr>
              <w:t>oferta Wykonawcy zostanie odrzucona w oparciu</w:t>
            </w:r>
            <w:r w:rsidR="007C7E7A">
              <w:rPr>
                <w:sz w:val="22"/>
                <w:szCs w:val="22"/>
              </w:rPr>
              <w:t xml:space="preserve"> </w:t>
            </w:r>
            <w:r w:rsidR="007C7E7A" w:rsidRPr="007C7E7A">
              <w:rPr>
                <w:sz w:val="22"/>
                <w:szCs w:val="22"/>
              </w:rPr>
              <w:t>o art. jak na wstępie</w:t>
            </w:r>
            <w:r w:rsidR="00782BD5">
              <w:rPr>
                <w:sz w:val="22"/>
                <w:szCs w:val="22"/>
              </w:rPr>
              <w:t xml:space="preserve"> </w:t>
            </w:r>
            <w:r w:rsidR="00782BD5" w:rsidRPr="00B07ECE">
              <w:rPr>
                <w:sz w:val="22"/>
                <w:szCs w:val="22"/>
              </w:rPr>
              <w:t xml:space="preserve">– nie uzupełnił </w:t>
            </w:r>
            <w:r w:rsidR="0038501D">
              <w:rPr>
                <w:sz w:val="22"/>
                <w:szCs w:val="22"/>
              </w:rPr>
              <w:t>wymaganych dokumentów</w:t>
            </w:r>
            <w:r w:rsidR="007C7E7A">
              <w:rPr>
                <w:sz w:val="22"/>
                <w:szCs w:val="22"/>
              </w:rPr>
              <w:t xml:space="preserve">. </w:t>
            </w:r>
          </w:p>
          <w:p w14:paraId="1AAE29D1" w14:textId="05202C4C" w:rsidR="00B65E3E" w:rsidRPr="00B07ECE" w:rsidRDefault="00F83EF3" w:rsidP="00782BD5">
            <w:pPr>
              <w:spacing w:before="120" w:after="60"/>
              <w:jc w:val="both"/>
              <w:rPr>
                <w:sz w:val="22"/>
                <w:szCs w:val="22"/>
              </w:rPr>
            </w:pPr>
            <w:r w:rsidRPr="00F83EF3">
              <w:rPr>
                <w:sz w:val="22"/>
                <w:szCs w:val="22"/>
              </w:rPr>
              <w:t>W związku z powyższym oferta Wykonawcy podlega odrzuceniu zgodnie z art. 226 ust. 1 pkt. 2 lit. c ustawy pzp.</w:t>
            </w:r>
          </w:p>
        </w:tc>
      </w:tr>
      <w:tr w:rsidR="00B65E3E" w:rsidRPr="00B07ECE" w14:paraId="74D5463E" w14:textId="77777777" w:rsidTr="004C09D5">
        <w:tc>
          <w:tcPr>
            <w:tcW w:w="851" w:type="dxa"/>
            <w:vAlign w:val="center"/>
          </w:tcPr>
          <w:p w14:paraId="247E9931" w14:textId="77777777" w:rsidR="00B65E3E" w:rsidRPr="003A7D34" w:rsidRDefault="00B65E3E" w:rsidP="00B07ECE">
            <w:pPr>
              <w:jc w:val="center"/>
              <w:rPr>
                <w:sz w:val="22"/>
                <w:szCs w:val="22"/>
              </w:rPr>
            </w:pPr>
            <w:r w:rsidRPr="003A7D34">
              <w:rPr>
                <w:sz w:val="22"/>
                <w:szCs w:val="22"/>
              </w:rPr>
              <w:lastRenderedPageBreak/>
              <w:t>5</w:t>
            </w:r>
          </w:p>
          <w:p w14:paraId="27C7A752" w14:textId="77777777" w:rsidR="00B65E3E" w:rsidRPr="003A7D34" w:rsidRDefault="00B65E3E" w:rsidP="00B07E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9EF5A1B" w14:textId="77777777" w:rsidR="00DE76D4" w:rsidRPr="00DE76D4" w:rsidRDefault="00DE76D4" w:rsidP="00DE76D4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DE76D4">
              <w:rPr>
                <w:b/>
                <w:bCs/>
                <w:sz w:val="22"/>
                <w:szCs w:val="22"/>
              </w:rPr>
              <w:t>Firma Handlowo Usługowa Patryk Weber</w:t>
            </w:r>
          </w:p>
          <w:p w14:paraId="1E60B1BA" w14:textId="77777777" w:rsidR="00DE76D4" w:rsidRPr="00DE76D4" w:rsidRDefault="00DE76D4" w:rsidP="00DE76D4">
            <w:pPr>
              <w:rPr>
                <w:sz w:val="22"/>
                <w:szCs w:val="22"/>
              </w:rPr>
            </w:pPr>
            <w:r w:rsidRPr="00DE76D4">
              <w:rPr>
                <w:sz w:val="22"/>
                <w:szCs w:val="22"/>
              </w:rPr>
              <w:t xml:space="preserve">Os. Jagiellońskie 25/8 </w:t>
            </w:r>
          </w:p>
          <w:p w14:paraId="36D5480C" w14:textId="7E8EDFF8" w:rsidR="00B65E3E" w:rsidRPr="003A7D34" w:rsidRDefault="00DE76D4" w:rsidP="00DE76D4">
            <w:pPr>
              <w:spacing w:after="60"/>
              <w:rPr>
                <w:sz w:val="22"/>
                <w:szCs w:val="22"/>
              </w:rPr>
            </w:pPr>
            <w:r w:rsidRPr="003A7D34">
              <w:rPr>
                <w:sz w:val="22"/>
                <w:szCs w:val="22"/>
              </w:rPr>
              <w:t>63-000 Środa Wielkopolska</w:t>
            </w:r>
          </w:p>
        </w:tc>
        <w:tc>
          <w:tcPr>
            <w:tcW w:w="6413" w:type="dxa"/>
            <w:vAlign w:val="center"/>
          </w:tcPr>
          <w:p w14:paraId="4A07BB00" w14:textId="1F940F47" w:rsidR="00B65E3E" w:rsidRPr="00B07ECE" w:rsidRDefault="00B65E3E" w:rsidP="00827AA8">
            <w:pPr>
              <w:spacing w:before="120" w:after="120"/>
              <w:rPr>
                <w:sz w:val="22"/>
                <w:szCs w:val="22"/>
              </w:rPr>
            </w:pPr>
            <w:r w:rsidRPr="00B07ECE">
              <w:rPr>
                <w:sz w:val="22"/>
                <w:szCs w:val="22"/>
              </w:rPr>
              <w:t xml:space="preserve">Podstawa prawna: </w:t>
            </w:r>
            <w:r w:rsidR="00827AA8" w:rsidRPr="00827AA8">
              <w:rPr>
                <w:sz w:val="22"/>
                <w:szCs w:val="22"/>
              </w:rPr>
              <w:t>Art. 226 ust. 1 pkt 3 ustawy Pzp w związku. z art. 63 ust. 2 ustawy Pzp.</w:t>
            </w:r>
          </w:p>
          <w:p w14:paraId="259DDA13" w14:textId="77777777" w:rsidR="00B65E3E" w:rsidRPr="00827AA8" w:rsidRDefault="00B65E3E" w:rsidP="00B07ECE">
            <w:pPr>
              <w:spacing w:after="60"/>
              <w:jc w:val="both"/>
              <w:rPr>
                <w:sz w:val="22"/>
                <w:szCs w:val="22"/>
                <w:u w:val="single"/>
              </w:rPr>
            </w:pPr>
            <w:r w:rsidRPr="00827AA8">
              <w:rPr>
                <w:sz w:val="22"/>
                <w:szCs w:val="22"/>
                <w:u w:val="single"/>
              </w:rPr>
              <w:t>Uzasadnienie:</w:t>
            </w:r>
          </w:p>
          <w:p w14:paraId="33C3D409" w14:textId="32B96FB5" w:rsidR="00B65E3E" w:rsidRPr="00B07ECE" w:rsidRDefault="00B65E3E" w:rsidP="00B07ECE">
            <w:pPr>
              <w:spacing w:after="60"/>
              <w:jc w:val="both"/>
              <w:rPr>
                <w:sz w:val="22"/>
                <w:szCs w:val="22"/>
              </w:rPr>
            </w:pPr>
            <w:r w:rsidRPr="00B07ECE">
              <w:rPr>
                <w:sz w:val="22"/>
                <w:szCs w:val="22"/>
              </w:rPr>
              <w:t xml:space="preserve">Wykonawca złożył ofertę w niniejszym postępowaniu jednak nie została ona podpisana żadnym </w:t>
            </w:r>
            <w:r w:rsidR="00561491">
              <w:rPr>
                <w:sz w:val="22"/>
                <w:szCs w:val="22"/>
              </w:rPr>
              <w:t xml:space="preserve">z </w:t>
            </w:r>
            <w:r w:rsidRPr="00B07ECE">
              <w:rPr>
                <w:sz w:val="22"/>
                <w:szCs w:val="22"/>
              </w:rPr>
              <w:t>dopuszczonych podpisów wymaganych w Specyfikacji Warunków Zamówienia (dalej: "SWZ")  co zostało opisane (tu: przypomniane) w rozdziale 13 SWZ.</w:t>
            </w:r>
          </w:p>
          <w:p w14:paraId="6AEF2E6F" w14:textId="77777777" w:rsidR="00B65E3E" w:rsidRPr="00B07ECE" w:rsidRDefault="00B65E3E" w:rsidP="00B07ECE">
            <w:pPr>
              <w:spacing w:after="60"/>
              <w:jc w:val="both"/>
              <w:rPr>
                <w:sz w:val="22"/>
                <w:szCs w:val="22"/>
              </w:rPr>
            </w:pPr>
            <w:r w:rsidRPr="00B07ECE">
              <w:rPr>
                <w:sz w:val="22"/>
                <w:szCs w:val="22"/>
              </w:rPr>
              <w:t>Złożenie oferty bez podpisu jest uchybieniem nieusuwalnym, co rodzi konieczność odrzucenia oferty na podstawie art. 226 ust. 1 pkt. 3 w związku. z art. 63 ust. 2 ustawy Pzp.</w:t>
            </w:r>
          </w:p>
        </w:tc>
      </w:tr>
    </w:tbl>
    <w:p w14:paraId="34F4A459" w14:textId="77777777" w:rsidR="00906D1A" w:rsidRPr="00B07ECE" w:rsidRDefault="00906D1A" w:rsidP="00B07ECE">
      <w:pPr>
        <w:jc w:val="both"/>
        <w:rPr>
          <w:color w:val="000000"/>
        </w:rPr>
      </w:pPr>
    </w:p>
    <w:p w14:paraId="2851AC7F" w14:textId="77777777" w:rsidR="009F0E5C" w:rsidRPr="00B07ECE" w:rsidRDefault="009F0E5C" w:rsidP="00B07ECE">
      <w:pPr>
        <w:spacing w:after="40"/>
        <w:jc w:val="both"/>
      </w:pPr>
      <w:r w:rsidRPr="00B07ECE">
        <w:rPr>
          <w:b/>
          <w:bCs/>
        </w:rPr>
        <w:t xml:space="preserve">Informacja </w:t>
      </w:r>
      <w:r w:rsidR="00BD2174" w:rsidRPr="00B07ECE">
        <w:rPr>
          <w:b/>
          <w:bCs/>
        </w:rPr>
        <w:t>o terminie zawarcia umowy</w:t>
      </w:r>
    </w:p>
    <w:p w14:paraId="60534686" w14:textId="388A90E4" w:rsidR="00F960D7" w:rsidRPr="00B07ECE" w:rsidRDefault="00A029B8" w:rsidP="00B07ECE">
      <w:pPr>
        <w:spacing w:after="120"/>
        <w:jc w:val="both"/>
      </w:pPr>
      <w:r w:rsidRPr="00B07ECE">
        <w:t>U</w:t>
      </w:r>
      <w:r w:rsidR="00F960D7" w:rsidRPr="00B07ECE">
        <w:t>mowa w sp</w:t>
      </w:r>
      <w:r w:rsidR="004C3459" w:rsidRPr="00B07ECE">
        <w:t>r</w:t>
      </w:r>
      <w:r w:rsidR="00F960D7" w:rsidRPr="00B07ECE">
        <w:t>awie zamówienia publicznego</w:t>
      </w:r>
      <w:r w:rsidR="00D8427E" w:rsidRPr="00B07ECE">
        <w:t xml:space="preserve">, zgodnie z art. </w:t>
      </w:r>
      <w:r w:rsidR="009F18DC" w:rsidRPr="00B07ECE">
        <w:t>308</w:t>
      </w:r>
      <w:r w:rsidR="00D8427E" w:rsidRPr="00B07ECE">
        <w:t xml:space="preserve"> ust. </w:t>
      </w:r>
      <w:r w:rsidR="009F18DC" w:rsidRPr="00B07ECE">
        <w:t>2</w:t>
      </w:r>
      <w:r w:rsidR="00D8427E" w:rsidRPr="00B07ECE">
        <w:t xml:space="preserve"> ustawy Pzp,</w:t>
      </w:r>
      <w:r w:rsidRPr="00B07ECE">
        <w:t xml:space="preserve"> zostanie</w:t>
      </w:r>
      <w:r w:rsidR="00F960D7" w:rsidRPr="00B07ECE">
        <w:t xml:space="preserve"> zawarta,</w:t>
      </w:r>
      <w:r w:rsidRPr="00B07ECE">
        <w:t xml:space="preserve"> </w:t>
      </w:r>
      <w:r w:rsidR="00F960D7" w:rsidRPr="00B07ECE">
        <w:t xml:space="preserve">z </w:t>
      </w:r>
      <w:r w:rsidRPr="00B07ECE">
        <w:t xml:space="preserve">uwzględnieniem art. 577 ustawy Pzp, </w:t>
      </w:r>
      <w:r w:rsidR="00F960D7" w:rsidRPr="00B07ECE">
        <w:t>w terminie</w:t>
      </w:r>
      <w:r w:rsidR="00D8427E" w:rsidRPr="00B07ECE">
        <w:t xml:space="preserve"> </w:t>
      </w:r>
      <w:r w:rsidR="00B65E3E" w:rsidRPr="00B07ECE">
        <w:t xml:space="preserve">nie krótszym niż </w:t>
      </w:r>
      <w:r w:rsidR="00827AA8">
        <w:t>5</w:t>
      </w:r>
      <w:r w:rsidR="00B65E3E" w:rsidRPr="00B07ECE">
        <w:t xml:space="preserve"> dni od dnia przesłania niniejszej informacji o wyborze najkorzystniejszej oferty.</w:t>
      </w:r>
    </w:p>
    <w:p w14:paraId="75C559F8" w14:textId="77777777" w:rsidR="00F960D7" w:rsidRPr="00B07ECE" w:rsidRDefault="00D8427E" w:rsidP="00B07ECE">
      <w:pPr>
        <w:spacing w:after="240"/>
        <w:jc w:val="both"/>
      </w:pPr>
      <w:r w:rsidRPr="00B07ECE">
        <w:t xml:space="preserve">Umowa </w:t>
      </w:r>
      <w:r w:rsidR="00F960D7" w:rsidRPr="00B07ECE">
        <w:t>w sprawie zamówienia publicznego</w:t>
      </w:r>
      <w:r w:rsidRPr="00B07ECE">
        <w:t xml:space="preserve"> może być zawarta </w:t>
      </w:r>
      <w:r w:rsidR="00F960D7" w:rsidRPr="00B07ECE">
        <w:t xml:space="preserve">przed upływem terminu, o którym mowa powyżej, jeżeli zachodzą okoliczności wymienione w </w:t>
      </w:r>
      <w:r w:rsidRPr="00B07ECE">
        <w:t xml:space="preserve">art. </w:t>
      </w:r>
      <w:r w:rsidR="009F18DC" w:rsidRPr="00B07ECE">
        <w:t>308</w:t>
      </w:r>
      <w:r w:rsidR="00F960D7" w:rsidRPr="00B07ECE">
        <w:t xml:space="preserve"> ust. </w:t>
      </w:r>
      <w:r w:rsidR="009F18DC" w:rsidRPr="00B07ECE">
        <w:t>3</w:t>
      </w:r>
      <w:r w:rsidR="00F960D7" w:rsidRPr="00B07ECE">
        <w:t xml:space="preserve"> ustawy P</w:t>
      </w:r>
      <w:r w:rsidR="004657DA" w:rsidRPr="00B07ECE">
        <w:t>zp</w:t>
      </w:r>
      <w:r w:rsidR="00F960D7" w:rsidRPr="00B07ECE">
        <w:t>.</w:t>
      </w:r>
    </w:p>
    <w:p w14:paraId="2F197063" w14:textId="77777777" w:rsidR="00906D1A" w:rsidRPr="00B07ECE" w:rsidRDefault="00906D1A" w:rsidP="00B07ECE">
      <w:pPr>
        <w:jc w:val="both"/>
        <w:rPr>
          <w:b/>
          <w:bCs/>
        </w:rPr>
      </w:pPr>
      <w:r w:rsidRPr="00B07ECE">
        <w:rPr>
          <w:b/>
          <w:bCs/>
        </w:rPr>
        <w:t>Pouczenie</w:t>
      </w:r>
    </w:p>
    <w:p w14:paraId="7DF95203" w14:textId="77777777" w:rsidR="00906D1A" w:rsidRPr="00B07ECE" w:rsidRDefault="00906D1A" w:rsidP="00B07ECE">
      <w:pPr>
        <w:spacing w:after="600"/>
        <w:jc w:val="both"/>
      </w:pPr>
      <w:r w:rsidRPr="00B07ECE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7F027DEF" w14:textId="77777777" w:rsidR="009132C2" w:rsidRDefault="009132C2" w:rsidP="009132C2">
      <w:pPr>
        <w:ind w:left="4248"/>
        <w:jc w:val="center"/>
        <w:rPr>
          <w:i/>
          <w:sz w:val="20"/>
          <w:szCs w:val="20"/>
        </w:rPr>
      </w:pPr>
      <w:r>
        <w:rPr>
          <w:i/>
        </w:rPr>
        <w:t>Zamawiający</w:t>
      </w:r>
    </w:p>
    <w:p w14:paraId="1DA63B3A" w14:textId="77777777" w:rsidR="009132C2" w:rsidRDefault="009132C2" w:rsidP="009132C2">
      <w:pPr>
        <w:ind w:left="4248"/>
        <w:jc w:val="center"/>
        <w:rPr>
          <w:i/>
        </w:rPr>
      </w:pPr>
      <w:r>
        <w:rPr>
          <w:i/>
        </w:rPr>
        <w:t>/-/ Dyrektor Szpitala Wojewódzkiego</w:t>
      </w:r>
    </w:p>
    <w:p w14:paraId="0D3AEE39" w14:textId="77777777" w:rsidR="009132C2" w:rsidRDefault="009132C2" w:rsidP="009132C2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28D1C57E" w14:textId="77777777" w:rsidR="009132C2" w:rsidRDefault="009132C2" w:rsidP="009132C2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129242E0" w14:textId="77777777" w:rsidR="009132C2" w:rsidRDefault="009132C2" w:rsidP="009132C2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p w14:paraId="1871BFE3" w14:textId="29C0F471" w:rsidR="008642B3" w:rsidRPr="00B07ECE" w:rsidRDefault="008642B3" w:rsidP="00B07ECE">
      <w:pPr>
        <w:jc w:val="right"/>
        <w:rPr>
          <w:vertAlign w:val="superscript"/>
        </w:rPr>
      </w:pPr>
    </w:p>
    <w:sectPr w:rsidR="008642B3" w:rsidRPr="00B07ECE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C041B" w14:textId="77777777" w:rsidR="00917F33" w:rsidRDefault="00917F33">
      <w:r>
        <w:separator/>
      </w:r>
    </w:p>
  </w:endnote>
  <w:endnote w:type="continuationSeparator" w:id="0">
    <w:p w14:paraId="5800CE47" w14:textId="77777777" w:rsidR="00917F33" w:rsidRDefault="00917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0937C" w14:textId="77777777" w:rsidR="00B65E3E" w:rsidRDefault="00B65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E47BF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334C17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117AF" w14:textId="77777777" w:rsidR="00B65E3E" w:rsidRDefault="00B65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14730" w14:textId="77777777" w:rsidR="00917F33" w:rsidRDefault="00917F33">
      <w:r>
        <w:separator/>
      </w:r>
    </w:p>
  </w:footnote>
  <w:footnote w:type="continuationSeparator" w:id="0">
    <w:p w14:paraId="2E2F05C6" w14:textId="77777777" w:rsidR="00917F33" w:rsidRDefault="00917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39ACB" w14:textId="77777777" w:rsidR="00B65E3E" w:rsidRDefault="00B65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26759" w14:textId="77777777" w:rsidR="00B65E3E" w:rsidRDefault="00B65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5F01" w14:textId="77777777" w:rsidR="00B65E3E" w:rsidRDefault="00B65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33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97551"/>
    <w:rsid w:val="002B1E4F"/>
    <w:rsid w:val="002B6761"/>
    <w:rsid w:val="00316B67"/>
    <w:rsid w:val="003445A0"/>
    <w:rsid w:val="0038501D"/>
    <w:rsid w:val="003A0AFC"/>
    <w:rsid w:val="003A7D34"/>
    <w:rsid w:val="003D611C"/>
    <w:rsid w:val="00431C0B"/>
    <w:rsid w:val="00437CAD"/>
    <w:rsid w:val="004657DA"/>
    <w:rsid w:val="004B2665"/>
    <w:rsid w:val="004C3459"/>
    <w:rsid w:val="004E1CC3"/>
    <w:rsid w:val="004E324A"/>
    <w:rsid w:val="004E7234"/>
    <w:rsid w:val="0054734E"/>
    <w:rsid w:val="00561491"/>
    <w:rsid w:val="00596FD7"/>
    <w:rsid w:val="005E5BFF"/>
    <w:rsid w:val="00606B04"/>
    <w:rsid w:val="00607F9B"/>
    <w:rsid w:val="006152C8"/>
    <w:rsid w:val="00644DCB"/>
    <w:rsid w:val="00657C1E"/>
    <w:rsid w:val="006E3089"/>
    <w:rsid w:val="00712C39"/>
    <w:rsid w:val="00755244"/>
    <w:rsid w:val="00756CDA"/>
    <w:rsid w:val="0076190F"/>
    <w:rsid w:val="00782BD5"/>
    <w:rsid w:val="007C7E7A"/>
    <w:rsid w:val="007E2ACC"/>
    <w:rsid w:val="007E68C5"/>
    <w:rsid w:val="00827AA8"/>
    <w:rsid w:val="00832144"/>
    <w:rsid w:val="008567C7"/>
    <w:rsid w:val="008642B3"/>
    <w:rsid w:val="008A6C10"/>
    <w:rsid w:val="008E5102"/>
    <w:rsid w:val="00906D1A"/>
    <w:rsid w:val="009132C2"/>
    <w:rsid w:val="00915B9E"/>
    <w:rsid w:val="00917F33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51D20"/>
    <w:rsid w:val="00AA02AC"/>
    <w:rsid w:val="00AB1E04"/>
    <w:rsid w:val="00B07ECE"/>
    <w:rsid w:val="00B32D12"/>
    <w:rsid w:val="00B464D3"/>
    <w:rsid w:val="00B65E3E"/>
    <w:rsid w:val="00B8185B"/>
    <w:rsid w:val="00BD2174"/>
    <w:rsid w:val="00BE578A"/>
    <w:rsid w:val="00C319B2"/>
    <w:rsid w:val="00C423DD"/>
    <w:rsid w:val="00C56ED6"/>
    <w:rsid w:val="00C60D7B"/>
    <w:rsid w:val="00C65E53"/>
    <w:rsid w:val="00CA0B33"/>
    <w:rsid w:val="00CA3511"/>
    <w:rsid w:val="00CD4BC7"/>
    <w:rsid w:val="00CF04D7"/>
    <w:rsid w:val="00CF19D7"/>
    <w:rsid w:val="00CF553C"/>
    <w:rsid w:val="00D01E5B"/>
    <w:rsid w:val="00D04203"/>
    <w:rsid w:val="00D26ED6"/>
    <w:rsid w:val="00D42C90"/>
    <w:rsid w:val="00D8427E"/>
    <w:rsid w:val="00DA1DDD"/>
    <w:rsid w:val="00DE76D4"/>
    <w:rsid w:val="00E25E8D"/>
    <w:rsid w:val="00E30B2D"/>
    <w:rsid w:val="00E407E4"/>
    <w:rsid w:val="00E428E9"/>
    <w:rsid w:val="00E62859"/>
    <w:rsid w:val="00E778AA"/>
    <w:rsid w:val="00E85D70"/>
    <w:rsid w:val="00EF318B"/>
    <w:rsid w:val="00F33C66"/>
    <w:rsid w:val="00F83EF3"/>
    <w:rsid w:val="00F924D8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2409BA"/>
  <w15:chartTrackingRefBased/>
  <w15:docId w15:val="{DA9E0755-0575-48FD-926C-3B6122C1B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553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3</Pages>
  <Words>685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14</cp:revision>
  <cp:lastPrinted>2025-02-27T10:17:00Z</cp:lastPrinted>
  <dcterms:created xsi:type="dcterms:W3CDTF">2025-02-27T09:50:00Z</dcterms:created>
  <dcterms:modified xsi:type="dcterms:W3CDTF">2025-02-28T13:12:00Z</dcterms:modified>
</cp:coreProperties>
</file>