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4215A" w14:textId="77777777" w:rsidR="00E65B7A" w:rsidRPr="00AB1118" w:rsidRDefault="00100370" w:rsidP="000878CD">
      <w:pPr>
        <w:jc w:val="right"/>
        <w:rPr>
          <w:rFonts w:ascii="Arial" w:hAnsi="Arial" w:cs="Arial"/>
        </w:rPr>
      </w:pPr>
      <w:r w:rsidRPr="00100370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100370">
        <w:rPr>
          <w:rFonts w:ascii="Arial" w:hAnsi="Arial" w:cs="Arial"/>
        </w:rPr>
        <w:t>2025-03-03</w:t>
      </w:r>
    </w:p>
    <w:p w14:paraId="4E10837D" w14:textId="77777777" w:rsidR="00100370" w:rsidRPr="00100370" w:rsidRDefault="00100370" w:rsidP="000878CD">
      <w:pPr>
        <w:rPr>
          <w:rFonts w:ascii="Arial" w:hAnsi="Arial" w:cs="Arial"/>
          <w:b/>
          <w:bCs/>
        </w:rPr>
      </w:pPr>
      <w:r w:rsidRPr="00100370">
        <w:rPr>
          <w:rFonts w:ascii="Arial" w:hAnsi="Arial" w:cs="Arial"/>
          <w:b/>
          <w:bCs/>
        </w:rPr>
        <w:t>Szpital Wojewódzki w Poznaniu</w:t>
      </w:r>
    </w:p>
    <w:p w14:paraId="6A912DBF" w14:textId="77777777" w:rsidR="00E65B7A" w:rsidRPr="00AB1118" w:rsidRDefault="00100370" w:rsidP="000878CD">
      <w:pPr>
        <w:rPr>
          <w:rFonts w:ascii="Arial" w:hAnsi="Arial" w:cs="Arial"/>
          <w:b/>
          <w:bCs/>
        </w:rPr>
      </w:pPr>
      <w:r w:rsidRPr="00100370">
        <w:rPr>
          <w:rFonts w:ascii="Arial" w:hAnsi="Arial" w:cs="Arial"/>
          <w:b/>
          <w:bCs/>
        </w:rPr>
        <w:t>Dział Zamówień Publicznych</w:t>
      </w:r>
    </w:p>
    <w:p w14:paraId="5E94E255" w14:textId="77777777" w:rsidR="00E65B7A" w:rsidRPr="00AB1118" w:rsidRDefault="00100370" w:rsidP="000878CD">
      <w:pPr>
        <w:rPr>
          <w:rFonts w:ascii="Arial" w:hAnsi="Arial" w:cs="Arial"/>
        </w:rPr>
      </w:pPr>
      <w:r w:rsidRPr="00100370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100370">
        <w:rPr>
          <w:rFonts w:ascii="Arial" w:hAnsi="Arial" w:cs="Arial"/>
        </w:rPr>
        <w:t>7/19</w:t>
      </w:r>
    </w:p>
    <w:p w14:paraId="10BBD0F1" w14:textId="77777777" w:rsidR="00E65B7A" w:rsidRPr="00AB1118" w:rsidRDefault="00100370" w:rsidP="000878CD">
      <w:pPr>
        <w:rPr>
          <w:rFonts w:ascii="Arial" w:hAnsi="Arial" w:cs="Arial"/>
        </w:rPr>
      </w:pPr>
      <w:r w:rsidRPr="00100370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100370">
        <w:rPr>
          <w:rFonts w:ascii="Arial" w:hAnsi="Arial" w:cs="Arial"/>
        </w:rPr>
        <w:t>Poznań</w:t>
      </w:r>
    </w:p>
    <w:p w14:paraId="2902B5BF" w14:textId="77777777" w:rsidR="000878CD" w:rsidRDefault="000878CD" w:rsidP="000878C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832941D" w14:textId="77777777" w:rsidR="000878CD" w:rsidRDefault="000878CD" w:rsidP="000878C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DBE2663" w14:textId="6A32C168" w:rsidR="00E65B7A" w:rsidRPr="00AB1118" w:rsidRDefault="00E65B7A" w:rsidP="000878C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22D35D96" w14:textId="77777777" w:rsidR="00E65B7A" w:rsidRDefault="00E65B7A" w:rsidP="000878C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6078B5C7" w14:textId="77777777" w:rsidR="000878CD" w:rsidRDefault="000878CD" w:rsidP="000878C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3A613668" w14:textId="77777777" w:rsidR="000878CD" w:rsidRPr="00AB1118" w:rsidRDefault="000878CD" w:rsidP="000878C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0D32E970" w14:textId="77777777" w:rsidTr="004C0D4A">
        <w:tc>
          <w:tcPr>
            <w:tcW w:w="9330" w:type="dxa"/>
            <w:shd w:val="clear" w:color="auto" w:fill="F2F2F2"/>
            <w:hideMark/>
          </w:tcPr>
          <w:p w14:paraId="21BA111F" w14:textId="19B06A65" w:rsidR="00E65B7A" w:rsidRPr="00AB1118" w:rsidRDefault="000878CD" w:rsidP="000878C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</w:t>
            </w:r>
            <w:r w:rsidR="00E65B7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A2F8CA1" w14:textId="77777777" w:rsidR="00E65B7A" w:rsidRPr="00AB1118" w:rsidRDefault="00E65B7A" w:rsidP="000878C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7532255B" w14:textId="77777777" w:rsidR="00E65B7A" w:rsidRPr="00AB1118" w:rsidRDefault="00E65B7A" w:rsidP="000878CD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5065FC84" w14:textId="77777777" w:rsidTr="004C0D4A">
        <w:tc>
          <w:tcPr>
            <w:tcW w:w="2268" w:type="dxa"/>
            <w:shd w:val="clear" w:color="auto" w:fill="auto"/>
          </w:tcPr>
          <w:p w14:paraId="11BA0339" w14:textId="77777777" w:rsidR="000878CD" w:rsidRDefault="000878CD" w:rsidP="000878C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150C2035" w14:textId="77777777" w:rsidR="000878CD" w:rsidRDefault="000878CD" w:rsidP="000878C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1FD012B1" w14:textId="281A53C3" w:rsidR="00E65B7A" w:rsidRPr="00AB1118" w:rsidRDefault="00E65B7A" w:rsidP="000878C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5C50A9AA" w14:textId="77777777" w:rsidR="000878CD" w:rsidRDefault="000878CD" w:rsidP="000878C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49A65E4B" w14:textId="77777777" w:rsidR="000878CD" w:rsidRDefault="000878CD" w:rsidP="000878C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0C69C2E1" w14:textId="1D89C70F" w:rsidR="00E65B7A" w:rsidRPr="00AB1118" w:rsidRDefault="00E65B7A" w:rsidP="000878C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100370" w:rsidRPr="00100370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100370" w:rsidRPr="00100370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05481CBD" w14:textId="77777777" w:rsidTr="004C0D4A">
        <w:tc>
          <w:tcPr>
            <w:tcW w:w="2268" w:type="dxa"/>
            <w:shd w:val="clear" w:color="auto" w:fill="auto"/>
          </w:tcPr>
          <w:p w14:paraId="7395386E" w14:textId="77777777" w:rsidR="00E65B7A" w:rsidRPr="00AB1118" w:rsidRDefault="00E65B7A" w:rsidP="000878C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EA2C40E" w14:textId="77777777" w:rsidR="00E65B7A" w:rsidRPr="00AB1118" w:rsidRDefault="00100370" w:rsidP="000878C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00370">
              <w:rPr>
                <w:rFonts w:ascii="Arial" w:hAnsi="Arial" w:cs="Arial"/>
                <w:bCs/>
              </w:rPr>
              <w:t>Zakup niespecjalistycznego sprzętu medycznego, w tym jednorazowego - 12 zadań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100370" w:rsidRPr="00AB1118" w14:paraId="3FCB8AA7" w14:textId="77777777" w:rsidTr="00617DD6">
        <w:tc>
          <w:tcPr>
            <w:tcW w:w="2268" w:type="dxa"/>
            <w:shd w:val="clear" w:color="auto" w:fill="auto"/>
          </w:tcPr>
          <w:p w14:paraId="3A83355C" w14:textId="77777777" w:rsidR="00100370" w:rsidRPr="00AB1118" w:rsidRDefault="00100370" w:rsidP="000878C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DEBF0D3" w14:textId="77777777" w:rsidR="00100370" w:rsidRDefault="00100370" w:rsidP="000878C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00370">
              <w:rPr>
                <w:rFonts w:ascii="Arial" w:hAnsi="Arial" w:cs="Arial"/>
                <w:bCs/>
              </w:rPr>
              <w:t>SZW/DZP/4/2025</w:t>
            </w:r>
            <w:r w:rsidR="000878CD">
              <w:rPr>
                <w:rFonts w:ascii="Arial" w:hAnsi="Arial" w:cs="Arial"/>
                <w:bCs/>
              </w:rPr>
              <w:t>.</w:t>
            </w:r>
          </w:p>
          <w:p w14:paraId="56A2D4D3" w14:textId="0E7C46E7" w:rsidR="000878CD" w:rsidRPr="00AB1118" w:rsidRDefault="000878CD" w:rsidP="000878C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1808D432" w14:textId="77777777" w:rsidR="000878CD" w:rsidRDefault="000878CD" w:rsidP="000878CD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69807F23" w14:textId="529ACF20" w:rsidR="004F079B" w:rsidRDefault="004F079B" w:rsidP="000878CD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100370" w:rsidRPr="00100370">
        <w:rPr>
          <w:rFonts w:cs="Arial"/>
          <w:b/>
          <w:sz w:val="24"/>
        </w:rPr>
        <w:t>Szpital Wojewódzki w Poznaniu</w:t>
      </w:r>
      <w:r w:rsidR="000878CD">
        <w:rPr>
          <w:rFonts w:cs="Arial"/>
          <w:b/>
          <w:sz w:val="24"/>
        </w:rPr>
        <w:t xml:space="preserve">, </w:t>
      </w:r>
      <w:r w:rsidR="00100370" w:rsidRPr="00100370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100370" w:rsidRPr="00100370">
        <w:rPr>
          <w:rFonts w:cs="Arial"/>
          <w:sz w:val="24"/>
        </w:rPr>
        <w:t>(</w:t>
      </w:r>
      <w:proofErr w:type="spellStart"/>
      <w:r w:rsidR="00100370" w:rsidRPr="00100370">
        <w:rPr>
          <w:rFonts w:cs="Arial"/>
          <w:sz w:val="24"/>
        </w:rPr>
        <w:t>t.j</w:t>
      </w:r>
      <w:proofErr w:type="spellEnd"/>
      <w:r w:rsidR="00100370" w:rsidRPr="00100370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41EFD221" w14:textId="77777777" w:rsidR="000878CD" w:rsidRPr="00E65B7A" w:rsidRDefault="000878CD" w:rsidP="000878CD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019A508A" w14:textId="77777777" w:rsidR="004F079B" w:rsidRPr="00E65B7A" w:rsidRDefault="004F079B" w:rsidP="000878CD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100370" w:rsidRPr="00100370">
        <w:rPr>
          <w:rFonts w:cs="Arial"/>
          <w:b/>
          <w:sz w:val="24"/>
        </w:rPr>
        <w:t>2025-02-28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100370" w:rsidRPr="00100370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100370" w:rsidRPr="00100370">
        <w:rPr>
          <w:rFonts w:cs="Arial"/>
          <w:b/>
          <w:sz w:val="24"/>
        </w:rPr>
        <w:t>2025-03-07</w:t>
      </w:r>
      <w:r w:rsidR="008365E9" w:rsidRPr="00E65B7A">
        <w:rPr>
          <w:rFonts w:cs="Arial"/>
          <w:sz w:val="24"/>
        </w:rPr>
        <w:t xml:space="preserve"> godz. </w:t>
      </w:r>
      <w:r w:rsidR="00100370" w:rsidRPr="00100370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1810640D" w14:textId="77777777" w:rsidR="004F079B" w:rsidRPr="00E65B7A" w:rsidRDefault="004F079B" w:rsidP="000878CD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100370" w:rsidRPr="00100370">
        <w:rPr>
          <w:rFonts w:cs="Arial"/>
          <w:b/>
          <w:sz w:val="24"/>
        </w:rPr>
        <w:t>2025-02-28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100370" w:rsidRPr="00100370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100370" w:rsidRPr="00100370">
        <w:rPr>
          <w:rFonts w:cs="Arial"/>
          <w:b/>
          <w:sz w:val="24"/>
        </w:rPr>
        <w:t>2025-03-07</w:t>
      </w:r>
      <w:r w:rsidR="008365E9" w:rsidRPr="00E65B7A">
        <w:rPr>
          <w:rFonts w:cs="Arial"/>
          <w:sz w:val="24"/>
        </w:rPr>
        <w:t xml:space="preserve"> godz. </w:t>
      </w:r>
      <w:r w:rsidR="00100370" w:rsidRPr="00100370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1D8FFA24" w14:textId="77777777" w:rsidR="000878CD" w:rsidRDefault="000878CD" w:rsidP="000878C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47DAF6C1" w14:textId="331090CE" w:rsidR="00F16C50" w:rsidRPr="00E65B7A" w:rsidRDefault="00F16C50" w:rsidP="000878C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67AB5609" w14:textId="77777777" w:rsidR="000878CD" w:rsidRDefault="000878CD" w:rsidP="000878C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63919A7" w14:textId="15FEB67B" w:rsidR="00F16C50" w:rsidRDefault="00F16C50" w:rsidP="000878C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24F5B353" w14:textId="77777777" w:rsidR="002672CB" w:rsidRDefault="002672CB" w:rsidP="000878C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B3CE1D7" w14:textId="77777777" w:rsidR="002672CB" w:rsidRPr="002672CB" w:rsidRDefault="002672CB" w:rsidP="002672CB">
      <w:pPr>
        <w:pStyle w:val="Tekstpodstawowy"/>
        <w:ind w:left="3119"/>
        <w:jc w:val="right"/>
        <w:rPr>
          <w:rFonts w:ascii="Arial" w:hAnsi="Arial" w:cs="Arial"/>
          <w:iCs/>
          <w:sz w:val="20"/>
        </w:rPr>
      </w:pPr>
      <w:r w:rsidRPr="002672CB">
        <w:rPr>
          <w:rFonts w:ascii="Arial" w:hAnsi="Arial" w:cs="Arial"/>
          <w:iCs/>
          <w:sz w:val="20"/>
        </w:rPr>
        <w:t>/-/ Dyrektor Szpitala Wojewódzkiego w Poznaniu</w:t>
      </w:r>
    </w:p>
    <w:p w14:paraId="29B0C3DB" w14:textId="18EDAFA7" w:rsidR="002672CB" w:rsidRPr="002672CB" w:rsidRDefault="002672CB" w:rsidP="002672CB">
      <w:pPr>
        <w:pStyle w:val="Tekstpodstawowy"/>
        <w:ind w:left="3119"/>
        <w:rPr>
          <w:rFonts w:ascii="Arial" w:hAnsi="Arial" w:cs="Arial"/>
          <w:iCs/>
          <w:sz w:val="20"/>
        </w:rPr>
      </w:pPr>
      <w:r w:rsidRPr="002672CB">
        <w:rPr>
          <w:rFonts w:ascii="Arial" w:hAnsi="Arial" w:cs="Arial"/>
          <w:iCs/>
          <w:sz w:val="20"/>
        </w:rPr>
        <w:t xml:space="preserve">                                                                                                                           </w:t>
      </w:r>
    </w:p>
    <w:p w14:paraId="7D567EB9" w14:textId="437A43AF" w:rsidR="002672CB" w:rsidRPr="002672CB" w:rsidRDefault="002672CB" w:rsidP="002672CB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2672CB">
        <w:rPr>
          <w:rFonts w:ascii="Arial" w:hAnsi="Arial" w:cs="Arial"/>
          <w:iCs/>
          <w:sz w:val="20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iCs/>
          <w:sz w:val="20"/>
        </w:rPr>
        <w:t>d</w:t>
      </w:r>
      <w:r w:rsidRPr="002672CB">
        <w:rPr>
          <w:rFonts w:ascii="Arial" w:hAnsi="Arial" w:cs="Arial"/>
          <w:iCs/>
          <w:sz w:val="20"/>
        </w:rPr>
        <w:t>r hab. n. med. – prof. UZ</w:t>
      </w:r>
    </w:p>
    <w:p w14:paraId="7A487B0F" w14:textId="77777777" w:rsidR="002672CB" w:rsidRPr="002672CB" w:rsidRDefault="002672CB" w:rsidP="002672CB">
      <w:pPr>
        <w:pStyle w:val="Tekstpodstawowy"/>
        <w:ind w:left="3119" w:firstLine="425"/>
        <w:jc w:val="right"/>
        <w:rPr>
          <w:rFonts w:ascii="Arial" w:hAnsi="Arial" w:cs="Arial"/>
          <w:i/>
          <w:iCs/>
          <w:sz w:val="20"/>
        </w:rPr>
      </w:pPr>
      <w:r w:rsidRPr="002672CB">
        <w:rPr>
          <w:rFonts w:ascii="Arial" w:hAnsi="Arial" w:cs="Arial"/>
          <w:iCs/>
          <w:sz w:val="20"/>
        </w:rPr>
        <w:t>Dawid Murawa</w:t>
      </w:r>
    </w:p>
    <w:p w14:paraId="282CB5C5" w14:textId="77777777" w:rsidR="002672CB" w:rsidRPr="002672CB" w:rsidRDefault="002672CB" w:rsidP="000878CD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</w:p>
    <w:sectPr w:rsidR="002672CB" w:rsidRPr="002672CB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1259E" w14:textId="77777777" w:rsidR="00D170D8" w:rsidRDefault="00D170D8">
      <w:r>
        <w:separator/>
      </w:r>
    </w:p>
  </w:endnote>
  <w:endnote w:type="continuationSeparator" w:id="0">
    <w:p w14:paraId="78B9EABA" w14:textId="77777777" w:rsidR="00D170D8" w:rsidRDefault="00D17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98763" w14:textId="77777777" w:rsidR="00100370" w:rsidRDefault="001003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669E2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E28BAD9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6DDA2" w14:textId="77777777" w:rsidR="00100370" w:rsidRDefault="001003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DF3F3" w14:textId="77777777" w:rsidR="00D170D8" w:rsidRDefault="00D170D8">
      <w:r>
        <w:separator/>
      </w:r>
    </w:p>
  </w:footnote>
  <w:footnote w:type="continuationSeparator" w:id="0">
    <w:p w14:paraId="404C4E05" w14:textId="77777777" w:rsidR="00D170D8" w:rsidRDefault="00D17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05DFC" w14:textId="77777777" w:rsidR="00100370" w:rsidRDefault="001003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5532E" w14:textId="77777777" w:rsidR="00100370" w:rsidRDefault="001003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0BED7" w14:textId="77777777" w:rsidR="00100370" w:rsidRDefault="001003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808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0D8"/>
    <w:rsid w:val="00045BA1"/>
    <w:rsid w:val="000878CD"/>
    <w:rsid w:val="00100370"/>
    <w:rsid w:val="00136AEA"/>
    <w:rsid w:val="0015679F"/>
    <w:rsid w:val="001C0165"/>
    <w:rsid w:val="001C5A4C"/>
    <w:rsid w:val="002672CB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D273C"/>
    <w:rsid w:val="00CF0F4C"/>
    <w:rsid w:val="00D170D8"/>
    <w:rsid w:val="00D63C6E"/>
    <w:rsid w:val="00D91931"/>
    <w:rsid w:val="00DE0599"/>
    <w:rsid w:val="00E65B7A"/>
    <w:rsid w:val="00EC7BE6"/>
    <w:rsid w:val="00F16C50"/>
    <w:rsid w:val="00F32BF6"/>
    <w:rsid w:val="00F6166D"/>
    <w:rsid w:val="00F8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1A24F2"/>
  <w15:chartTrackingRefBased/>
  <w15:docId w15:val="{AB366CB7-16E9-4CD5-B63E-6485EB162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49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2025-03-03T06:32:00Z</cp:lastPrinted>
  <dcterms:created xsi:type="dcterms:W3CDTF">2025-03-03T06:35:00Z</dcterms:created>
  <dcterms:modified xsi:type="dcterms:W3CDTF">2025-03-03T06:35:00Z</dcterms:modified>
</cp:coreProperties>
</file>