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49CB" w14:textId="77777777" w:rsidR="00986737" w:rsidRPr="00CE7688" w:rsidRDefault="00822B9E" w:rsidP="00CE7688">
      <w:pPr>
        <w:spacing w:after="600"/>
        <w:jc w:val="right"/>
        <w:rPr>
          <w:sz w:val="24"/>
          <w:szCs w:val="24"/>
        </w:rPr>
      </w:pPr>
      <w:bookmarkStart w:id="0" w:name="_Hlk52197885"/>
      <w:r w:rsidRPr="00CE7688">
        <w:rPr>
          <w:sz w:val="24"/>
          <w:szCs w:val="24"/>
        </w:rPr>
        <w:t>Poznań</w:t>
      </w:r>
      <w:r w:rsidR="00986737" w:rsidRPr="00CE7688">
        <w:rPr>
          <w:sz w:val="24"/>
          <w:szCs w:val="24"/>
        </w:rPr>
        <w:t xml:space="preserve"> dnia: </w:t>
      </w:r>
      <w:r w:rsidRPr="00CE7688">
        <w:rPr>
          <w:sz w:val="24"/>
          <w:szCs w:val="24"/>
        </w:rPr>
        <w:t>2025-03-05</w:t>
      </w:r>
    </w:p>
    <w:p w14:paraId="02BBBF21" w14:textId="77777777" w:rsidR="00822B9E" w:rsidRPr="00CE7688" w:rsidRDefault="00822B9E" w:rsidP="00CE7688">
      <w:pPr>
        <w:rPr>
          <w:b/>
          <w:bCs/>
          <w:sz w:val="24"/>
          <w:szCs w:val="24"/>
        </w:rPr>
      </w:pPr>
      <w:r w:rsidRPr="00CE7688">
        <w:rPr>
          <w:b/>
          <w:bCs/>
          <w:sz w:val="24"/>
          <w:szCs w:val="24"/>
        </w:rPr>
        <w:t>Szpital Wojewódzki w Poznaniu</w:t>
      </w:r>
    </w:p>
    <w:p w14:paraId="779FF8F3" w14:textId="77777777" w:rsidR="00986737" w:rsidRPr="00CE7688" w:rsidRDefault="00822B9E" w:rsidP="00CE7688">
      <w:pPr>
        <w:rPr>
          <w:b/>
          <w:bCs/>
          <w:sz w:val="24"/>
          <w:szCs w:val="24"/>
        </w:rPr>
      </w:pPr>
      <w:r w:rsidRPr="00CE7688">
        <w:rPr>
          <w:b/>
          <w:bCs/>
          <w:sz w:val="24"/>
          <w:szCs w:val="24"/>
        </w:rPr>
        <w:t>Dział Zamówień Publicznych</w:t>
      </w:r>
    </w:p>
    <w:p w14:paraId="4F1E89AD" w14:textId="77777777" w:rsidR="00986737" w:rsidRPr="00CE7688" w:rsidRDefault="00822B9E" w:rsidP="00CE7688">
      <w:pPr>
        <w:rPr>
          <w:sz w:val="24"/>
          <w:szCs w:val="24"/>
        </w:rPr>
      </w:pPr>
      <w:r w:rsidRPr="00CE7688">
        <w:rPr>
          <w:sz w:val="24"/>
          <w:szCs w:val="24"/>
        </w:rPr>
        <w:t>Juraszów</w:t>
      </w:r>
      <w:r w:rsidR="00986737" w:rsidRPr="00CE7688">
        <w:rPr>
          <w:sz w:val="24"/>
          <w:szCs w:val="24"/>
        </w:rPr>
        <w:t xml:space="preserve"> </w:t>
      </w:r>
      <w:r w:rsidRPr="00CE7688">
        <w:rPr>
          <w:sz w:val="24"/>
          <w:szCs w:val="24"/>
        </w:rPr>
        <w:t>7/19</w:t>
      </w:r>
    </w:p>
    <w:p w14:paraId="619484F1" w14:textId="1F7C3D52" w:rsidR="00986737" w:rsidRPr="00CE7688" w:rsidRDefault="00822B9E" w:rsidP="00CE7688">
      <w:pPr>
        <w:rPr>
          <w:sz w:val="24"/>
          <w:szCs w:val="24"/>
        </w:rPr>
      </w:pPr>
      <w:r w:rsidRPr="00CE7688">
        <w:rPr>
          <w:sz w:val="24"/>
          <w:szCs w:val="24"/>
        </w:rPr>
        <w:t>60-479</w:t>
      </w:r>
      <w:r w:rsidR="00986737" w:rsidRPr="00CE7688">
        <w:rPr>
          <w:sz w:val="24"/>
          <w:szCs w:val="24"/>
        </w:rPr>
        <w:t xml:space="preserve"> </w:t>
      </w:r>
      <w:r w:rsidRPr="00CE7688">
        <w:rPr>
          <w:sz w:val="24"/>
          <w:szCs w:val="24"/>
        </w:rPr>
        <w:t>Poznań</w:t>
      </w:r>
      <w:r w:rsidR="00CE7688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CE7688" w14:paraId="0842722F" w14:textId="77777777" w:rsidTr="00CE7688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7143CB" w14:textId="77777777" w:rsidR="00986737" w:rsidRPr="00CE7688" w:rsidRDefault="00986737" w:rsidP="00CE7688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E768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823185A" w14:textId="77777777" w:rsidR="00986737" w:rsidRPr="00CE7688" w:rsidRDefault="00986737" w:rsidP="00CE7688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E7688">
        <w:rPr>
          <w:sz w:val="24"/>
          <w:szCs w:val="24"/>
        </w:rPr>
        <w:tab/>
        <w:t xml:space="preserve"> </w:t>
      </w:r>
    </w:p>
    <w:p w14:paraId="756A3AD8" w14:textId="77777777" w:rsidR="00986737" w:rsidRPr="00CE7688" w:rsidRDefault="00986737" w:rsidP="00CE768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E7688">
        <w:rPr>
          <w:rFonts w:eastAsia="Calibri"/>
          <w:sz w:val="24"/>
          <w:szCs w:val="24"/>
          <w:lang w:eastAsia="en-US"/>
        </w:rPr>
        <w:t xml:space="preserve">Dotyczy </w:t>
      </w:r>
      <w:r w:rsidRPr="00CE7688">
        <w:rPr>
          <w:sz w:val="24"/>
          <w:szCs w:val="24"/>
        </w:rPr>
        <w:t>postępowania o udzielenie zamówienia publicznego</w:t>
      </w:r>
      <w:r w:rsidRPr="00CE768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E7688" w14:paraId="6E01692F" w14:textId="77777777" w:rsidTr="005A632E">
        <w:tc>
          <w:tcPr>
            <w:tcW w:w="2269" w:type="dxa"/>
            <w:shd w:val="clear" w:color="auto" w:fill="auto"/>
          </w:tcPr>
          <w:p w14:paraId="0760570D" w14:textId="77777777" w:rsidR="00986737" w:rsidRPr="00CE7688" w:rsidRDefault="00986737" w:rsidP="00CE768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83477" w14:textId="77777777" w:rsidR="00986737" w:rsidRPr="00CE7688" w:rsidRDefault="00822B9E" w:rsidP="00CE768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E7688">
              <w:rPr>
                <w:bCs/>
                <w:sz w:val="24"/>
                <w:szCs w:val="24"/>
              </w:rPr>
              <w:t>Środki dezynfekcyjne</w:t>
            </w:r>
            <w:r w:rsidR="00986737" w:rsidRPr="00CE7688">
              <w:rPr>
                <w:bCs/>
                <w:sz w:val="24"/>
                <w:szCs w:val="24"/>
              </w:rPr>
              <w:t>.</w:t>
            </w:r>
          </w:p>
        </w:tc>
      </w:tr>
      <w:tr w:rsidR="00822B9E" w:rsidRPr="00CE7688" w14:paraId="1350E97B" w14:textId="77777777" w:rsidTr="00787AF3">
        <w:tc>
          <w:tcPr>
            <w:tcW w:w="2269" w:type="dxa"/>
            <w:shd w:val="clear" w:color="auto" w:fill="auto"/>
          </w:tcPr>
          <w:p w14:paraId="472D1381" w14:textId="77777777" w:rsidR="00822B9E" w:rsidRPr="00CE7688" w:rsidRDefault="00822B9E" w:rsidP="00CE768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521734" w14:textId="77777777" w:rsidR="00822B9E" w:rsidRPr="00CE7688" w:rsidRDefault="00822B9E" w:rsidP="00CE768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E7688">
              <w:rPr>
                <w:bCs/>
                <w:sz w:val="24"/>
                <w:szCs w:val="24"/>
              </w:rPr>
              <w:t>SZW/DZP/2/2025</w:t>
            </w:r>
          </w:p>
        </w:tc>
      </w:tr>
    </w:tbl>
    <w:p w14:paraId="510E8C2C" w14:textId="77777777" w:rsidR="00D665F5" w:rsidRDefault="00D665F5" w:rsidP="00CE7688">
      <w:pPr>
        <w:spacing w:before="120"/>
        <w:jc w:val="both"/>
        <w:rPr>
          <w:sz w:val="24"/>
          <w:szCs w:val="24"/>
        </w:rPr>
      </w:pPr>
      <w:r w:rsidRPr="00CE7688">
        <w:rPr>
          <w:sz w:val="24"/>
          <w:szCs w:val="24"/>
        </w:rPr>
        <w:t>Zamawiający, działając na podstawie art. 22</w:t>
      </w:r>
      <w:r w:rsidR="00FC7F5E" w:rsidRPr="00CE7688">
        <w:rPr>
          <w:sz w:val="24"/>
          <w:szCs w:val="24"/>
        </w:rPr>
        <w:t>2</w:t>
      </w:r>
      <w:r w:rsidRPr="00CE7688">
        <w:rPr>
          <w:sz w:val="24"/>
          <w:szCs w:val="24"/>
        </w:rPr>
        <w:t xml:space="preserve"> ust. 5 </w:t>
      </w:r>
      <w:r w:rsidRPr="00CE7688">
        <w:rPr>
          <w:bCs/>
          <w:sz w:val="24"/>
          <w:szCs w:val="24"/>
        </w:rPr>
        <w:t>ustawy z dnia 11 września 2019 r. Prawo zamówień publicznych</w:t>
      </w:r>
      <w:r w:rsidRPr="00CE7688">
        <w:rPr>
          <w:sz w:val="24"/>
          <w:szCs w:val="24"/>
        </w:rPr>
        <w:t xml:space="preserve"> </w:t>
      </w:r>
      <w:r w:rsidR="00822B9E" w:rsidRPr="00CE7688">
        <w:rPr>
          <w:sz w:val="24"/>
          <w:szCs w:val="24"/>
        </w:rPr>
        <w:t>(</w:t>
      </w:r>
      <w:proofErr w:type="spellStart"/>
      <w:r w:rsidR="00822B9E" w:rsidRPr="00CE7688">
        <w:rPr>
          <w:sz w:val="24"/>
          <w:szCs w:val="24"/>
        </w:rPr>
        <w:t>t.j</w:t>
      </w:r>
      <w:proofErr w:type="spellEnd"/>
      <w:r w:rsidR="00822B9E" w:rsidRPr="00CE7688">
        <w:rPr>
          <w:sz w:val="24"/>
          <w:szCs w:val="24"/>
        </w:rPr>
        <w:t>. Dz. U. z 2024 poz. 1320)</w:t>
      </w:r>
      <w:r w:rsidR="00490DC0" w:rsidRPr="00CE7688">
        <w:rPr>
          <w:sz w:val="24"/>
          <w:szCs w:val="24"/>
        </w:rPr>
        <w:t xml:space="preserve"> </w:t>
      </w:r>
      <w:r w:rsidRPr="00CE7688">
        <w:rPr>
          <w:sz w:val="24"/>
          <w:szCs w:val="24"/>
        </w:rPr>
        <w:t>udostępnia</w:t>
      </w:r>
      <w:r w:rsidR="00F95C33" w:rsidRPr="00CE7688">
        <w:rPr>
          <w:sz w:val="24"/>
          <w:szCs w:val="24"/>
        </w:rPr>
        <w:t xml:space="preserve"> </w:t>
      </w:r>
      <w:r w:rsidR="004C7E9B" w:rsidRPr="00CE7688">
        <w:rPr>
          <w:sz w:val="24"/>
          <w:szCs w:val="24"/>
        </w:rPr>
        <w:t>informacj</w:t>
      </w:r>
      <w:r w:rsidR="00577BC6" w:rsidRPr="00CE7688">
        <w:rPr>
          <w:sz w:val="24"/>
          <w:szCs w:val="24"/>
        </w:rPr>
        <w:t>ę</w:t>
      </w:r>
      <w:r w:rsidR="00035488" w:rsidRPr="00CE7688">
        <w:rPr>
          <w:sz w:val="24"/>
          <w:szCs w:val="24"/>
        </w:rPr>
        <w:t xml:space="preserve"> z otwarcia ofert</w:t>
      </w:r>
      <w:r w:rsidR="00577BC6" w:rsidRPr="00CE7688">
        <w:rPr>
          <w:sz w:val="24"/>
          <w:szCs w:val="24"/>
        </w:rPr>
        <w:t>.</w:t>
      </w:r>
    </w:p>
    <w:p w14:paraId="68CAFD51" w14:textId="77777777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1B8A001" w14:textId="3759B6B1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1 – 114 762,15 zł brutto</w:t>
      </w:r>
    </w:p>
    <w:p w14:paraId="56C626E9" w14:textId="4A1FA271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2 – 104 090,00 zł brutto</w:t>
      </w:r>
    </w:p>
    <w:p w14:paraId="58E88892" w14:textId="1C81882A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3 – 20 606,40 zł brutto</w:t>
      </w:r>
    </w:p>
    <w:p w14:paraId="12A7B4CD" w14:textId="3FD3E8C8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4 – 5 470,40 zł brutto</w:t>
      </w:r>
    </w:p>
    <w:p w14:paraId="4429B868" w14:textId="26EB5FF2" w:rsidR="00CE7688" w:rsidRPr="00CE7688" w:rsidRDefault="00CE7688" w:rsidP="00CE7688">
      <w:pPr>
        <w:jc w:val="both"/>
        <w:rPr>
          <w:i/>
          <w:iCs/>
          <w:sz w:val="24"/>
          <w:szCs w:val="24"/>
        </w:rPr>
      </w:pPr>
      <w:r w:rsidRPr="00CE7688">
        <w:rPr>
          <w:i/>
          <w:iCs/>
          <w:sz w:val="24"/>
          <w:szCs w:val="24"/>
        </w:rPr>
        <w:t>Zadanie 5 – 9 504,00 zł brutto</w:t>
      </w:r>
    </w:p>
    <w:p w14:paraId="36244608" w14:textId="77777777" w:rsidR="00A80738" w:rsidRPr="00CE7688" w:rsidRDefault="00D665F5" w:rsidP="00CE7688">
      <w:pPr>
        <w:spacing w:before="120" w:after="60"/>
        <w:jc w:val="both"/>
        <w:rPr>
          <w:sz w:val="24"/>
          <w:szCs w:val="24"/>
        </w:rPr>
      </w:pPr>
      <w:r w:rsidRPr="00CE7688">
        <w:rPr>
          <w:sz w:val="24"/>
          <w:szCs w:val="24"/>
        </w:rPr>
        <w:t>Podczas otwarcia ofert, mającego miejsce</w:t>
      </w:r>
      <w:r w:rsidR="00FF4AB1" w:rsidRPr="00CE7688">
        <w:rPr>
          <w:sz w:val="24"/>
          <w:szCs w:val="24"/>
        </w:rPr>
        <w:t xml:space="preserve"> w dniu </w:t>
      </w:r>
      <w:r w:rsidR="00822B9E" w:rsidRPr="00CE7688">
        <w:rPr>
          <w:sz w:val="24"/>
          <w:szCs w:val="24"/>
        </w:rPr>
        <w:t>05/03/2025</w:t>
      </w:r>
      <w:r w:rsidR="00FF4AB1" w:rsidRPr="00CE7688">
        <w:rPr>
          <w:sz w:val="24"/>
          <w:szCs w:val="24"/>
        </w:rPr>
        <w:t xml:space="preserve"> o godz. </w:t>
      </w:r>
      <w:r w:rsidR="00822B9E" w:rsidRPr="00CE7688">
        <w:rPr>
          <w:sz w:val="24"/>
          <w:szCs w:val="24"/>
        </w:rPr>
        <w:t>10:00</w:t>
      </w:r>
      <w:r w:rsidRPr="00CE768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E7688" w14:paraId="34FDC727" w14:textId="77777777" w:rsidTr="005A632E">
        <w:tc>
          <w:tcPr>
            <w:tcW w:w="1276" w:type="dxa"/>
            <w:shd w:val="clear" w:color="auto" w:fill="F2F2F2"/>
            <w:vAlign w:val="center"/>
          </w:tcPr>
          <w:p w14:paraId="289F76C7" w14:textId="77777777" w:rsidR="006B27ED" w:rsidRPr="00CE7688" w:rsidRDefault="00986737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Oferta n</w:t>
            </w:r>
            <w:r w:rsidR="006B27ED" w:rsidRPr="00CE7688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89C69EB" w14:textId="77777777" w:rsidR="006B27ED" w:rsidRPr="00CE7688" w:rsidRDefault="00986737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39803A1" w14:textId="77777777" w:rsidR="006B27ED" w:rsidRPr="00CE7688" w:rsidRDefault="006B27ED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9D03E96" w14:textId="77777777" w:rsidR="006B27ED" w:rsidRPr="00CE7688" w:rsidRDefault="006B27ED" w:rsidP="00CE768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Cena oferty</w:t>
            </w:r>
          </w:p>
        </w:tc>
      </w:tr>
      <w:tr w:rsidR="00822B9E" w:rsidRPr="00CE7688" w14:paraId="40F66524" w14:textId="77777777" w:rsidTr="00787AF3">
        <w:tc>
          <w:tcPr>
            <w:tcW w:w="1276" w:type="dxa"/>
            <w:shd w:val="clear" w:color="auto" w:fill="auto"/>
            <w:vAlign w:val="center"/>
          </w:tcPr>
          <w:p w14:paraId="06CDE1A9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56D69B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573B35A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OYZO Kamil Ćwiek</w:t>
            </w:r>
          </w:p>
          <w:p w14:paraId="52B462A1" w14:textId="77777777" w:rsidR="00822B9E" w:rsidRPr="00CE7688" w:rsidRDefault="00822B9E" w:rsidP="00CE7688">
            <w:pPr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Przecław 3D </w:t>
            </w:r>
          </w:p>
          <w:p w14:paraId="6D3899A5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72-005 Przecław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6B430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2 886.60 zł</w:t>
            </w:r>
          </w:p>
        </w:tc>
      </w:tr>
      <w:tr w:rsidR="00822B9E" w:rsidRPr="00CE7688" w14:paraId="2A720472" w14:textId="77777777" w:rsidTr="00787AF3">
        <w:tc>
          <w:tcPr>
            <w:tcW w:w="1276" w:type="dxa"/>
            <w:shd w:val="clear" w:color="auto" w:fill="auto"/>
            <w:vAlign w:val="center"/>
          </w:tcPr>
          <w:p w14:paraId="4792DF8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95585D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46BD555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Olympus Polska Sp. z o.o.</w:t>
            </w:r>
          </w:p>
          <w:p w14:paraId="77E3E6C8" w14:textId="77777777" w:rsidR="00822B9E" w:rsidRPr="00CE7688" w:rsidRDefault="00822B9E" w:rsidP="00CE7688">
            <w:pPr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ul. Wynalazek 1 </w:t>
            </w:r>
          </w:p>
          <w:p w14:paraId="7D197CBD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D3690D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21 578.40 zł</w:t>
            </w:r>
          </w:p>
        </w:tc>
      </w:tr>
      <w:tr w:rsidR="00822B9E" w:rsidRPr="00CE7688" w14:paraId="40E37E36" w14:textId="77777777" w:rsidTr="00787AF3">
        <w:tc>
          <w:tcPr>
            <w:tcW w:w="1276" w:type="dxa"/>
            <w:shd w:val="clear" w:color="auto" w:fill="auto"/>
            <w:vAlign w:val="center"/>
          </w:tcPr>
          <w:p w14:paraId="73215264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62C36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7EE6696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CE7688">
              <w:rPr>
                <w:sz w:val="24"/>
                <w:szCs w:val="24"/>
              </w:rPr>
              <w:t>Biachem</w:t>
            </w:r>
            <w:proofErr w:type="spellEnd"/>
            <w:r w:rsidRPr="00CE7688">
              <w:rPr>
                <w:sz w:val="24"/>
                <w:szCs w:val="24"/>
              </w:rPr>
              <w:t xml:space="preserve"> Sp. z o.o.</w:t>
            </w:r>
          </w:p>
          <w:p w14:paraId="1B1ABDF2" w14:textId="77777777" w:rsidR="00CE7688" w:rsidRDefault="00CE7688" w:rsidP="00CE7688">
            <w:pPr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ul. </w:t>
            </w:r>
            <w:proofErr w:type="spellStart"/>
            <w:r w:rsidR="00822B9E" w:rsidRPr="00CE7688">
              <w:rPr>
                <w:sz w:val="24"/>
                <w:szCs w:val="24"/>
              </w:rPr>
              <w:t>Alejkowa</w:t>
            </w:r>
            <w:proofErr w:type="spellEnd"/>
            <w:r w:rsidR="00822B9E" w:rsidRPr="00CE7688">
              <w:rPr>
                <w:sz w:val="24"/>
                <w:szCs w:val="24"/>
              </w:rPr>
              <w:t xml:space="preserve"> 21 lok. B9 </w:t>
            </w:r>
          </w:p>
          <w:p w14:paraId="490E9DA1" w14:textId="4DABB93C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22B9E" w:rsidRPr="00CE7688">
              <w:rPr>
                <w:sz w:val="24"/>
                <w:szCs w:val="24"/>
              </w:rPr>
              <w:t>5-528 Sowlany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C2166F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196 408.20 zł</w:t>
            </w:r>
          </w:p>
        </w:tc>
      </w:tr>
      <w:tr w:rsidR="00822B9E" w:rsidRPr="00CE7688" w14:paraId="0D87CA46" w14:textId="77777777" w:rsidTr="00787AF3">
        <w:tc>
          <w:tcPr>
            <w:tcW w:w="1276" w:type="dxa"/>
            <w:shd w:val="clear" w:color="auto" w:fill="auto"/>
            <w:vAlign w:val="center"/>
          </w:tcPr>
          <w:p w14:paraId="726DA7F1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D0CFF2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CC65972" w14:textId="2341283D" w:rsidR="00822B9E" w:rsidRPr="00CE7688" w:rsidRDefault="00CE7688" w:rsidP="00CE7688">
            <w:pPr>
              <w:spacing w:before="80" w:after="40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 xml:space="preserve">Fresenius Medical </w:t>
            </w:r>
            <w:proofErr w:type="spellStart"/>
            <w:r w:rsidRPr="00CE7688">
              <w:rPr>
                <w:sz w:val="24"/>
                <w:szCs w:val="24"/>
              </w:rPr>
              <w:t>Care</w:t>
            </w:r>
            <w:proofErr w:type="spellEnd"/>
            <w:r w:rsidRPr="00CE7688">
              <w:rPr>
                <w:sz w:val="24"/>
                <w:szCs w:val="24"/>
              </w:rPr>
              <w:t xml:space="preserve"> Polska</w:t>
            </w:r>
            <w:r>
              <w:rPr>
                <w:sz w:val="24"/>
                <w:szCs w:val="24"/>
              </w:rPr>
              <w:t xml:space="preserve"> SA</w:t>
            </w:r>
          </w:p>
          <w:p w14:paraId="50623EDC" w14:textId="53B9BED7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CE7688">
              <w:rPr>
                <w:sz w:val="24"/>
                <w:szCs w:val="24"/>
              </w:rPr>
              <w:t xml:space="preserve">l. Krzywa 13 </w:t>
            </w:r>
          </w:p>
          <w:p w14:paraId="64124C98" w14:textId="3811B041" w:rsidR="00822B9E" w:rsidRPr="00CE7688" w:rsidRDefault="00CE7688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60-118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1158C8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107 082.00 zł</w:t>
            </w:r>
          </w:p>
        </w:tc>
      </w:tr>
      <w:tr w:rsidR="00822B9E" w:rsidRPr="00CE7688" w14:paraId="17E78069" w14:textId="77777777" w:rsidTr="00787AF3">
        <w:tc>
          <w:tcPr>
            <w:tcW w:w="1276" w:type="dxa"/>
            <w:shd w:val="clear" w:color="auto" w:fill="auto"/>
            <w:vAlign w:val="center"/>
          </w:tcPr>
          <w:p w14:paraId="2D679C33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00FEA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0CF777A" w14:textId="4F7945BE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CE7688">
              <w:rPr>
                <w:sz w:val="24"/>
                <w:szCs w:val="24"/>
              </w:rPr>
              <w:t>Medilab</w:t>
            </w:r>
            <w:proofErr w:type="spellEnd"/>
            <w:r w:rsidRPr="00CE7688">
              <w:rPr>
                <w:sz w:val="24"/>
                <w:szCs w:val="24"/>
              </w:rPr>
              <w:t xml:space="preserve"> Sp. z o.o.</w:t>
            </w:r>
          </w:p>
          <w:p w14:paraId="3227335A" w14:textId="1A5097C5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2B9E" w:rsidRPr="00CE7688">
              <w:rPr>
                <w:sz w:val="24"/>
                <w:szCs w:val="24"/>
              </w:rPr>
              <w:t xml:space="preserve">Niedźwiedzia 60 </w:t>
            </w:r>
          </w:p>
          <w:p w14:paraId="24E9C7BC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15-531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A03394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174 849.30 zł</w:t>
            </w:r>
          </w:p>
        </w:tc>
      </w:tr>
      <w:tr w:rsidR="00822B9E" w:rsidRPr="00CE7688" w14:paraId="57CBD41D" w14:textId="77777777" w:rsidTr="00787AF3">
        <w:tc>
          <w:tcPr>
            <w:tcW w:w="1276" w:type="dxa"/>
            <w:shd w:val="clear" w:color="auto" w:fill="auto"/>
            <w:vAlign w:val="center"/>
          </w:tcPr>
          <w:p w14:paraId="2735EA74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0215B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ABC8943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CE7688">
              <w:rPr>
                <w:sz w:val="24"/>
                <w:szCs w:val="24"/>
              </w:rPr>
              <w:t>Higma</w:t>
            </w:r>
            <w:proofErr w:type="spellEnd"/>
            <w:r w:rsidRPr="00CE7688">
              <w:rPr>
                <w:sz w:val="24"/>
                <w:szCs w:val="24"/>
              </w:rPr>
              <w:t xml:space="preserve"> Service Sp. z o.o.</w:t>
            </w:r>
          </w:p>
          <w:p w14:paraId="4DEA83B7" w14:textId="10C24A7C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2B9E" w:rsidRPr="00CE7688">
              <w:rPr>
                <w:sz w:val="24"/>
                <w:szCs w:val="24"/>
              </w:rPr>
              <w:t xml:space="preserve">Gosławicka 2 </w:t>
            </w:r>
          </w:p>
          <w:p w14:paraId="38CBDC0C" w14:textId="77777777" w:rsidR="00822B9E" w:rsidRPr="00CE7688" w:rsidRDefault="00822B9E" w:rsidP="00CE7688">
            <w:pPr>
              <w:spacing w:after="80"/>
              <w:jc w:val="both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45-446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C586A8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3 208.70 zł</w:t>
            </w:r>
          </w:p>
        </w:tc>
      </w:tr>
      <w:tr w:rsidR="00822B9E" w:rsidRPr="00CE7688" w14:paraId="557F98A3" w14:textId="77777777" w:rsidTr="00787AF3">
        <w:tc>
          <w:tcPr>
            <w:tcW w:w="1276" w:type="dxa"/>
            <w:shd w:val="clear" w:color="auto" w:fill="auto"/>
            <w:vAlign w:val="center"/>
          </w:tcPr>
          <w:p w14:paraId="41954AC1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61AF5F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991A083" w14:textId="77777777" w:rsidR="00822B9E" w:rsidRPr="00CE7688" w:rsidRDefault="00822B9E" w:rsidP="00CE768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CE7688">
              <w:rPr>
                <w:sz w:val="24"/>
                <w:szCs w:val="24"/>
              </w:rPr>
              <w:t>Bialmed</w:t>
            </w:r>
            <w:proofErr w:type="spellEnd"/>
            <w:r w:rsidRPr="00CE7688">
              <w:rPr>
                <w:sz w:val="24"/>
                <w:szCs w:val="24"/>
              </w:rPr>
              <w:t xml:space="preserve"> Sp. z o.o.</w:t>
            </w:r>
          </w:p>
          <w:p w14:paraId="02C782A2" w14:textId="695E0427" w:rsidR="00822B9E" w:rsidRPr="00CE7688" w:rsidRDefault="00CE7688" w:rsidP="00CE7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Kazimierzowska 46/48/35 </w:t>
            </w:r>
          </w:p>
          <w:p w14:paraId="3AEB2771" w14:textId="00F1C4A4" w:rsidR="00822B9E" w:rsidRPr="00CE7688" w:rsidRDefault="00CE7688" w:rsidP="00CE768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54E26E" w14:textId="77777777" w:rsidR="00822B9E" w:rsidRPr="00CE7688" w:rsidRDefault="00822B9E" w:rsidP="00CE76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E7688">
              <w:rPr>
                <w:sz w:val="24"/>
                <w:szCs w:val="24"/>
              </w:rPr>
              <w:t>162 248.34 zł</w:t>
            </w:r>
          </w:p>
        </w:tc>
      </w:tr>
      <w:bookmarkEnd w:id="0"/>
    </w:tbl>
    <w:p w14:paraId="177E5ABB" w14:textId="77777777" w:rsidR="00411185" w:rsidRDefault="00411185" w:rsidP="00411185">
      <w:pPr>
        <w:ind w:left="4248"/>
        <w:jc w:val="center"/>
        <w:rPr>
          <w:i/>
        </w:rPr>
      </w:pPr>
    </w:p>
    <w:p w14:paraId="4871C5FA" w14:textId="77777777" w:rsidR="00411185" w:rsidRDefault="00411185" w:rsidP="00411185">
      <w:pPr>
        <w:ind w:left="4248"/>
        <w:jc w:val="center"/>
        <w:rPr>
          <w:i/>
        </w:rPr>
      </w:pPr>
    </w:p>
    <w:p w14:paraId="185EEEEB" w14:textId="46766E49" w:rsidR="00411185" w:rsidRPr="00411185" w:rsidRDefault="00411185" w:rsidP="00411185">
      <w:pPr>
        <w:ind w:left="4248"/>
        <w:jc w:val="center"/>
        <w:rPr>
          <w:i/>
          <w:sz w:val="24"/>
          <w:szCs w:val="24"/>
        </w:rPr>
      </w:pPr>
      <w:r w:rsidRPr="00411185">
        <w:rPr>
          <w:i/>
          <w:sz w:val="24"/>
          <w:szCs w:val="24"/>
        </w:rPr>
        <w:t>Zamawiający</w:t>
      </w:r>
    </w:p>
    <w:p w14:paraId="0D007CCC" w14:textId="77777777" w:rsidR="00411185" w:rsidRPr="00411185" w:rsidRDefault="00411185" w:rsidP="00411185">
      <w:pPr>
        <w:ind w:left="4248"/>
        <w:jc w:val="center"/>
        <w:rPr>
          <w:i/>
          <w:sz w:val="32"/>
          <w:szCs w:val="32"/>
        </w:rPr>
      </w:pPr>
      <w:r w:rsidRPr="00411185">
        <w:rPr>
          <w:i/>
          <w:sz w:val="24"/>
          <w:szCs w:val="24"/>
        </w:rPr>
        <w:t>/-/ Dyrektor Szpitala Wojewódzkiego</w:t>
      </w:r>
    </w:p>
    <w:p w14:paraId="66C06643" w14:textId="77777777" w:rsidR="00411185" w:rsidRPr="00411185" w:rsidRDefault="00411185" w:rsidP="00411185">
      <w:pPr>
        <w:ind w:left="4248"/>
        <w:jc w:val="center"/>
        <w:rPr>
          <w:i/>
          <w:sz w:val="24"/>
          <w:szCs w:val="24"/>
        </w:rPr>
      </w:pPr>
      <w:r w:rsidRPr="00411185">
        <w:rPr>
          <w:i/>
          <w:sz w:val="24"/>
          <w:szCs w:val="24"/>
        </w:rPr>
        <w:t>w Poznaniu</w:t>
      </w:r>
    </w:p>
    <w:p w14:paraId="7E201577" w14:textId="77777777" w:rsidR="00411185" w:rsidRPr="00411185" w:rsidRDefault="00411185" w:rsidP="00411185">
      <w:pPr>
        <w:ind w:left="4248"/>
        <w:jc w:val="center"/>
        <w:rPr>
          <w:i/>
          <w:sz w:val="24"/>
          <w:szCs w:val="24"/>
        </w:rPr>
      </w:pPr>
      <w:r w:rsidRPr="00411185">
        <w:rPr>
          <w:i/>
          <w:sz w:val="24"/>
          <w:szCs w:val="24"/>
        </w:rPr>
        <w:t xml:space="preserve"> dr hab. n. med.- prof. UZ</w:t>
      </w:r>
    </w:p>
    <w:p w14:paraId="2FE48379" w14:textId="77777777" w:rsidR="00411185" w:rsidRPr="00411185" w:rsidRDefault="00411185" w:rsidP="00411185">
      <w:pPr>
        <w:ind w:left="4248"/>
        <w:jc w:val="center"/>
        <w:rPr>
          <w:sz w:val="24"/>
          <w:szCs w:val="24"/>
          <w:vertAlign w:val="superscript"/>
        </w:rPr>
      </w:pPr>
      <w:r w:rsidRPr="00411185">
        <w:rPr>
          <w:i/>
          <w:sz w:val="24"/>
          <w:szCs w:val="24"/>
        </w:rPr>
        <w:t>Dawid Murawa</w:t>
      </w:r>
    </w:p>
    <w:p w14:paraId="3B481C3E" w14:textId="7B44D898" w:rsidR="00C236D3" w:rsidRPr="00CE7688" w:rsidRDefault="00C236D3" w:rsidP="00CE7688">
      <w:pPr>
        <w:jc w:val="right"/>
        <w:rPr>
          <w:sz w:val="22"/>
          <w:szCs w:val="22"/>
        </w:rPr>
      </w:pPr>
    </w:p>
    <w:sectPr w:rsidR="00C236D3" w:rsidRPr="00CE768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95E85" w14:textId="77777777" w:rsidR="00044A93" w:rsidRDefault="00044A93">
      <w:r>
        <w:separator/>
      </w:r>
    </w:p>
  </w:endnote>
  <w:endnote w:type="continuationSeparator" w:id="0">
    <w:p w14:paraId="2ABB02BB" w14:textId="77777777" w:rsidR="00044A93" w:rsidRDefault="00044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EE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132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93A5E" w14:textId="24BEA2FB" w:rsidR="00986737" w:rsidRPr="00986737" w:rsidRDefault="00A644B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CFD1C2" wp14:editId="4E79765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AE591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5010EA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E6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8C36B" w14:textId="77777777" w:rsidR="009F189D" w:rsidRDefault="009F189D">
    <w:pPr>
      <w:pStyle w:val="Stopka"/>
      <w:tabs>
        <w:tab w:val="clear" w:pos="4536"/>
      </w:tabs>
      <w:jc w:val="center"/>
    </w:pPr>
  </w:p>
  <w:p w14:paraId="5FADA42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B930A" w14:textId="77777777" w:rsidR="00044A93" w:rsidRDefault="00044A93">
      <w:r>
        <w:separator/>
      </w:r>
    </w:p>
  </w:footnote>
  <w:footnote w:type="continuationSeparator" w:id="0">
    <w:p w14:paraId="230E2281" w14:textId="77777777" w:rsidR="00044A93" w:rsidRDefault="00044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837D" w14:textId="77777777" w:rsidR="00822B9E" w:rsidRDefault="00822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A7FD3" w14:textId="77777777" w:rsidR="00822B9E" w:rsidRDefault="00822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5CD0B" w14:textId="77777777" w:rsidR="00822B9E" w:rsidRDefault="00822B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A93"/>
    <w:rsid w:val="00007727"/>
    <w:rsid w:val="00017720"/>
    <w:rsid w:val="00035488"/>
    <w:rsid w:val="00044A93"/>
    <w:rsid w:val="000D7F25"/>
    <w:rsid w:val="000E00E5"/>
    <w:rsid w:val="00173B20"/>
    <w:rsid w:val="001C69FF"/>
    <w:rsid w:val="0023318D"/>
    <w:rsid w:val="002E12F0"/>
    <w:rsid w:val="002F3027"/>
    <w:rsid w:val="003D72FD"/>
    <w:rsid w:val="00411185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6181"/>
    <w:rsid w:val="007A51E6"/>
    <w:rsid w:val="00822B9E"/>
    <w:rsid w:val="00843263"/>
    <w:rsid w:val="00861E75"/>
    <w:rsid w:val="00986737"/>
    <w:rsid w:val="009D19BD"/>
    <w:rsid w:val="009F189D"/>
    <w:rsid w:val="00A644B2"/>
    <w:rsid w:val="00A80738"/>
    <w:rsid w:val="00AF1712"/>
    <w:rsid w:val="00BB547B"/>
    <w:rsid w:val="00C236D3"/>
    <w:rsid w:val="00C659E2"/>
    <w:rsid w:val="00C82837"/>
    <w:rsid w:val="00CA3D66"/>
    <w:rsid w:val="00CB0802"/>
    <w:rsid w:val="00CE768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3DE89"/>
  <w15:chartTrackingRefBased/>
  <w15:docId w15:val="{2FEA1B19-3B1A-4D0D-8965-A93182F7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2025-03-05T10:54:00Z</dcterms:created>
  <dcterms:modified xsi:type="dcterms:W3CDTF">2025-03-05T11:47:00Z</dcterms:modified>
</cp:coreProperties>
</file>