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70B9C" w14:textId="6E04F612" w:rsidR="00F245C5" w:rsidRPr="00353FDC" w:rsidRDefault="00E41B34" w:rsidP="002A0BD1">
      <w:pPr>
        <w:jc w:val="right"/>
        <w:rPr>
          <w:rFonts w:ascii="Arial" w:hAnsi="Arial" w:cs="Arial"/>
        </w:rPr>
      </w:pPr>
      <w:bookmarkStart w:id="0" w:name="_Hlk53520193"/>
      <w:r w:rsidRPr="00E41B34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E41B34">
        <w:rPr>
          <w:rFonts w:ascii="Arial" w:hAnsi="Arial" w:cs="Arial"/>
        </w:rPr>
        <w:t>2025-03-0</w:t>
      </w:r>
      <w:r w:rsidR="002A0BD1">
        <w:rPr>
          <w:rFonts w:ascii="Arial" w:hAnsi="Arial" w:cs="Arial"/>
        </w:rPr>
        <w:t>5</w:t>
      </w:r>
    </w:p>
    <w:p w14:paraId="3DB551F0" w14:textId="77777777" w:rsidR="00E41B34" w:rsidRPr="00E41B34" w:rsidRDefault="00E41B34" w:rsidP="002A0BD1">
      <w:pPr>
        <w:ind w:right="3969"/>
        <w:rPr>
          <w:rFonts w:ascii="Arial" w:hAnsi="Arial" w:cs="Arial"/>
          <w:b/>
          <w:bCs/>
        </w:rPr>
      </w:pPr>
      <w:r w:rsidRPr="00E41B34">
        <w:rPr>
          <w:rFonts w:ascii="Arial" w:hAnsi="Arial" w:cs="Arial"/>
          <w:b/>
          <w:bCs/>
        </w:rPr>
        <w:t>Szpital Wojewódzki w Poznaniu</w:t>
      </w:r>
    </w:p>
    <w:p w14:paraId="70153E19" w14:textId="77777777" w:rsidR="00F245C5" w:rsidRPr="00353FDC" w:rsidRDefault="00E41B34" w:rsidP="002A0BD1">
      <w:pPr>
        <w:ind w:right="3969"/>
        <w:rPr>
          <w:rFonts w:ascii="Arial" w:hAnsi="Arial" w:cs="Arial"/>
          <w:b/>
          <w:bCs/>
        </w:rPr>
      </w:pPr>
      <w:r w:rsidRPr="00E41B34">
        <w:rPr>
          <w:rFonts w:ascii="Arial" w:hAnsi="Arial" w:cs="Arial"/>
          <w:b/>
          <w:bCs/>
        </w:rPr>
        <w:t>Dział Zamówień Publicznych</w:t>
      </w:r>
    </w:p>
    <w:p w14:paraId="79FC4415" w14:textId="77777777" w:rsidR="00F245C5" w:rsidRPr="00353FDC" w:rsidRDefault="00E41B34" w:rsidP="002A0BD1">
      <w:pPr>
        <w:ind w:right="3969"/>
        <w:rPr>
          <w:rFonts w:ascii="Arial" w:hAnsi="Arial" w:cs="Arial"/>
        </w:rPr>
      </w:pPr>
      <w:r w:rsidRPr="00E41B34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E41B34">
        <w:rPr>
          <w:rFonts w:ascii="Arial" w:hAnsi="Arial" w:cs="Arial"/>
        </w:rPr>
        <w:t>7/19</w:t>
      </w:r>
    </w:p>
    <w:p w14:paraId="5DCCD556" w14:textId="77777777" w:rsidR="00F245C5" w:rsidRPr="00353FDC" w:rsidRDefault="00E41B34" w:rsidP="002A0BD1">
      <w:pPr>
        <w:ind w:right="4253"/>
        <w:rPr>
          <w:rFonts w:ascii="Arial" w:hAnsi="Arial" w:cs="Arial"/>
        </w:rPr>
      </w:pPr>
      <w:r w:rsidRPr="00E41B34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E41B34">
        <w:rPr>
          <w:rFonts w:ascii="Arial" w:hAnsi="Arial" w:cs="Arial"/>
        </w:rPr>
        <w:t>Poznań</w:t>
      </w:r>
    </w:p>
    <w:p w14:paraId="29CC9221" w14:textId="77777777" w:rsidR="002A0BD1" w:rsidRDefault="002A0BD1" w:rsidP="002A0BD1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44E827C" w14:textId="5078150E" w:rsidR="00D30F1F" w:rsidRDefault="00D30F1F" w:rsidP="002A0BD1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32F0AEA8" w14:textId="77777777" w:rsidR="00F245C5" w:rsidRDefault="00D30F1F" w:rsidP="002A0BD1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252D06AF" w14:textId="77777777" w:rsidR="002A0BD1" w:rsidRDefault="002A0BD1" w:rsidP="002A0BD1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51F1E508" w14:textId="77777777" w:rsidR="002A0BD1" w:rsidRPr="00D30F1F" w:rsidRDefault="002A0BD1" w:rsidP="002A0BD1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2DDEFFA6" w14:textId="77777777" w:rsidTr="002716A3">
        <w:tc>
          <w:tcPr>
            <w:tcW w:w="10065" w:type="dxa"/>
            <w:shd w:val="clear" w:color="auto" w:fill="F2F2F2"/>
            <w:hideMark/>
          </w:tcPr>
          <w:p w14:paraId="5669342D" w14:textId="77777777" w:rsidR="00F245C5" w:rsidRPr="00353FDC" w:rsidRDefault="00F245C5" w:rsidP="002A0BD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D0397B0" w14:textId="77777777" w:rsidR="00F245C5" w:rsidRPr="00353FDC" w:rsidRDefault="00F245C5" w:rsidP="002A0BD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F024C6F" w14:textId="77777777" w:rsidR="00F245C5" w:rsidRPr="00353FDC" w:rsidRDefault="00F245C5" w:rsidP="002A0BD1">
      <w:pPr>
        <w:keepNext/>
        <w:outlineLvl w:val="0"/>
        <w:rPr>
          <w:rFonts w:ascii="Arial" w:hAnsi="Arial" w:cs="Arial"/>
          <w:b/>
        </w:rPr>
      </w:pPr>
    </w:p>
    <w:p w14:paraId="763B22F3" w14:textId="77777777" w:rsidR="00F245C5" w:rsidRPr="00353FDC" w:rsidRDefault="00F245C5" w:rsidP="002A0BD1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F245C5" w:rsidRPr="00353FDC" w14:paraId="0DC6615D" w14:textId="77777777" w:rsidTr="002A0BD1">
        <w:tc>
          <w:tcPr>
            <w:tcW w:w="2269" w:type="dxa"/>
            <w:shd w:val="clear" w:color="auto" w:fill="auto"/>
          </w:tcPr>
          <w:p w14:paraId="55B8C24E" w14:textId="77777777" w:rsidR="00F245C5" w:rsidRPr="00353FDC" w:rsidRDefault="00F245C5" w:rsidP="002A0BD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2C031842" w14:textId="77777777" w:rsidR="00F245C5" w:rsidRPr="00353FDC" w:rsidRDefault="00E41B34" w:rsidP="002A0BD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E41B34">
              <w:rPr>
                <w:rFonts w:ascii="Arial" w:hAnsi="Arial" w:cs="Arial"/>
                <w:bCs/>
              </w:rPr>
              <w:t>Zakup artykułów gospodarstwa domowego na potrzeby Szpitala Wojewódzkiego w Poznaniu</w:t>
            </w:r>
          </w:p>
        </w:tc>
      </w:tr>
      <w:tr w:rsidR="00E41B34" w:rsidRPr="00353FDC" w14:paraId="09FA4955" w14:textId="77777777" w:rsidTr="002A0BD1">
        <w:tc>
          <w:tcPr>
            <w:tcW w:w="2269" w:type="dxa"/>
            <w:shd w:val="clear" w:color="auto" w:fill="auto"/>
          </w:tcPr>
          <w:p w14:paraId="0E91E7E8" w14:textId="77777777" w:rsidR="00E41B34" w:rsidRPr="00353FDC" w:rsidRDefault="00E41B34" w:rsidP="002A0BD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0E7A6ED3" w14:textId="77777777" w:rsidR="00E41B34" w:rsidRPr="00353FDC" w:rsidRDefault="00E41B34" w:rsidP="002A0BD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E41B34">
              <w:rPr>
                <w:rFonts w:ascii="Arial" w:hAnsi="Arial" w:cs="Arial"/>
                <w:bCs/>
              </w:rPr>
              <w:t>SZW/DZP/1/2025</w:t>
            </w:r>
          </w:p>
        </w:tc>
      </w:tr>
    </w:tbl>
    <w:p w14:paraId="61DBE997" w14:textId="77777777" w:rsidR="00F245C5" w:rsidRDefault="00F245C5" w:rsidP="002A0BD1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7CBCFA4" w14:textId="77777777" w:rsidR="002A0BD1" w:rsidRPr="00E1738E" w:rsidRDefault="002A0BD1" w:rsidP="002A0BD1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4626F7D" w14:textId="21E8DF6E" w:rsidR="00A02E94" w:rsidRDefault="00F245C5" w:rsidP="002A0BD1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E41B34" w:rsidRPr="00E41B34">
        <w:rPr>
          <w:rFonts w:ascii="Arial" w:hAnsi="Arial" w:cs="Arial"/>
          <w:b/>
        </w:rPr>
        <w:t>Szpital Wojewódzki w Poznaniu</w:t>
      </w:r>
      <w:r w:rsidR="002A0BD1">
        <w:rPr>
          <w:rFonts w:ascii="Arial" w:hAnsi="Arial" w:cs="Arial"/>
          <w:b/>
        </w:rPr>
        <w:t xml:space="preserve">, </w:t>
      </w:r>
      <w:r w:rsidR="00E41B34" w:rsidRPr="00E41B34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E41B34" w:rsidRPr="00E41B34">
        <w:rPr>
          <w:rFonts w:ascii="Arial" w:hAnsi="Arial" w:cs="Arial"/>
        </w:rPr>
        <w:t>(</w:t>
      </w:r>
      <w:proofErr w:type="spellStart"/>
      <w:r w:rsidR="00E41B34" w:rsidRPr="00E41B34">
        <w:rPr>
          <w:rFonts w:ascii="Arial" w:hAnsi="Arial" w:cs="Arial"/>
        </w:rPr>
        <w:t>t.j</w:t>
      </w:r>
      <w:proofErr w:type="spellEnd"/>
      <w:r w:rsidR="00E41B34" w:rsidRPr="00E41B34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3B283673" w14:textId="77777777" w:rsidR="002A0BD1" w:rsidRDefault="002A0BD1" w:rsidP="002A0BD1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41B34" w14:paraId="68940208" w14:textId="77777777" w:rsidTr="005644A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BEE8C" w14:textId="5C400441" w:rsidR="00E41B34" w:rsidRPr="00072E23" w:rsidRDefault="00E41B34" w:rsidP="002A0BD1">
            <w:pPr>
              <w:jc w:val="both"/>
              <w:rPr>
                <w:rFonts w:ascii="Arial" w:hAnsi="Arial" w:cs="Arial"/>
                <w:b/>
                <w:bCs/>
              </w:rPr>
            </w:pPr>
            <w:r w:rsidRPr="00072E23">
              <w:rPr>
                <w:rFonts w:ascii="Arial" w:hAnsi="Arial" w:cs="Arial"/>
                <w:b/>
                <w:bCs/>
              </w:rPr>
              <w:t>Zadanie nr 1</w:t>
            </w:r>
          </w:p>
          <w:p w14:paraId="54DB260F" w14:textId="77777777" w:rsidR="00E41B34" w:rsidRPr="00F245C5" w:rsidRDefault="00E41B34" w:rsidP="002A0BD1">
            <w:pPr>
              <w:jc w:val="both"/>
              <w:rPr>
                <w:rFonts w:ascii="Arial" w:hAnsi="Arial" w:cs="Arial"/>
                <w:b/>
              </w:rPr>
            </w:pPr>
            <w:r w:rsidRPr="00E41B34">
              <w:rPr>
                <w:rFonts w:ascii="Arial" w:hAnsi="Arial" w:cs="Arial"/>
                <w:b/>
              </w:rPr>
              <w:t>ADI HURTOWNIA CHEMII GOSPODARCZEJ SPÓŁKA Z O.O.</w:t>
            </w:r>
          </w:p>
          <w:p w14:paraId="764FE5F0" w14:textId="77777777" w:rsidR="00E41B34" w:rsidRPr="00F245C5" w:rsidRDefault="00E41B34" w:rsidP="002A0BD1">
            <w:pPr>
              <w:jc w:val="both"/>
              <w:rPr>
                <w:rFonts w:ascii="Arial" w:hAnsi="Arial" w:cs="Arial"/>
                <w:bCs/>
              </w:rPr>
            </w:pPr>
            <w:r w:rsidRPr="00E41B34">
              <w:rPr>
                <w:rFonts w:ascii="Arial" w:hAnsi="Arial" w:cs="Arial"/>
                <w:bCs/>
              </w:rPr>
              <w:t>KAMIENNA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41B34">
              <w:rPr>
                <w:rFonts w:ascii="Arial" w:hAnsi="Arial" w:cs="Arial"/>
                <w:bCs/>
              </w:rPr>
              <w:t>12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23515E1" w14:textId="77777777" w:rsidR="00E41B34" w:rsidRPr="00F245C5" w:rsidRDefault="00E41B34" w:rsidP="002A0BD1">
            <w:pPr>
              <w:jc w:val="both"/>
              <w:rPr>
                <w:rFonts w:ascii="Arial" w:hAnsi="Arial" w:cs="Arial"/>
                <w:bCs/>
              </w:rPr>
            </w:pPr>
            <w:r w:rsidRPr="00E41B34">
              <w:rPr>
                <w:rFonts w:ascii="Arial" w:hAnsi="Arial" w:cs="Arial"/>
                <w:bCs/>
              </w:rPr>
              <w:t>60-002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41B34">
              <w:rPr>
                <w:rFonts w:ascii="Arial" w:hAnsi="Arial" w:cs="Arial"/>
                <w:bCs/>
              </w:rPr>
              <w:t>Poznań</w:t>
            </w:r>
          </w:p>
          <w:p w14:paraId="799555F1" w14:textId="77777777" w:rsidR="00E41B34" w:rsidRPr="00F245C5" w:rsidRDefault="00E41B34" w:rsidP="002A0BD1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41B34">
              <w:rPr>
                <w:rFonts w:ascii="Arial" w:hAnsi="Arial" w:cs="Arial"/>
                <w:b/>
              </w:rPr>
              <w:t>70 437.32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10EEC78" w14:textId="77777777" w:rsidR="00E41B34" w:rsidRPr="00F245C5" w:rsidRDefault="00E41B34" w:rsidP="002A0BD1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492A36A" w14:textId="77777777" w:rsidR="00E41B34" w:rsidRPr="00F245C5" w:rsidRDefault="00E41B34" w:rsidP="002A0BD1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E41B34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E41B34" w14:paraId="107AD7C6" w14:textId="77777777" w:rsidTr="005644A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ED5A9" w14:textId="1EF02861" w:rsidR="00E41B34" w:rsidRPr="00072E23" w:rsidRDefault="00E41B34" w:rsidP="002A0BD1">
            <w:pPr>
              <w:jc w:val="both"/>
              <w:rPr>
                <w:rFonts w:ascii="Arial" w:hAnsi="Arial" w:cs="Arial"/>
                <w:b/>
                <w:bCs/>
              </w:rPr>
            </w:pPr>
            <w:r w:rsidRPr="00072E23">
              <w:rPr>
                <w:rFonts w:ascii="Arial" w:hAnsi="Arial" w:cs="Arial"/>
                <w:b/>
                <w:bCs/>
              </w:rPr>
              <w:t>Zadanie nr 2</w:t>
            </w:r>
          </w:p>
          <w:p w14:paraId="66F76552" w14:textId="77777777" w:rsidR="00E41B34" w:rsidRPr="00F245C5" w:rsidRDefault="00E41B34" w:rsidP="002A0BD1">
            <w:pPr>
              <w:jc w:val="both"/>
              <w:rPr>
                <w:rFonts w:ascii="Arial" w:hAnsi="Arial" w:cs="Arial"/>
                <w:b/>
              </w:rPr>
            </w:pPr>
            <w:r w:rsidRPr="00E41B34">
              <w:rPr>
                <w:rFonts w:ascii="Arial" w:hAnsi="Arial" w:cs="Arial"/>
                <w:b/>
              </w:rPr>
              <w:t>ADI HURTOWNIA CHEMII GOSPODARCZEJ SPÓŁKA Z O.O.</w:t>
            </w:r>
          </w:p>
          <w:p w14:paraId="3BF6EC15" w14:textId="77777777" w:rsidR="00E41B34" w:rsidRPr="00F245C5" w:rsidRDefault="00E41B34" w:rsidP="002A0BD1">
            <w:pPr>
              <w:jc w:val="both"/>
              <w:rPr>
                <w:rFonts w:ascii="Arial" w:hAnsi="Arial" w:cs="Arial"/>
                <w:bCs/>
              </w:rPr>
            </w:pPr>
            <w:r w:rsidRPr="00E41B34">
              <w:rPr>
                <w:rFonts w:ascii="Arial" w:hAnsi="Arial" w:cs="Arial"/>
                <w:bCs/>
              </w:rPr>
              <w:t>KAMIENNA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41B34">
              <w:rPr>
                <w:rFonts w:ascii="Arial" w:hAnsi="Arial" w:cs="Arial"/>
                <w:bCs/>
              </w:rPr>
              <w:t>12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ACBADAF" w14:textId="77777777" w:rsidR="00E41B34" w:rsidRPr="00F245C5" w:rsidRDefault="00E41B34" w:rsidP="002A0BD1">
            <w:pPr>
              <w:jc w:val="both"/>
              <w:rPr>
                <w:rFonts w:ascii="Arial" w:hAnsi="Arial" w:cs="Arial"/>
                <w:bCs/>
              </w:rPr>
            </w:pPr>
            <w:r w:rsidRPr="00E41B34">
              <w:rPr>
                <w:rFonts w:ascii="Arial" w:hAnsi="Arial" w:cs="Arial"/>
                <w:bCs/>
              </w:rPr>
              <w:t>60-002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41B34">
              <w:rPr>
                <w:rFonts w:ascii="Arial" w:hAnsi="Arial" w:cs="Arial"/>
                <w:bCs/>
              </w:rPr>
              <w:t>Poznań</w:t>
            </w:r>
          </w:p>
          <w:p w14:paraId="42D2D410" w14:textId="77777777" w:rsidR="00E41B34" w:rsidRPr="00F245C5" w:rsidRDefault="00E41B34" w:rsidP="002A0BD1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41B34">
              <w:rPr>
                <w:rFonts w:ascii="Arial" w:hAnsi="Arial" w:cs="Arial"/>
                <w:b/>
              </w:rPr>
              <w:t>13 240.38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D1E3A36" w14:textId="77777777" w:rsidR="00E41B34" w:rsidRPr="00F245C5" w:rsidRDefault="00E41B34" w:rsidP="002A0BD1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BABFFA2" w14:textId="77777777" w:rsidR="00E41B34" w:rsidRPr="00F245C5" w:rsidRDefault="00E41B34" w:rsidP="002A0BD1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E41B34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5D5FFEAE" w14:textId="77777777" w:rsidR="002A0BD1" w:rsidRDefault="002A0BD1" w:rsidP="002A0BD1">
      <w:pPr>
        <w:jc w:val="both"/>
        <w:rPr>
          <w:rFonts w:ascii="Arial" w:hAnsi="Arial" w:cs="Arial"/>
          <w:b/>
          <w:bCs/>
          <w:color w:val="000000"/>
        </w:rPr>
      </w:pPr>
    </w:p>
    <w:p w14:paraId="53B48C63" w14:textId="40E99E05" w:rsidR="00A02E94" w:rsidRDefault="00F245C5" w:rsidP="002A0BD1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828"/>
        <w:gridCol w:w="2268"/>
        <w:gridCol w:w="1559"/>
      </w:tblGrid>
      <w:tr w:rsidR="00A02E94" w14:paraId="5FE460D4" w14:textId="77777777" w:rsidTr="002A0BD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A9A6A" w14:textId="34D7F789" w:rsidR="00A02E94" w:rsidRPr="00F245C5" w:rsidRDefault="00072E23" w:rsidP="002A0BD1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Zadanie nr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82B64B" w14:textId="77777777" w:rsidR="00A02E94" w:rsidRPr="00F245C5" w:rsidRDefault="007D7932" w:rsidP="002A0BD1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98104B" w14:textId="77777777" w:rsidR="00A02E94" w:rsidRPr="00F245C5" w:rsidRDefault="007D7932" w:rsidP="002A0BD1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B5FE2B" w14:textId="77777777" w:rsidR="00A02E94" w:rsidRPr="00F245C5" w:rsidRDefault="00A02E94" w:rsidP="002A0BD1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E41B34" w14:paraId="16D622FF" w14:textId="77777777" w:rsidTr="002A0BD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3A178" w14:textId="77777777" w:rsidR="00E41B34" w:rsidRPr="007D7932" w:rsidRDefault="00E41B34" w:rsidP="002A0B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41B34">
              <w:rPr>
                <w:rFonts w:ascii="Arial" w:hAnsi="Arial" w:cs="Arial"/>
                <w:sz w:val="22"/>
                <w:szCs w:val="22"/>
              </w:rPr>
              <w:t>Zadanie nr 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66D7C" w14:textId="77777777" w:rsidR="00E41B34" w:rsidRPr="007D7932" w:rsidRDefault="00E41B34" w:rsidP="002A0BD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41B34">
              <w:rPr>
                <w:rFonts w:ascii="Arial" w:hAnsi="Arial" w:cs="Arial"/>
                <w:b/>
                <w:bCs/>
                <w:sz w:val="22"/>
                <w:szCs w:val="22"/>
              </w:rPr>
              <w:t>ADI HURTOWNIA CHEMII GOSPODARCZEJ SPÓŁKA Z O.O.</w:t>
            </w:r>
          </w:p>
          <w:p w14:paraId="5712EF4F" w14:textId="77777777" w:rsidR="00E41B34" w:rsidRPr="007D7932" w:rsidRDefault="00E41B34" w:rsidP="002A0BD1">
            <w:pPr>
              <w:rPr>
                <w:rFonts w:ascii="Arial" w:hAnsi="Arial" w:cs="Arial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KAMIENNA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1B34">
              <w:rPr>
                <w:rFonts w:ascii="Arial" w:hAnsi="Arial" w:cs="Arial"/>
                <w:sz w:val="22"/>
                <w:szCs w:val="22"/>
              </w:rPr>
              <w:t>12</w:t>
            </w:r>
          </w:p>
          <w:p w14:paraId="0C738B8F" w14:textId="77777777" w:rsidR="00E41B34" w:rsidRPr="007D7932" w:rsidRDefault="00E41B34" w:rsidP="002A0B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60-002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1B34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CA44B" w14:textId="77777777" w:rsidR="002A0BD1" w:rsidRDefault="002A0BD1" w:rsidP="0011613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7BDA8F7" w14:textId="029078F3" w:rsidR="00E41B34" w:rsidRPr="007D7932" w:rsidRDefault="00E41B34" w:rsidP="0011613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7F887" w14:textId="77777777" w:rsidR="00E41B34" w:rsidRPr="007D7932" w:rsidRDefault="00E41B34" w:rsidP="002A0BD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41B34" w14:paraId="2E8CD9FD" w14:textId="77777777" w:rsidTr="002A0BD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93CD9" w14:textId="77777777" w:rsidR="00E41B34" w:rsidRPr="007D7932" w:rsidRDefault="00E41B34" w:rsidP="002A0B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41B34">
              <w:rPr>
                <w:rFonts w:ascii="Arial" w:hAnsi="Arial" w:cs="Arial"/>
                <w:sz w:val="22"/>
                <w:szCs w:val="22"/>
              </w:rPr>
              <w:t>Zadanie nr 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00AC0" w14:textId="385AB1A0" w:rsidR="00E41B34" w:rsidRPr="007D7932" w:rsidRDefault="00E41B34" w:rsidP="002A0BD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41B3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SWISSPOL Ltd. </w:t>
            </w:r>
            <w:r w:rsidR="00116139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Pr="00E41B34">
              <w:rPr>
                <w:rFonts w:ascii="Arial" w:hAnsi="Arial" w:cs="Arial"/>
                <w:b/>
                <w:bCs/>
                <w:sz w:val="22"/>
                <w:szCs w:val="22"/>
              </w:rPr>
              <w:t>p. z o.o.</w:t>
            </w:r>
          </w:p>
          <w:p w14:paraId="7E59513F" w14:textId="56F1A76B" w:rsidR="00E41B34" w:rsidRPr="007D7932" w:rsidRDefault="00E41B34" w:rsidP="002A0BD1">
            <w:pPr>
              <w:rPr>
                <w:rFonts w:ascii="Arial" w:hAnsi="Arial" w:cs="Arial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Wilcza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1B34">
              <w:rPr>
                <w:rFonts w:ascii="Arial" w:hAnsi="Arial" w:cs="Arial"/>
                <w:sz w:val="22"/>
                <w:szCs w:val="22"/>
              </w:rPr>
              <w:t>27</w:t>
            </w:r>
          </w:p>
          <w:p w14:paraId="438ED480" w14:textId="77777777" w:rsidR="00E41B34" w:rsidRPr="007D7932" w:rsidRDefault="00E41B34" w:rsidP="002A0B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50-429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1B3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774E3" w14:textId="77777777" w:rsidR="002A0BD1" w:rsidRDefault="002A0BD1" w:rsidP="0011613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97AFAA8" w14:textId="77B7BCEB" w:rsidR="00E41B34" w:rsidRPr="007D7932" w:rsidRDefault="00E41B34" w:rsidP="0011613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1 - Cena - 72.96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ED5CC" w14:textId="77777777" w:rsidR="00E41B34" w:rsidRPr="007D7932" w:rsidRDefault="00E41B34" w:rsidP="002A0BD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 xml:space="preserve">  72,96</w:t>
            </w:r>
          </w:p>
        </w:tc>
      </w:tr>
      <w:tr w:rsidR="00E41B34" w14:paraId="11D0AA89" w14:textId="77777777" w:rsidTr="002A0BD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38172" w14:textId="77777777" w:rsidR="00E41B34" w:rsidRPr="007D7932" w:rsidRDefault="00E41B34" w:rsidP="002A0B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41B34">
              <w:rPr>
                <w:rFonts w:ascii="Arial" w:hAnsi="Arial" w:cs="Arial"/>
                <w:sz w:val="22"/>
                <w:szCs w:val="22"/>
              </w:rPr>
              <w:t>Zadanie nr 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9D7A4" w14:textId="77777777" w:rsidR="00E41B34" w:rsidRPr="007D7932" w:rsidRDefault="00E41B34" w:rsidP="002A0BD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41B34">
              <w:rPr>
                <w:rFonts w:ascii="Arial" w:hAnsi="Arial" w:cs="Arial"/>
                <w:b/>
                <w:bCs/>
                <w:sz w:val="22"/>
                <w:szCs w:val="22"/>
              </w:rPr>
              <w:t>Saltar</w:t>
            </w:r>
            <w:proofErr w:type="spellEnd"/>
            <w:r w:rsidRPr="00E41B3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41B34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E41B3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D3297B4" w14:textId="77777777" w:rsidR="00E41B34" w:rsidRPr="007D7932" w:rsidRDefault="00E41B34" w:rsidP="002A0BD1">
            <w:pPr>
              <w:rPr>
                <w:rFonts w:ascii="Arial" w:hAnsi="Arial" w:cs="Arial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lastRenderedPageBreak/>
              <w:t>Barwinek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1B34">
              <w:rPr>
                <w:rFonts w:ascii="Arial" w:hAnsi="Arial" w:cs="Arial"/>
                <w:sz w:val="22"/>
                <w:szCs w:val="22"/>
              </w:rPr>
              <w:t>5/26</w:t>
            </w:r>
          </w:p>
          <w:p w14:paraId="28F2A83D" w14:textId="77777777" w:rsidR="00E41B34" w:rsidRPr="007D7932" w:rsidRDefault="00E41B34" w:rsidP="002A0B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25-150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1B34">
              <w:rPr>
                <w:rFonts w:ascii="Arial" w:hAnsi="Arial" w:cs="Arial"/>
                <w:sz w:val="22"/>
                <w:szCs w:val="22"/>
              </w:rPr>
              <w:t>Kielce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CE975" w14:textId="77777777" w:rsidR="00E41B34" w:rsidRPr="007D7932" w:rsidRDefault="00E41B34" w:rsidP="0011613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lastRenderedPageBreak/>
              <w:t>1 - Cena - 64.50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4D0F2" w14:textId="77777777" w:rsidR="00E41B34" w:rsidRPr="007D7932" w:rsidRDefault="00E41B34" w:rsidP="002A0BD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 xml:space="preserve">  64,50</w:t>
            </w:r>
          </w:p>
        </w:tc>
      </w:tr>
      <w:tr w:rsidR="00E41B34" w14:paraId="331B0F34" w14:textId="77777777" w:rsidTr="002A0BD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B0ABC" w14:textId="77777777" w:rsidR="00E41B34" w:rsidRPr="007D7932" w:rsidRDefault="00E41B34" w:rsidP="002A0B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41B34">
              <w:rPr>
                <w:rFonts w:ascii="Arial" w:hAnsi="Arial" w:cs="Arial"/>
                <w:sz w:val="22"/>
                <w:szCs w:val="22"/>
              </w:rPr>
              <w:t>Zadanie nr 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79448" w14:textId="77777777" w:rsidR="00E41B34" w:rsidRPr="007D7932" w:rsidRDefault="00E41B34" w:rsidP="002A0BD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41B34">
              <w:rPr>
                <w:rFonts w:ascii="Arial" w:hAnsi="Arial" w:cs="Arial"/>
                <w:b/>
                <w:bCs/>
                <w:sz w:val="22"/>
                <w:szCs w:val="22"/>
              </w:rPr>
              <w:t>Tronus</w:t>
            </w:r>
            <w:proofErr w:type="spellEnd"/>
            <w:r w:rsidRPr="00E41B3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20105AA9" w14:textId="77777777" w:rsidR="00E41B34" w:rsidRPr="007D7932" w:rsidRDefault="00E41B34" w:rsidP="002A0BD1">
            <w:pPr>
              <w:rPr>
                <w:rFonts w:ascii="Arial" w:hAnsi="Arial" w:cs="Arial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Ordona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1B34">
              <w:rPr>
                <w:rFonts w:ascii="Arial" w:hAnsi="Arial" w:cs="Arial"/>
                <w:sz w:val="22"/>
                <w:szCs w:val="22"/>
              </w:rPr>
              <w:t>2a</w:t>
            </w:r>
          </w:p>
          <w:p w14:paraId="2E72CA54" w14:textId="77777777" w:rsidR="00E41B34" w:rsidRPr="007D7932" w:rsidRDefault="00E41B34" w:rsidP="002A0B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01-237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1B3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52F99" w14:textId="77777777" w:rsidR="002A0BD1" w:rsidRDefault="002A0BD1" w:rsidP="0011613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4C8D68E" w14:textId="0AAC0980" w:rsidR="00E41B34" w:rsidRPr="007D7932" w:rsidRDefault="00E41B34" w:rsidP="0011613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1 - Cena - 21.52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BB77D" w14:textId="77777777" w:rsidR="00E41B34" w:rsidRPr="007D7932" w:rsidRDefault="00E41B34" w:rsidP="002A0BD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 xml:space="preserve">  21,52</w:t>
            </w:r>
          </w:p>
        </w:tc>
      </w:tr>
      <w:tr w:rsidR="00E41B34" w14:paraId="2A50CDBC" w14:textId="77777777" w:rsidTr="002A0BD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2FABC" w14:textId="77777777" w:rsidR="00E41B34" w:rsidRPr="007D7932" w:rsidRDefault="00E41B34" w:rsidP="002A0B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41B34">
              <w:rPr>
                <w:rFonts w:ascii="Arial" w:hAnsi="Arial" w:cs="Arial"/>
                <w:sz w:val="22"/>
                <w:szCs w:val="22"/>
              </w:rPr>
              <w:t>Zadanie nr 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9C4A8" w14:textId="77777777" w:rsidR="00E41B34" w:rsidRPr="007D7932" w:rsidRDefault="00E41B34" w:rsidP="002A0BD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41B34">
              <w:rPr>
                <w:rFonts w:ascii="Arial" w:hAnsi="Arial" w:cs="Arial"/>
                <w:b/>
                <w:bCs/>
                <w:sz w:val="22"/>
                <w:szCs w:val="22"/>
              </w:rPr>
              <w:t>ADI HURTOWNIA CHEMII GOSPODARCZEJ SPÓŁKA Z O.O.</w:t>
            </w:r>
          </w:p>
          <w:p w14:paraId="30FA2A03" w14:textId="77777777" w:rsidR="00E41B34" w:rsidRPr="007D7932" w:rsidRDefault="00E41B34" w:rsidP="002A0BD1">
            <w:pPr>
              <w:rPr>
                <w:rFonts w:ascii="Arial" w:hAnsi="Arial" w:cs="Arial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KAMIENNA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1B34">
              <w:rPr>
                <w:rFonts w:ascii="Arial" w:hAnsi="Arial" w:cs="Arial"/>
                <w:sz w:val="22"/>
                <w:szCs w:val="22"/>
              </w:rPr>
              <w:t>12</w:t>
            </w:r>
          </w:p>
          <w:p w14:paraId="082A8BC9" w14:textId="77777777" w:rsidR="00E41B34" w:rsidRPr="007D7932" w:rsidRDefault="00E41B34" w:rsidP="002A0B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60-002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1B34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E4A97" w14:textId="77777777" w:rsidR="002A0BD1" w:rsidRDefault="002A0BD1" w:rsidP="0011613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3415790" w14:textId="4D2FA79F" w:rsidR="00E41B34" w:rsidRPr="007D7932" w:rsidRDefault="00E41B34" w:rsidP="0011613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91C55" w14:textId="77777777" w:rsidR="00E41B34" w:rsidRPr="007D7932" w:rsidRDefault="00E41B34" w:rsidP="002A0BD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41B34" w14:paraId="2CAA1A25" w14:textId="77777777" w:rsidTr="002A0BD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16B80" w14:textId="77777777" w:rsidR="00E41B34" w:rsidRPr="007D7932" w:rsidRDefault="00E41B34" w:rsidP="002A0B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41B34">
              <w:rPr>
                <w:rFonts w:ascii="Arial" w:hAnsi="Arial" w:cs="Arial"/>
                <w:sz w:val="22"/>
                <w:szCs w:val="22"/>
              </w:rPr>
              <w:t>Zadanie nr 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61545" w14:textId="77777777" w:rsidR="00E41B34" w:rsidRPr="007D7932" w:rsidRDefault="00E41B34" w:rsidP="002A0BD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41B34">
              <w:rPr>
                <w:rFonts w:ascii="Arial" w:hAnsi="Arial" w:cs="Arial"/>
                <w:b/>
                <w:bCs/>
                <w:sz w:val="22"/>
                <w:szCs w:val="22"/>
              </w:rPr>
              <w:t>Saltar</w:t>
            </w:r>
            <w:proofErr w:type="spellEnd"/>
            <w:r w:rsidRPr="00E41B3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41B34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E41B3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45AD700" w14:textId="77777777" w:rsidR="00E41B34" w:rsidRPr="007D7932" w:rsidRDefault="00E41B34" w:rsidP="002A0BD1">
            <w:pPr>
              <w:rPr>
                <w:rFonts w:ascii="Arial" w:hAnsi="Arial" w:cs="Arial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Barwinek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1B34">
              <w:rPr>
                <w:rFonts w:ascii="Arial" w:hAnsi="Arial" w:cs="Arial"/>
                <w:sz w:val="22"/>
                <w:szCs w:val="22"/>
              </w:rPr>
              <w:t>5/26</w:t>
            </w:r>
          </w:p>
          <w:p w14:paraId="6BF6FA28" w14:textId="77777777" w:rsidR="00E41B34" w:rsidRPr="007D7932" w:rsidRDefault="00E41B34" w:rsidP="002A0B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25-150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1B34">
              <w:rPr>
                <w:rFonts w:ascii="Arial" w:hAnsi="Arial" w:cs="Arial"/>
                <w:sz w:val="22"/>
                <w:szCs w:val="22"/>
              </w:rPr>
              <w:t>Kielce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8763D" w14:textId="77777777" w:rsidR="002A0BD1" w:rsidRDefault="002A0BD1" w:rsidP="0011613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CE7C497" w14:textId="48C055CD" w:rsidR="00E41B34" w:rsidRPr="007D7932" w:rsidRDefault="00E41B34" w:rsidP="0011613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1 - Cena - 87.22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DE2FE" w14:textId="77777777" w:rsidR="00E41B34" w:rsidRPr="007D7932" w:rsidRDefault="00E41B34" w:rsidP="002A0BD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 xml:space="preserve">  87,22</w:t>
            </w:r>
          </w:p>
        </w:tc>
      </w:tr>
      <w:tr w:rsidR="00E41B34" w14:paraId="62A80E2D" w14:textId="77777777" w:rsidTr="002A0BD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9B830" w14:textId="77777777" w:rsidR="00E41B34" w:rsidRPr="007D7932" w:rsidRDefault="00E41B34" w:rsidP="002A0B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41B34">
              <w:rPr>
                <w:rFonts w:ascii="Arial" w:hAnsi="Arial" w:cs="Arial"/>
                <w:sz w:val="22"/>
                <w:szCs w:val="22"/>
              </w:rPr>
              <w:t>Zadanie nr 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BCC80" w14:textId="001DA1D7" w:rsidR="00E41B34" w:rsidRPr="007D7932" w:rsidRDefault="00E41B34" w:rsidP="002A0BD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41B3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SWISSPOL Ltd. </w:t>
            </w:r>
            <w:r w:rsidR="00116139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Pr="00E41B34">
              <w:rPr>
                <w:rFonts w:ascii="Arial" w:hAnsi="Arial" w:cs="Arial"/>
                <w:b/>
                <w:bCs/>
                <w:sz w:val="22"/>
                <w:szCs w:val="22"/>
              </w:rPr>
              <w:t>p. z o.o.</w:t>
            </w:r>
          </w:p>
          <w:p w14:paraId="124113C8" w14:textId="77777777" w:rsidR="00E41B34" w:rsidRPr="007D7932" w:rsidRDefault="00E41B34" w:rsidP="002A0BD1">
            <w:pPr>
              <w:rPr>
                <w:rFonts w:ascii="Arial" w:hAnsi="Arial" w:cs="Arial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ul. Wilcza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1B34">
              <w:rPr>
                <w:rFonts w:ascii="Arial" w:hAnsi="Arial" w:cs="Arial"/>
                <w:sz w:val="22"/>
                <w:szCs w:val="22"/>
              </w:rPr>
              <w:t>27</w:t>
            </w:r>
          </w:p>
          <w:p w14:paraId="65A0ABDB" w14:textId="77777777" w:rsidR="00E41B34" w:rsidRPr="007D7932" w:rsidRDefault="00E41B34" w:rsidP="002A0B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50-429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1B3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3486D" w14:textId="77777777" w:rsidR="002A0BD1" w:rsidRDefault="002A0BD1" w:rsidP="0011613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FEDE658" w14:textId="7ACCB0B0" w:rsidR="00E41B34" w:rsidRPr="007D7932" w:rsidRDefault="00E41B34" w:rsidP="0011613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1 - Cena - 76.25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AAC7D" w14:textId="77777777" w:rsidR="00E41B34" w:rsidRPr="007D7932" w:rsidRDefault="00E41B34" w:rsidP="002A0BD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 xml:space="preserve">  76,25</w:t>
            </w:r>
          </w:p>
        </w:tc>
      </w:tr>
      <w:tr w:rsidR="00E41B34" w14:paraId="2989BCCF" w14:textId="77777777" w:rsidTr="002A0BD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4BB39" w14:textId="77777777" w:rsidR="00E41B34" w:rsidRPr="007D7932" w:rsidRDefault="00E41B34" w:rsidP="002A0B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41B34">
              <w:rPr>
                <w:rFonts w:ascii="Arial" w:hAnsi="Arial" w:cs="Arial"/>
                <w:sz w:val="22"/>
                <w:szCs w:val="22"/>
              </w:rPr>
              <w:t>Zadanie nr 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F629B" w14:textId="77777777" w:rsidR="00E41B34" w:rsidRPr="007D7932" w:rsidRDefault="00E41B34" w:rsidP="002A0BD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41B34">
              <w:rPr>
                <w:rFonts w:ascii="Arial" w:hAnsi="Arial" w:cs="Arial"/>
                <w:b/>
                <w:bCs/>
                <w:sz w:val="22"/>
                <w:szCs w:val="22"/>
              </w:rPr>
              <w:t>Tronus</w:t>
            </w:r>
            <w:proofErr w:type="spellEnd"/>
            <w:r w:rsidRPr="00E41B3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4176B989" w14:textId="77777777" w:rsidR="00E41B34" w:rsidRPr="007D7932" w:rsidRDefault="00E41B34" w:rsidP="002A0BD1">
            <w:pPr>
              <w:rPr>
                <w:rFonts w:ascii="Arial" w:hAnsi="Arial" w:cs="Arial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Ordona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1B34">
              <w:rPr>
                <w:rFonts w:ascii="Arial" w:hAnsi="Arial" w:cs="Arial"/>
                <w:sz w:val="22"/>
                <w:szCs w:val="22"/>
              </w:rPr>
              <w:t>2a</w:t>
            </w:r>
          </w:p>
          <w:p w14:paraId="02B8A5D3" w14:textId="77777777" w:rsidR="00E41B34" w:rsidRPr="007D7932" w:rsidRDefault="00E41B34" w:rsidP="002A0B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01-237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1B3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07267" w14:textId="77777777" w:rsidR="002A0BD1" w:rsidRDefault="002A0BD1" w:rsidP="0011613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0BE3618" w14:textId="281E3413" w:rsidR="00E41B34" w:rsidRPr="007D7932" w:rsidRDefault="00E41B34" w:rsidP="0011613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>1 - Cena - 24.45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DF12B" w14:textId="77777777" w:rsidR="00E41B34" w:rsidRPr="007D7932" w:rsidRDefault="00E41B34" w:rsidP="002A0BD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1B34">
              <w:rPr>
                <w:rFonts w:ascii="Arial" w:hAnsi="Arial" w:cs="Arial"/>
                <w:sz w:val="22"/>
                <w:szCs w:val="22"/>
              </w:rPr>
              <w:t xml:space="preserve">  24,45</w:t>
            </w:r>
          </w:p>
        </w:tc>
      </w:tr>
    </w:tbl>
    <w:p w14:paraId="241D0EC1" w14:textId="77777777" w:rsidR="00A02E94" w:rsidRDefault="00A02E94" w:rsidP="002A0BD1">
      <w:pPr>
        <w:jc w:val="both"/>
        <w:rPr>
          <w:rFonts w:ascii="Arial" w:hAnsi="Arial" w:cs="Arial"/>
          <w:color w:val="000000"/>
        </w:rPr>
      </w:pPr>
    </w:p>
    <w:p w14:paraId="09CBD121" w14:textId="77777777" w:rsidR="00A02E94" w:rsidRDefault="00A02E94" w:rsidP="002A0BD1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3FFCCBE3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B2293FF" w14:textId="77777777" w:rsidR="00A02E94" w:rsidRPr="007D7932" w:rsidRDefault="00A02E94" w:rsidP="002A0BD1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8949E41" w14:textId="77777777" w:rsidR="00A02E94" w:rsidRPr="007D7932" w:rsidRDefault="00A02E94" w:rsidP="002A0BD1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887E22D" w14:textId="77777777" w:rsidR="00A02E94" w:rsidRPr="007D7932" w:rsidRDefault="00A02E94" w:rsidP="002A0BD1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7DDFAD1F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026A0C0" w14:textId="77777777" w:rsidR="00A02E94" w:rsidRPr="007D7932" w:rsidRDefault="00A02E94" w:rsidP="002A0BD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4F1C50F" w14:textId="77777777" w:rsidR="00A02E94" w:rsidRPr="007D7932" w:rsidRDefault="00A02E94" w:rsidP="002A0BD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A21AC17" w14:textId="77777777" w:rsidR="00A02E94" w:rsidRPr="007D7932" w:rsidRDefault="00A02E94" w:rsidP="002A0BD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48D3A773" w14:textId="77777777" w:rsidR="00A02E94" w:rsidRPr="007D7932" w:rsidRDefault="00A02E94" w:rsidP="002A0BD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ACBD059" w14:textId="176845EE" w:rsidR="00A02E94" w:rsidRDefault="00A02E94" w:rsidP="002A0BD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804E3E9" w14:textId="77777777" w:rsidR="0013621B" w:rsidRPr="0013621B" w:rsidRDefault="0013621B" w:rsidP="002A0BD1">
            <w:pPr>
              <w:rPr>
                <w:rFonts w:ascii="Arial" w:hAnsi="Arial" w:cs="Arial"/>
                <w:sz w:val="12"/>
                <w:szCs w:val="12"/>
              </w:rPr>
            </w:pPr>
          </w:p>
          <w:p w14:paraId="6EA84BF7" w14:textId="77777777" w:rsidR="00A02E94" w:rsidRPr="007D7932" w:rsidRDefault="00A02E94" w:rsidP="002A0BD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49773957" w14:textId="77777777" w:rsidR="00A02E94" w:rsidRPr="007D7932" w:rsidRDefault="00A02E94" w:rsidP="002A0BD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9017B65" w14:textId="77777777" w:rsidR="00A02E94" w:rsidRDefault="00A02E94" w:rsidP="002A0BD1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18E7925B" w14:textId="77777777" w:rsidR="00A02E94" w:rsidRDefault="00A02E94" w:rsidP="002A0BD1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06E67D89" w14:textId="77777777" w:rsidR="00A02E94" w:rsidRDefault="00A02E94" w:rsidP="002A0BD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E41B34">
        <w:rPr>
          <w:rFonts w:ascii="Arial" w:hAnsi="Arial" w:cs="Arial"/>
        </w:rPr>
        <w:t>nie krótszym niż 5 dni od dnia przesłania niniejszej informacji o wyborze najkorzystniejszej oferty.</w:t>
      </w:r>
    </w:p>
    <w:p w14:paraId="536AA764" w14:textId="77777777" w:rsidR="00A02E94" w:rsidRDefault="00A02E94" w:rsidP="002A0BD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3DA49121" w14:textId="77777777" w:rsidR="0013621B" w:rsidRPr="00C6247D" w:rsidRDefault="0013621B" w:rsidP="002A0BD1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6D6064BE" w14:textId="77777777" w:rsidR="0013621B" w:rsidRPr="00D50535" w:rsidRDefault="0013621B" w:rsidP="002A0BD1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40085E36" w14:textId="77777777" w:rsidR="00260FD8" w:rsidRDefault="00260FD8" w:rsidP="002A0BD1">
      <w:pPr>
        <w:ind w:left="3119" w:firstLine="425"/>
        <w:jc w:val="right"/>
        <w:rPr>
          <w:rFonts w:ascii="Arial" w:hAnsi="Arial" w:cs="Arial"/>
          <w:i/>
        </w:rPr>
      </w:pPr>
    </w:p>
    <w:p w14:paraId="2605D159" w14:textId="5071FD1F" w:rsidR="0013621B" w:rsidRDefault="0013621B" w:rsidP="002A0BD1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7EE5D8D6" w14:textId="77777777" w:rsidR="00E55480" w:rsidRDefault="00E55480" w:rsidP="002A0BD1">
      <w:pPr>
        <w:ind w:left="3119" w:firstLine="425"/>
        <w:jc w:val="right"/>
        <w:rPr>
          <w:rFonts w:ascii="Arial" w:hAnsi="Arial" w:cs="Arial"/>
          <w:i/>
        </w:rPr>
      </w:pPr>
    </w:p>
    <w:p w14:paraId="606B0FA8" w14:textId="77777777" w:rsidR="00E55480" w:rsidRDefault="00E55480" w:rsidP="00E55480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/-/ Dyrektor Szpitala Wojewódzkiego w Poznaniu</w:t>
      </w:r>
    </w:p>
    <w:p w14:paraId="06447C46" w14:textId="77777777" w:rsidR="00E55480" w:rsidRDefault="00E55480" w:rsidP="00E55480">
      <w:pPr>
        <w:pStyle w:val="Tekstpodstawowy"/>
        <w:spacing w:line="240" w:lineRule="auto"/>
        <w:ind w:firstLine="42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</w:t>
      </w:r>
    </w:p>
    <w:p w14:paraId="0C602D8C" w14:textId="77777777" w:rsidR="00E55480" w:rsidRDefault="00E55480" w:rsidP="00E55480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dr hab. n. med. – prof. UZ</w:t>
      </w:r>
    </w:p>
    <w:p w14:paraId="60C01C77" w14:textId="32BC06AE" w:rsidR="00E55480" w:rsidRDefault="00E55480" w:rsidP="00E55480">
      <w:pPr>
        <w:pStyle w:val="Tekstpodstawowy"/>
        <w:spacing w:line="240" w:lineRule="auto"/>
        <w:rPr>
          <w:rFonts w:ascii="Arial" w:hAnsi="Arial" w:cs="Arial"/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</w:t>
      </w:r>
      <w:r>
        <w:rPr>
          <w:sz w:val="22"/>
          <w:szCs w:val="22"/>
        </w:rPr>
        <w:t>Dawid Murawa</w:t>
      </w:r>
    </w:p>
    <w:p w14:paraId="2569A1A5" w14:textId="77777777" w:rsidR="00E55480" w:rsidRPr="004B39E0" w:rsidRDefault="00E55480" w:rsidP="002A0BD1">
      <w:pPr>
        <w:ind w:left="3119" w:firstLine="425"/>
        <w:jc w:val="right"/>
        <w:rPr>
          <w:rFonts w:ascii="Arial" w:hAnsi="Arial" w:cs="Arial"/>
          <w:i/>
        </w:rPr>
      </w:pPr>
    </w:p>
    <w:p w14:paraId="483D14C7" w14:textId="77995580" w:rsidR="008642B3" w:rsidRPr="0013621B" w:rsidRDefault="00E41B34" w:rsidP="002A0BD1">
      <w:pPr>
        <w:jc w:val="right"/>
        <w:rPr>
          <w:rFonts w:ascii="Arial" w:hAnsi="Arial" w:cs="Arial"/>
          <w:vertAlign w:val="superscript"/>
        </w:rPr>
      </w:pPr>
      <w:r w:rsidRPr="00E41B34">
        <w:rPr>
          <w:rFonts w:ascii="Arial" w:hAnsi="Arial" w:cs="Arial"/>
        </w:rPr>
        <w:t xml:space="preserve">  </w:t>
      </w:r>
      <w:bookmarkEnd w:id="0"/>
    </w:p>
    <w:sectPr w:rsidR="008642B3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E5DF1" w14:textId="77777777" w:rsidR="008A0CCB" w:rsidRDefault="008A0CCB">
      <w:r>
        <w:separator/>
      </w:r>
    </w:p>
  </w:endnote>
  <w:endnote w:type="continuationSeparator" w:id="0">
    <w:p w14:paraId="74BB794E" w14:textId="77777777" w:rsidR="008A0CCB" w:rsidRDefault="008A0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9BCAC" w14:textId="77777777" w:rsidR="00E41B34" w:rsidRDefault="00E41B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631B9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BEE6DC2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4F5865D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583FD" w14:textId="77777777" w:rsidR="00E41B34" w:rsidRDefault="00E41B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84513" w14:textId="77777777" w:rsidR="008A0CCB" w:rsidRDefault="008A0CCB">
      <w:r>
        <w:separator/>
      </w:r>
    </w:p>
  </w:footnote>
  <w:footnote w:type="continuationSeparator" w:id="0">
    <w:p w14:paraId="15B88D86" w14:textId="77777777" w:rsidR="008A0CCB" w:rsidRDefault="008A0C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B3E11" w14:textId="77777777" w:rsidR="00E41B34" w:rsidRDefault="00E41B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DBC82" w14:textId="77777777" w:rsidR="00E41B34" w:rsidRDefault="00E41B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FD0F1" w14:textId="77777777" w:rsidR="00E41B34" w:rsidRDefault="00E41B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CCB"/>
    <w:rsid w:val="00022322"/>
    <w:rsid w:val="00042497"/>
    <w:rsid w:val="00072E23"/>
    <w:rsid w:val="000C1E6F"/>
    <w:rsid w:val="000E4E56"/>
    <w:rsid w:val="00116139"/>
    <w:rsid w:val="0013621B"/>
    <w:rsid w:val="001A1468"/>
    <w:rsid w:val="001B7815"/>
    <w:rsid w:val="001C3F13"/>
    <w:rsid w:val="00211A34"/>
    <w:rsid w:val="00260FD8"/>
    <w:rsid w:val="002716A3"/>
    <w:rsid w:val="002A0BD1"/>
    <w:rsid w:val="002B1E4F"/>
    <w:rsid w:val="002B6761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0CCB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41B34"/>
    <w:rsid w:val="00E55480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E73A0"/>
  <w15:chartTrackingRefBased/>
  <w15:docId w15:val="{3FAAEDDC-6215-4E39-882B-BB62DEE4E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E5548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502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2025-03-04T13:37:00Z</cp:lastPrinted>
  <dcterms:created xsi:type="dcterms:W3CDTF">2025-03-04T13:40:00Z</dcterms:created>
  <dcterms:modified xsi:type="dcterms:W3CDTF">2025-03-04T13:40:00Z</dcterms:modified>
</cp:coreProperties>
</file>