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03948" w14:textId="77777777" w:rsidR="00E65B7A" w:rsidRPr="00AB1118" w:rsidRDefault="004D7F31" w:rsidP="000B48EB">
      <w:pPr>
        <w:jc w:val="right"/>
        <w:rPr>
          <w:rFonts w:ascii="Arial" w:hAnsi="Arial" w:cs="Arial"/>
        </w:rPr>
      </w:pPr>
      <w:r w:rsidRPr="004D7F31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4D7F31">
        <w:rPr>
          <w:rFonts w:ascii="Arial" w:hAnsi="Arial" w:cs="Arial"/>
        </w:rPr>
        <w:t>2025-03-06</w:t>
      </w:r>
    </w:p>
    <w:p w14:paraId="50F27CF6" w14:textId="77777777" w:rsidR="004D7F31" w:rsidRPr="004D7F31" w:rsidRDefault="004D7F31" w:rsidP="000B48EB">
      <w:pPr>
        <w:rPr>
          <w:rFonts w:ascii="Arial" w:hAnsi="Arial" w:cs="Arial"/>
          <w:b/>
          <w:bCs/>
        </w:rPr>
      </w:pPr>
      <w:r w:rsidRPr="004D7F31">
        <w:rPr>
          <w:rFonts w:ascii="Arial" w:hAnsi="Arial" w:cs="Arial"/>
          <w:b/>
          <w:bCs/>
        </w:rPr>
        <w:t>Szpital Wojewódzki w Poznaniu</w:t>
      </w:r>
    </w:p>
    <w:p w14:paraId="01B0C250" w14:textId="77777777" w:rsidR="00E65B7A" w:rsidRPr="00AB1118" w:rsidRDefault="004D7F31" w:rsidP="000B48EB">
      <w:pPr>
        <w:rPr>
          <w:rFonts w:ascii="Arial" w:hAnsi="Arial" w:cs="Arial"/>
          <w:b/>
          <w:bCs/>
        </w:rPr>
      </w:pPr>
      <w:r w:rsidRPr="004D7F31">
        <w:rPr>
          <w:rFonts w:ascii="Arial" w:hAnsi="Arial" w:cs="Arial"/>
          <w:b/>
          <w:bCs/>
        </w:rPr>
        <w:t>Dział Zamówień Publicznych</w:t>
      </w:r>
    </w:p>
    <w:p w14:paraId="751B1B7A" w14:textId="77777777" w:rsidR="00E65B7A" w:rsidRPr="00AB1118" w:rsidRDefault="004D7F31" w:rsidP="000B48EB">
      <w:pPr>
        <w:rPr>
          <w:rFonts w:ascii="Arial" w:hAnsi="Arial" w:cs="Arial"/>
        </w:rPr>
      </w:pPr>
      <w:r w:rsidRPr="004D7F31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4D7F31">
        <w:rPr>
          <w:rFonts w:ascii="Arial" w:hAnsi="Arial" w:cs="Arial"/>
        </w:rPr>
        <w:t>7/19</w:t>
      </w:r>
    </w:p>
    <w:p w14:paraId="2BF9FBCE" w14:textId="77777777" w:rsidR="00E65B7A" w:rsidRPr="00AB1118" w:rsidRDefault="004D7F31" w:rsidP="000B48EB">
      <w:pPr>
        <w:rPr>
          <w:rFonts w:ascii="Arial" w:hAnsi="Arial" w:cs="Arial"/>
        </w:rPr>
      </w:pPr>
      <w:r w:rsidRPr="004D7F31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4D7F31">
        <w:rPr>
          <w:rFonts w:ascii="Arial" w:hAnsi="Arial" w:cs="Arial"/>
        </w:rPr>
        <w:t>Poznań</w:t>
      </w:r>
    </w:p>
    <w:p w14:paraId="1B1B7E05" w14:textId="77777777" w:rsidR="000B48EB" w:rsidRDefault="000B48EB" w:rsidP="000B48E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8009CC7" w14:textId="77777777" w:rsidR="000B48EB" w:rsidRDefault="000B48EB" w:rsidP="000B48E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A0772A1" w14:textId="583F1B21" w:rsidR="00E65B7A" w:rsidRPr="00AB1118" w:rsidRDefault="00E65B7A" w:rsidP="000B48E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4AC554D1" w14:textId="77777777" w:rsidR="00E65B7A" w:rsidRDefault="00E65B7A" w:rsidP="000B48E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6BEF627B" w14:textId="77777777" w:rsidR="000B48EB" w:rsidRDefault="000B48EB" w:rsidP="000B48E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37F3E185" w14:textId="77777777" w:rsidR="000B48EB" w:rsidRPr="00AB1118" w:rsidRDefault="000B48EB" w:rsidP="000B48E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78F0F744" w14:textId="77777777" w:rsidTr="004C0D4A">
        <w:tc>
          <w:tcPr>
            <w:tcW w:w="9330" w:type="dxa"/>
            <w:shd w:val="clear" w:color="auto" w:fill="F2F2F2"/>
            <w:hideMark/>
          </w:tcPr>
          <w:p w14:paraId="0F53B6F6" w14:textId="1735AC8E" w:rsidR="00E65B7A" w:rsidRPr="00AB1118" w:rsidRDefault="000B48EB" w:rsidP="000B48E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III </w:t>
            </w:r>
            <w:r w:rsidR="00E65B7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99EB776" w14:textId="77777777" w:rsidR="00E65B7A" w:rsidRPr="00AB1118" w:rsidRDefault="00E65B7A" w:rsidP="000B48E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4F4ADDE5" w14:textId="77777777" w:rsidR="00E65B7A" w:rsidRPr="00AB1118" w:rsidRDefault="00E65B7A" w:rsidP="000B48EB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526A8137" w14:textId="77777777" w:rsidTr="004C0D4A">
        <w:tc>
          <w:tcPr>
            <w:tcW w:w="2268" w:type="dxa"/>
            <w:shd w:val="clear" w:color="auto" w:fill="auto"/>
          </w:tcPr>
          <w:p w14:paraId="2E7ABEBF" w14:textId="77777777" w:rsidR="000B48EB" w:rsidRDefault="000B48EB" w:rsidP="000B48E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062F6D24" w14:textId="221F8695" w:rsidR="00E65B7A" w:rsidRPr="00AB1118" w:rsidRDefault="00E65B7A" w:rsidP="000B48E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F74093B" w14:textId="77777777" w:rsidR="000B48EB" w:rsidRDefault="000B48EB" w:rsidP="000B48E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47AB479" w14:textId="231A9269" w:rsidR="00E65B7A" w:rsidRPr="00AB1118" w:rsidRDefault="00E65B7A" w:rsidP="000B48E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4D7F31" w:rsidRPr="004D7F31">
              <w:rPr>
                <w:rFonts w:ascii="Arial" w:hAnsi="Arial" w:cs="Arial"/>
              </w:rPr>
              <w:t>podstawowy</w:t>
            </w:r>
            <w:r w:rsidR="000B48EB">
              <w:rPr>
                <w:rFonts w:ascii="Arial" w:hAnsi="Arial" w:cs="Arial"/>
              </w:rPr>
              <w:t>m</w:t>
            </w:r>
            <w:r w:rsidR="004D7F31" w:rsidRPr="004D7F31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4D7F31" w:rsidRPr="004D7F31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51303505" w14:textId="77777777" w:rsidTr="004C0D4A">
        <w:tc>
          <w:tcPr>
            <w:tcW w:w="2268" w:type="dxa"/>
            <w:shd w:val="clear" w:color="auto" w:fill="auto"/>
          </w:tcPr>
          <w:p w14:paraId="5AEBED1A" w14:textId="77777777" w:rsidR="00E65B7A" w:rsidRPr="00AB1118" w:rsidRDefault="00E65B7A" w:rsidP="000B48E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7F3DB49" w14:textId="77777777" w:rsidR="00E65B7A" w:rsidRPr="00AB1118" w:rsidRDefault="004D7F31" w:rsidP="000B48E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D7F31">
              <w:rPr>
                <w:rFonts w:ascii="Arial" w:hAnsi="Arial" w:cs="Arial"/>
                <w:bCs/>
              </w:rPr>
              <w:t>Zakup niespecjalistycznego sprzętu medycznego, w tym jednorazowego - 12 zadań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4D7F31" w:rsidRPr="00AB1118" w14:paraId="692EE80E" w14:textId="77777777" w:rsidTr="00A55537">
        <w:tc>
          <w:tcPr>
            <w:tcW w:w="2268" w:type="dxa"/>
            <w:shd w:val="clear" w:color="auto" w:fill="auto"/>
          </w:tcPr>
          <w:p w14:paraId="416ECED1" w14:textId="77777777" w:rsidR="004D7F31" w:rsidRPr="00AB1118" w:rsidRDefault="004D7F31" w:rsidP="000B48E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49CF124" w14:textId="77777777" w:rsidR="004D7F31" w:rsidRDefault="004D7F31" w:rsidP="000B48E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D7F31">
              <w:rPr>
                <w:rFonts w:ascii="Arial" w:hAnsi="Arial" w:cs="Arial"/>
                <w:bCs/>
              </w:rPr>
              <w:t>SZW/DZP/4/2025</w:t>
            </w:r>
            <w:r w:rsidR="000B48EB">
              <w:rPr>
                <w:rFonts w:ascii="Arial" w:hAnsi="Arial" w:cs="Arial"/>
                <w:bCs/>
              </w:rPr>
              <w:t>.</w:t>
            </w:r>
          </w:p>
          <w:p w14:paraId="53010523" w14:textId="4D6F8BD4" w:rsidR="000B48EB" w:rsidRPr="00AB1118" w:rsidRDefault="000B48EB" w:rsidP="000B48E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5FDA61A9" w14:textId="77777777" w:rsidR="000B48EB" w:rsidRDefault="000B48EB" w:rsidP="000B48EB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77897D8D" w14:textId="244AACF8" w:rsidR="004F079B" w:rsidRPr="00E65B7A" w:rsidRDefault="004F079B" w:rsidP="000B48EB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4D7F31" w:rsidRPr="004D7F31">
        <w:rPr>
          <w:rFonts w:cs="Arial"/>
          <w:b/>
          <w:sz w:val="24"/>
        </w:rPr>
        <w:t>Szpital Wojewódzki w Poznaniu</w:t>
      </w:r>
      <w:r w:rsidR="000B48EB">
        <w:rPr>
          <w:rFonts w:cs="Arial"/>
          <w:b/>
          <w:sz w:val="24"/>
        </w:rPr>
        <w:t xml:space="preserve">, </w:t>
      </w:r>
      <w:r w:rsidR="004D7F31" w:rsidRPr="004D7F31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4D7F31" w:rsidRPr="004D7F31">
        <w:rPr>
          <w:rFonts w:cs="Arial"/>
          <w:sz w:val="24"/>
        </w:rPr>
        <w:t>(</w:t>
      </w:r>
      <w:proofErr w:type="spellStart"/>
      <w:r w:rsidR="004D7F31" w:rsidRPr="004D7F31">
        <w:rPr>
          <w:rFonts w:cs="Arial"/>
          <w:sz w:val="24"/>
        </w:rPr>
        <w:t>t.j</w:t>
      </w:r>
      <w:proofErr w:type="spellEnd"/>
      <w:r w:rsidR="004D7F31" w:rsidRPr="004D7F31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70A27751" w14:textId="77777777" w:rsidR="004F079B" w:rsidRPr="00E65B7A" w:rsidRDefault="004F079B" w:rsidP="000B48EB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4D7F31" w:rsidRPr="004D7F31">
        <w:rPr>
          <w:rFonts w:cs="Arial"/>
          <w:b/>
          <w:sz w:val="24"/>
        </w:rPr>
        <w:t>2025-02-28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4D7F31" w:rsidRPr="004D7F31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4D7F31" w:rsidRPr="004D7F31">
        <w:rPr>
          <w:rFonts w:cs="Arial"/>
          <w:b/>
          <w:sz w:val="24"/>
        </w:rPr>
        <w:t>2025-03-13</w:t>
      </w:r>
      <w:r w:rsidR="008365E9" w:rsidRPr="00E65B7A">
        <w:rPr>
          <w:rFonts w:cs="Arial"/>
          <w:sz w:val="24"/>
        </w:rPr>
        <w:t xml:space="preserve"> godz. </w:t>
      </w:r>
      <w:r w:rsidR="004D7F31" w:rsidRPr="004D7F31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23C84A40" w14:textId="77777777" w:rsidR="004F079B" w:rsidRPr="00E65B7A" w:rsidRDefault="004F079B" w:rsidP="000B48EB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4D7F31" w:rsidRPr="004D7F31">
        <w:rPr>
          <w:rFonts w:cs="Arial"/>
          <w:b/>
          <w:sz w:val="24"/>
        </w:rPr>
        <w:t>2025-02-28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4D7F31" w:rsidRPr="004D7F31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4D7F31" w:rsidRPr="004D7F31">
        <w:rPr>
          <w:rFonts w:cs="Arial"/>
          <w:b/>
          <w:sz w:val="24"/>
        </w:rPr>
        <w:t>2025-03-13</w:t>
      </w:r>
      <w:r w:rsidR="008365E9" w:rsidRPr="00E65B7A">
        <w:rPr>
          <w:rFonts w:cs="Arial"/>
          <w:sz w:val="24"/>
        </w:rPr>
        <w:t xml:space="preserve"> godz. </w:t>
      </w:r>
      <w:r w:rsidR="004D7F31" w:rsidRPr="004D7F31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55D53B69" w14:textId="77777777" w:rsidR="00F16C50" w:rsidRPr="00E65B7A" w:rsidRDefault="00F16C50" w:rsidP="000B48E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02910B90" w14:textId="77777777" w:rsidR="000B48EB" w:rsidRDefault="000B48EB" w:rsidP="000B48EB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05513E4" w14:textId="6F0A8B5B" w:rsidR="00F16C50" w:rsidRDefault="00F16C50" w:rsidP="000B48EB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4CE3542D" w14:textId="77777777" w:rsidR="000B48EB" w:rsidRDefault="000B48EB" w:rsidP="000B48EB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C900BE1" w14:textId="77777777" w:rsidR="000B48EB" w:rsidRPr="002672CB" w:rsidRDefault="000B48EB" w:rsidP="000B48EB">
      <w:pPr>
        <w:pStyle w:val="Tekstpodstawowy"/>
        <w:ind w:left="3119"/>
        <w:jc w:val="right"/>
        <w:rPr>
          <w:rFonts w:ascii="Arial" w:hAnsi="Arial" w:cs="Arial"/>
          <w:iCs/>
          <w:sz w:val="20"/>
        </w:rPr>
      </w:pPr>
      <w:r w:rsidRPr="002672CB">
        <w:rPr>
          <w:rFonts w:ascii="Arial" w:hAnsi="Arial" w:cs="Arial"/>
          <w:iCs/>
          <w:sz w:val="20"/>
        </w:rPr>
        <w:t>/-/ Dyrektor Szpitala Wojewódzkiego w Poznaniu</w:t>
      </w:r>
    </w:p>
    <w:p w14:paraId="3D24BA03" w14:textId="77777777" w:rsidR="000B48EB" w:rsidRPr="002672CB" w:rsidRDefault="000B48EB" w:rsidP="000B48EB">
      <w:pPr>
        <w:pStyle w:val="Tekstpodstawowy"/>
        <w:ind w:left="3119"/>
        <w:rPr>
          <w:rFonts w:ascii="Arial" w:hAnsi="Arial" w:cs="Arial"/>
          <w:iCs/>
          <w:sz w:val="20"/>
        </w:rPr>
      </w:pPr>
      <w:r w:rsidRPr="002672CB">
        <w:rPr>
          <w:rFonts w:ascii="Arial" w:hAnsi="Arial" w:cs="Arial"/>
          <w:iCs/>
          <w:sz w:val="20"/>
        </w:rPr>
        <w:t xml:space="preserve">                                                                                                                           </w:t>
      </w:r>
    </w:p>
    <w:p w14:paraId="4500E7EC" w14:textId="77777777" w:rsidR="000B48EB" w:rsidRPr="002672CB" w:rsidRDefault="000B48EB" w:rsidP="000B48EB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2672CB">
        <w:rPr>
          <w:rFonts w:ascii="Arial" w:hAnsi="Arial" w:cs="Arial"/>
          <w:iCs/>
          <w:sz w:val="20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iCs/>
          <w:sz w:val="20"/>
        </w:rPr>
        <w:t>d</w:t>
      </w:r>
      <w:r w:rsidRPr="002672CB">
        <w:rPr>
          <w:rFonts w:ascii="Arial" w:hAnsi="Arial" w:cs="Arial"/>
          <w:iCs/>
          <w:sz w:val="20"/>
        </w:rPr>
        <w:t>r hab. n. med. – prof. UZ</w:t>
      </w:r>
    </w:p>
    <w:p w14:paraId="4ECE129D" w14:textId="77777777" w:rsidR="000B48EB" w:rsidRPr="002672CB" w:rsidRDefault="000B48EB" w:rsidP="000B48EB">
      <w:pPr>
        <w:pStyle w:val="Tekstpodstawowy"/>
        <w:ind w:left="3119" w:firstLine="425"/>
        <w:jc w:val="right"/>
        <w:rPr>
          <w:rFonts w:ascii="Arial" w:hAnsi="Arial" w:cs="Arial"/>
          <w:i/>
          <w:iCs/>
          <w:sz w:val="20"/>
        </w:rPr>
      </w:pPr>
      <w:r w:rsidRPr="002672CB">
        <w:rPr>
          <w:rFonts w:ascii="Arial" w:hAnsi="Arial" w:cs="Arial"/>
          <w:iCs/>
          <w:sz w:val="20"/>
        </w:rPr>
        <w:t>Dawid Murawa</w:t>
      </w:r>
    </w:p>
    <w:p w14:paraId="3C008F8E" w14:textId="77777777" w:rsidR="000B48EB" w:rsidRPr="00E65B7A" w:rsidRDefault="000B48EB" w:rsidP="000B48EB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0B48EB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F55AC" w14:textId="77777777" w:rsidR="001078A8" w:rsidRDefault="001078A8">
      <w:r>
        <w:separator/>
      </w:r>
    </w:p>
  </w:endnote>
  <w:endnote w:type="continuationSeparator" w:id="0">
    <w:p w14:paraId="4B27A475" w14:textId="77777777" w:rsidR="001078A8" w:rsidRDefault="00107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2B577" w14:textId="77777777" w:rsidR="004D7F31" w:rsidRDefault="004D7F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8A410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C2AC976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3C0BB" w14:textId="77777777" w:rsidR="004D7F31" w:rsidRDefault="004D7F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ACF91" w14:textId="77777777" w:rsidR="001078A8" w:rsidRDefault="001078A8">
      <w:r>
        <w:separator/>
      </w:r>
    </w:p>
  </w:footnote>
  <w:footnote w:type="continuationSeparator" w:id="0">
    <w:p w14:paraId="6D4FE0AC" w14:textId="77777777" w:rsidR="001078A8" w:rsidRDefault="00107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06F38" w14:textId="77777777" w:rsidR="004D7F31" w:rsidRDefault="004D7F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69512" w14:textId="77777777" w:rsidR="004D7F31" w:rsidRDefault="004D7F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7C4DD" w14:textId="77777777" w:rsidR="004D7F31" w:rsidRDefault="004D7F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7811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8A8"/>
    <w:rsid w:val="00045BA1"/>
    <w:rsid w:val="000B48EB"/>
    <w:rsid w:val="001078A8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D7F31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6FF4B8"/>
  <w15:chartTrackingRefBased/>
  <w15:docId w15:val="{F38409E3-94DA-498C-8245-8D140CA80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B48E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2025-03-06T10:21:00Z</cp:lastPrinted>
  <dcterms:created xsi:type="dcterms:W3CDTF">2025-03-06T10:23:00Z</dcterms:created>
  <dcterms:modified xsi:type="dcterms:W3CDTF">2025-03-06T10:23:00Z</dcterms:modified>
</cp:coreProperties>
</file>