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73FF0" w14:textId="252A428A" w:rsidR="005103B9" w:rsidRPr="00A90D0E" w:rsidRDefault="006676AE" w:rsidP="009417BE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417BE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99C9A7B" w14:textId="77777777" w:rsidR="00C4103F" w:rsidRPr="0012157F" w:rsidRDefault="007118F0" w:rsidP="009417BE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7DF0E51" w14:textId="77777777" w:rsidR="006676AE" w:rsidRPr="0012157F" w:rsidRDefault="004E59BE" w:rsidP="009417BE">
      <w:pPr>
        <w:pStyle w:val="Tekstpodstawowy"/>
        <w:spacing w:after="0"/>
        <w:ind w:left="4111"/>
        <w:rPr>
          <w:rFonts w:ascii="Arial" w:hAnsi="Arial" w:cs="Arial"/>
        </w:rPr>
      </w:pPr>
      <w:r w:rsidRPr="004E59BE">
        <w:rPr>
          <w:rFonts w:ascii="Arial" w:hAnsi="Arial" w:cs="Arial"/>
        </w:rPr>
        <w:t>SZPITAL WOJEWÓDZKI W POZNANIU</w:t>
      </w:r>
    </w:p>
    <w:p w14:paraId="333504A8" w14:textId="77777777" w:rsidR="006676AE" w:rsidRPr="0012157F" w:rsidRDefault="004E59BE" w:rsidP="009417BE">
      <w:pPr>
        <w:pStyle w:val="Tekstpodstawowy"/>
        <w:spacing w:after="0"/>
        <w:ind w:left="4111"/>
        <w:rPr>
          <w:rFonts w:ascii="Arial" w:hAnsi="Arial" w:cs="Arial"/>
        </w:rPr>
      </w:pPr>
      <w:r w:rsidRPr="004E59BE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4E59BE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4006299" w14:textId="77777777" w:rsidR="00F90CD1" w:rsidRDefault="004E59BE" w:rsidP="009417BE">
      <w:pPr>
        <w:pStyle w:val="Tekstpodstawowy"/>
        <w:spacing w:after="0"/>
        <w:ind w:left="4111"/>
        <w:rPr>
          <w:rFonts w:ascii="Arial" w:hAnsi="Arial" w:cs="Arial"/>
        </w:rPr>
      </w:pPr>
      <w:r w:rsidRPr="004E59BE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4E59BE">
        <w:rPr>
          <w:rFonts w:ascii="Arial" w:hAnsi="Arial" w:cs="Arial"/>
        </w:rPr>
        <w:t>Poznań</w:t>
      </w:r>
    </w:p>
    <w:p w14:paraId="6DD33895" w14:textId="77777777" w:rsidR="009169D4" w:rsidRDefault="009169D4" w:rsidP="009417BE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B2EA463" w14:textId="77777777" w:rsidR="00C4103F" w:rsidRPr="002578E4" w:rsidRDefault="002578E4" w:rsidP="009417BE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7655856" w14:textId="77777777" w:rsidR="002578E4" w:rsidRDefault="002578E4" w:rsidP="009417B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3A508FA" w14:textId="77777777" w:rsidTr="0018769E">
        <w:tc>
          <w:tcPr>
            <w:tcW w:w="2800" w:type="dxa"/>
            <w:shd w:val="clear" w:color="auto" w:fill="auto"/>
          </w:tcPr>
          <w:p w14:paraId="75FAA412" w14:textId="77777777" w:rsidR="002578E4" w:rsidRPr="00A2540E" w:rsidRDefault="002578E4" w:rsidP="009417B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B7535A9" w14:textId="77777777" w:rsidR="002578E4" w:rsidRPr="00A2540E" w:rsidRDefault="002578E4" w:rsidP="009417B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A985642" w14:textId="77777777" w:rsidR="002578E4" w:rsidRPr="00A2540E" w:rsidRDefault="002578E4" w:rsidP="009417B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31EEDA" w14:textId="77777777" w:rsidR="002578E4" w:rsidRPr="00A2540E" w:rsidRDefault="002578E4" w:rsidP="009417BE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723FED3" w14:textId="77777777" w:rsidTr="0018769E">
        <w:tc>
          <w:tcPr>
            <w:tcW w:w="2800" w:type="dxa"/>
            <w:shd w:val="clear" w:color="auto" w:fill="auto"/>
          </w:tcPr>
          <w:p w14:paraId="6D5601E2" w14:textId="77777777" w:rsidR="002578E4" w:rsidRPr="00A2540E" w:rsidRDefault="002578E4" w:rsidP="009417B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7933B9B" w14:textId="77777777" w:rsidR="002578E4" w:rsidRPr="00A2540E" w:rsidRDefault="002578E4" w:rsidP="009417B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627092" w14:textId="77777777" w:rsidR="002578E4" w:rsidRPr="00A2540E" w:rsidRDefault="002578E4" w:rsidP="009417B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853A8E" w14:textId="77777777" w:rsidR="002578E4" w:rsidRPr="00A2540E" w:rsidRDefault="002578E4" w:rsidP="009417B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F3C90F" w14:textId="77777777" w:rsidR="002578E4" w:rsidRDefault="002578E4" w:rsidP="009417BE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3780AEC" w14:textId="77777777" w:rsidR="009417BE" w:rsidRPr="002578E4" w:rsidRDefault="009417BE" w:rsidP="009417BE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E59BE" w:rsidRPr="0012157F" w14:paraId="024AD855" w14:textId="77777777" w:rsidTr="00392CDF">
        <w:tc>
          <w:tcPr>
            <w:tcW w:w="9104" w:type="dxa"/>
            <w:shd w:val="clear" w:color="auto" w:fill="D9D9D9"/>
          </w:tcPr>
          <w:p w14:paraId="15750737" w14:textId="77777777" w:rsidR="004E59BE" w:rsidRPr="0012157F" w:rsidRDefault="004E59BE" w:rsidP="009417B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A27663" w14:textId="77777777" w:rsidR="004E59BE" w:rsidRPr="0012157F" w:rsidRDefault="004E59BE" w:rsidP="009417B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E59B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E59B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E59B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4A490A8" w14:textId="77777777" w:rsidR="004E59BE" w:rsidRPr="00612283" w:rsidRDefault="004E59BE" w:rsidP="009417B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84E2498" w14:textId="77777777" w:rsidR="004E59BE" w:rsidRPr="00612283" w:rsidRDefault="004E59BE" w:rsidP="009417BE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8DEB177" w14:textId="77777777" w:rsidR="004E59BE" w:rsidRPr="0012157F" w:rsidRDefault="004E59BE" w:rsidP="009417BE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9DCFDFC" w14:textId="77777777" w:rsidR="009417BE" w:rsidRDefault="009417BE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59EDE7" w14:textId="61475D8E" w:rsidR="00E50194" w:rsidRDefault="001F027E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FF828D2" w14:textId="77777777" w:rsidTr="0018769E">
        <w:tc>
          <w:tcPr>
            <w:tcW w:w="2269" w:type="dxa"/>
            <w:shd w:val="clear" w:color="auto" w:fill="auto"/>
          </w:tcPr>
          <w:p w14:paraId="71087329" w14:textId="77777777" w:rsidR="002578E4" w:rsidRPr="00A2540E" w:rsidRDefault="002578E4" w:rsidP="009417B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36DE39" w14:textId="77777777" w:rsidR="002578E4" w:rsidRPr="00A2540E" w:rsidRDefault="004E59BE" w:rsidP="009417B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E59B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środków higienicznych dla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E59BE" w:rsidRPr="00A2540E" w14:paraId="525BCC24" w14:textId="77777777" w:rsidTr="00392CDF">
        <w:tc>
          <w:tcPr>
            <w:tcW w:w="2269" w:type="dxa"/>
            <w:shd w:val="clear" w:color="auto" w:fill="auto"/>
          </w:tcPr>
          <w:p w14:paraId="3E42BA5C" w14:textId="77777777" w:rsidR="004E59BE" w:rsidRPr="00A2540E" w:rsidRDefault="004E59BE" w:rsidP="009417B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F42C7F" w14:textId="77777777" w:rsidR="004E59BE" w:rsidRPr="00A2540E" w:rsidRDefault="004E59BE" w:rsidP="009417B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E59B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SZW/DZP/8/2025</w:t>
            </w:r>
          </w:p>
        </w:tc>
      </w:tr>
    </w:tbl>
    <w:p w14:paraId="26B37046" w14:textId="77777777" w:rsidR="002578E4" w:rsidRDefault="002578E4" w:rsidP="009417B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CE6F62F" w14:textId="77777777" w:rsidR="00F90CD1" w:rsidRDefault="005434B3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E59BE" w:rsidRPr="004E59BE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222DFA06" w14:textId="77777777" w:rsidR="009417BE" w:rsidRPr="0012157F" w:rsidRDefault="009417BE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65BE3FA" w14:textId="77777777" w:rsidTr="00650D6C">
        <w:tc>
          <w:tcPr>
            <w:tcW w:w="9104" w:type="dxa"/>
            <w:shd w:val="clear" w:color="auto" w:fill="D9D9D9"/>
          </w:tcPr>
          <w:p w14:paraId="537F5139" w14:textId="77777777" w:rsidR="00E50194" w:rsidRPr="00650D6C" w:rsidRDefault="00650D6C" w:rsidP="009417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E45D9B8" w14:textId="77777777" w:rsidR="00C113BF" w:rsidRPr="0012157F" w:rsidRDefault="00C113BF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8BE30E5" w14:textId="77777777" w:rsidR="002426FF" w:rsidRPr="00A44833" w:rsidRDefault="002426FF" w:rsidP="009417BE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08A8AAEC" w14:textId="77777777" w:rsidR="00023477" w:rsidRPr="00992BD8" w:rsidRDefault="00992BD8" w:rsidP="009417BE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9B1CE57" w14:textId="77777777" w:rsidR="00992BD8" w:rsidRPr="00992BD8" w:rsidRDefault="00992BD8" w:rsidP="009417B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545B8B2" w14:textId="77777777" w:rsidR="00023477" w:rsidRDefault="00C113BF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ECB5D62" w14:textId="77777777" w:rsidR="007A2BCB" w:rsidRDefault="00992BD8" w:rsidP="009417B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ACA2E79" w14:textId="77777777" w:rsidR="0011306C" w:rsidRDefault="007A2BCB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43F600FE" w14:textId="77777777" w:rsidR="009417BE" w:rsidRDefault="009417BE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4122E6" w14:textId="77777777" w:rsidR="009417BE" w:rsidRDefault="009417BE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0D5293B" w14:textId="77777777" w:rsidTr="00CD4DD1">
        <w:tc>
          <w:tcPr>
            <w:tcW w:w="9104" w:type="dxa"/>
            <w:shd w:val="clear" w:color="auto" w:fill="D9D9D9"/>
          </w:tcPr>
          <w:p w14:paraId="3965C8CD" w14:textId="77777777" w:rsidR="0011306C" w:rsidRPr="00650D6C" w:rsidRDefault="0011306C" w:rsidP="009417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C9B7E38" w14:textId="77777777" w:rsidR="00D2702A" w:rsidRPr="0012157F" w:rsidRDefault="004F23F7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39F49E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6169D" w14:textId="77777777" w:rsidR="00D2702A" w:rsidRPr="0012157F" w:rsidRDefault="00D2702A" w:rsidP="009417B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70EF" w14:textId="77777777" w:rsidR="00D2702A" w:rsidRPr="0012157F" w:rsidRDefault="00D2702A" w:rsidP="009417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E59BE" w:rsidRPr="0012157F" w14:paraId="306B525F" w14:textId="77777777" w:rsidTr="00392C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21A67" w14:textId="77777777" w:rsidR="004E59BE" w:rsidRPr="0012157F" w:rsidRDefault="004E59BE" w:rsidP="009417B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9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B96D7" w14:textId="77777777" w:rsidR="004E59BE" w:rsidRPr="0012157F" w:rsidRDefault="004E59BE" w:rsidP="009417B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59B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676A381" w14:textId="77777777" w:rsidR="004E59BE" w:rsidRPr="0012157F" w:rsidRDefault="004E59BE" w:rsidP="009417B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9B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E59BE" w:rsidRPr="0012157F" w14:paraId="2054B574" w14:textId="77777777" w:rsidTr="00392C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3DD6E" w14:textId="77777777" w:rsidR="004E59BE" w:rsidRPr="0012157F" w:rsidRDefault="004E59BE" w:rsidP="009417B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9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29369" w14:textId="77777777" w:rsidR="004E59BE" w:rsidRPr="0012157F" w:rsidRDefault="004E59BE" w:rsidP="009417B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59B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02E03CE" w14:textId="77777777" w:rsidR="004E59BE" w:rsidRPr="0012157F" w:rsidRDefault="004E59BE" w:rsidP="009417B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9B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E59BE" w:rsidRPr="0012157F" w14:paraId="195CE2A9" w14:textId="77777777" w:rsidTr="00392C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1DEC8" w14:textId="77777777" w:rsidR="004E59BE" w:rsidRPr="0012157F" w:rsidRDefault="004E59BE" w:rsidP="009417B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9B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C8EF9" w14:textId="77777777" w:rsidR="004E59BE" w:rsidRPr="0012157F" w:rsidRDefault="004E59BE" w:rsidP="009417B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59B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F55CB15" w14:textId="77777777" w:rsidR="004E59BE" w:rsidRPr="0012157F" w:rsidRDefault="004E59BE" w:rsidP="009417B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9B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4E59BE" w:rsidRPr="0012157F" w14:paraId="78BD0E4B" w14:textId="77777777" w:rsidTr="00392C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034F4" w14:textId="77777777" w:rsidR="004E59BE" w:rsidRPr="0012157F" w:rsidRDefault="004E59BE" w:rsidP="009417B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9B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C3A06" w14:textId="77777777" w:rsidR="004E59BE" w:rsidRPr="0012157F" w:rsidRDefault="004E59BE" w:rsidP="009417B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59B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C3AD9A8" w14:textId="77777777" w:rsidR="004E59BE" w:rsidRPr="0012157F" w:rsidRDefault="004E59BE" w:rsidP="009417B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9BE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7DA54A7" w14:textId="77777777" w:rsidR="00E21BB4" w:rsidRPr="0012157F" w:rsidRDefault="00257E73" w:rsidP="009417B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DEE3274" w14:textId="77777777" w:rsidR="00E21BB4" w:rsidRPr="00E21BB4" w:rsidRDefault="00E21BB4" w:rsidP="009417BE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612774A" w14:textId="77777777" w:rsidR="00C62F57" w:rsidRDefault="00C62F57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D7721FB" w14:textId="77777777" w:rsidR="00C62F57" w:rsidRDefault="00C62F57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E5F7AB1" w14:textId="77777777" w:rsidR="00721D87" w:rsidRDefault="00E21BB4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FF2B057" w14:textId="77777777" w:rsidR="00721D87" w:rsidRDefault="00E21BB4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C63E3DA" w14:textId="77777777" w:rsidR="00721D87" w:rsidRPr="00721D87" w:rsidRDefault="00721D87" w:rsidP="009417B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F2911EA" w14:textId="77777777" w:rsidR="00721D87" w:rsidRDefault="00E21BB4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5A1112D" w14:textId="77777777" w:rsidR="00E21BB4" w:rsidRPr="00E21BB4" w:rsidRDefault="00E21BB4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F1CDD04" w14:textId="77777777" w:rsidR="00E21BB4" w:rsidRPr="00721D87" w:rsidRDefault="00E21BB4" w:rsidP="009417BE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157AAFC" w14:textId="77777777" w:rsidR="00C62F57" w:rsidRDefault="00257E73" w:rsidP="009417B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B263604" w14:textId="77777777" w:rsidTr="00CD4DD1">
        <w:tc>
          <w:tcPr>
            <w:tcW w:w="9104" w:type="dxa"/>
            <w:shd w:val="clear" w:color="auto" w:fill="D9D9D9"/>
          </w:tcPr>
          <w:p w14:paraId="0B4758CC" w14:textId="77777777" w:rsidR="00BE6F04" w:rsidRPr="00650D6C" w:rsidRDefault="00E426EB" w:rsidP="009417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3F3223B" w14:textId="77777777" w:rsidR="00FE4E2B" w:rsidRDefault="00E426EB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A4604C4" w14:textId="77777777" w:rsidR="009417BE" w:rsidRDefault="009417BE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EACF1E" w14:textId="77777777" w:rsidR="009417BE" w:rsidRPr="00E426EB" w:rsidRDefault="009417BE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B8FFB0D" w14:textId="77777777" w:rsidTr="00847232">
        <w:tc>
          <w:tcPr>
            <w:tcW w:w="9104" w:type="dxa"/>
            <w:shd w:val="clear" w:color="auto" w:fill="D9D9D9"/>
          </w:tcPr>
          <w:p w14:paraId="7174DEB0" w14:textId="77777777" w:rsidR="00E426EB" w:rsidRPr="00650D6C" w:rsidRDefault="00E426EB" w:rsidP="009417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D9EF7F7" w14:textId="77777777" w:rsidR="00E426EB" w:rsidRPr="0012157F" w:rsidRDefault="00E426EB" w:rsidP="009417B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9B9B31" w14:textId="77777777" w:rsidR="00E426EB" w:rsidRPr="00E426EB" w:rsidRDefault="00E426EB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A9D862E" w14:textId="77777777" w:rsidR="00E426EB" w:rsidRPr="00E426EB" w:rsidRDefault="00E426EB" w:rsidP="009417B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319BAF" w14:textId="77777777" w:rsidR="00E426EB" w:rsidRPr="00FF0EBB" w:rsidRDefault="00E426EB" w:rsidP="009417B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22E3D8C" w14:textId="77777777" w:rsidR="00E426EB" w:rsidRPr="00E426EB" w:rsidRDefault="00E426EB" w:rsidP="009417BE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2FC0DCE" w14:textId="77777777" w:rsidR="00E426EB" w:rsidRPr="00FF0EBB" w:rsidRDefault="00E426EB" w:rsidP="009417BE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AAA920B" w14:textId="77777777" w:rsidR="00E426EB" w:rsidRDefault="00E426EB" w:rsidP="009417B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B193BB" w14:textId="77777777" w:rsidR="0012157F" w:rsidRPr="0012157F" w:rsidRDefault="0012157F" w:rsidP="009417B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7D1759" w14:textId="77777777" w:rsidR="00524951" w:rsidRDefault="00FE4E2B" w:rsidP="009417B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0F55D77" w14:textId="77777777" w:rsidR="00524951" w:rsidRDefault="00524951" w:rsidP="009417BE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00F778C" w14:textId="77777777" w:rsidR="00FE4E2B" w:rsidRPr="0012157F" w:rsidRDefault="00524951" w:rsidP="009417BE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C69FD1F" w14:textId="77777777" w:rsidR="00484F88" w:rsidRPr="0012157F" w:rsidRDefault="006D536F" w:rsidP="009417BE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30B98" w14:textId="77777777" w:rsidR="000C7629" w:rsidRDefault="000C7629" w:rsidP="0038231F">
      <w:pPr>
        <w:spacing w:after="0" w:line="240" w:lineRule="auto"/>
      </w:pPr>
      <w:r>
        <w:separator/>
      </w:r>
    </w:p>
  </w:endnote>
  <w:endnote w:type="continuationSeparator" w:id="0">
    <w:p w14:paraId="4961A539" w14:textId="77777777" w:rsidR="000C7629" w:rsidRDefault="000C76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9E424" w14:textId="77777777" w:rsidR="004E59BE" w:rsidRDefault="004E59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4612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0010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773E6" w14:textId="77777777" w:rsidR="004E59BE" w:rsidRDefault="004E59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1E843" w14:textId="77777777" w:rsidR="000C7629" w:rsidRDefault="000C7629" w:rsidP="0038231F">
      <w:pPr>
        <w:spacing w:after="0" w:line="240" w:lineRule="auto"/>
      </w:pPr>
      <w:r>
        <w:separator/>
      </w:r>
    </w:p>
  </w:footnote>
  <w:footnote w:type="continuationSeparator" w:id="0">
    <w:p w14:paraId="6979020C" w14:textId="77777777" w:rsidR="000C7629" w:rsidRDefault="000C7629" w:rsidP="0038231F">
      <w:pPr>
        <w:spacing w:after="0" w:line="240" w:lineRule="auto"/>
      </w:pPr>
      <w:r>
        <w:continuationSeparator/>
      </w:r>
    </w:p>
  </w:footnote>
  <w:footnote w:id="1">
    <w:p w14:paraId="45FFAA5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C36FE7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4CCBE7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B303A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BA649" w14:textId="77777777" w:rsidR="004E59BE" w:rsidRDefault="004E59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5D2C5" w14:textId="77777777" w:rsidR="004E59BE" w:rsidRDefault="004E59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62AAE" w14:textId="77777777" w:rsidR="004E59BE" w:rsidRDefault="004E59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660494">
    <w:abstractNumId w:val="11"/>
  </w:num>
  <w:num w:numId="2" w16cid:durableId="2137984981">
    <w:abstractNumId w:val="0"/>
  </w:num>
  <w:num w:numId="3" w16cid:durableId="46270265">
    <w:abstractNumId w:val="10"/>
  </w:num>
  <w:num w:numId="4" w16cid:durableId="1307054071">
    <w:abstractNumId w:val="13"/>
  </w:num>
  <w:num w:numId="5" w16cid:durableId="827743455">
    <w:abstractNumId w:val="12"/>
  </w:num>
  <w:num w:numId="6" w16cid:durableId="800155791">
    <w:abstractNumId w:val="9"/>
  </w:num>
  <w:num w:numId="7" w16cid:durableId="87238423">
    <w:abstractNumId w:val="1"/>
  </w:num>
  <w:num w:numId="8" w16cid:durableId="1589577192">
    <w:abstractNumId w:val="6"/>
  </w:num>
  <w:num w:numId="9" w16cid:durableId="1395199789">
    <w:abstractNumId w:val="4"/>
  </w:num>
  <w:num w:numId="10" w16cid:durableId="1412770950">
    <w:abstractNumId w:val="7"/>
  </w:num>
  <w:num w:numId="11" w16cid:durableId="1508208410">
    <w:abstractNumId w:val="5"/>
  </w:num>
  <w:num w:numId="12" w16cid:durableId="290672892">
    <w:abstractNumId w:val="8"/>
  </w:num>
  <w:num w:numId="13" w16cid:durableId="396363104">
    <w:abstractNumId w:val="3"/>
  </w:num>
  <w:num w:numId="14" w16cid:durableId="17457642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62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C7629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59BE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17BE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60167C"/>
  <w15:docId w15:val="{DF09B346-E679-4C4D-8020-5518FD374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736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2025-03-06T07:24:00Z</dcterms:created>
  <dcterms:modified xsi:type="dcterms:W3CDTF">2025-03-06T07:24:00Z</dcterms:modified>
</cp:coreProperties>
</file>