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F1ED9" w:rsidRPr="00FF1ED9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F1ED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1ED9">
        <w:rPr>
          <w:rFonts w:ascii="Arial" w:hAnsi="Arial" w:cs="Arial"/>
        </w:rPr>
        <w:t>Szpital Powiatowy w Limanowej Imienia Miłosierdzia Bożego</w:t>
      </w:r>
    </w:p>
    <w:p w:rsidR="005D05C3" w:rsidRPr="0012157F" w:rsidRDefault="00FF1ED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F1ED9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F1ED9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F1ED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F1ED9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F1ED9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1ED9" w:rsidRPr="0012157F" w:rsidTr="004748F1">
        <w:tc>
          <w:tcPr>
            <w:tcW w:w="9104" w:type="dxa"/>
            <w:shd w:val="clear" w:color="auto" w:fill="D9D9D9"/>
          </w:tcPr>
          <w:p w:rsidR="00FF1ED9" w:rsidRPr="0012157F" w:rsidRDefault="00FF1ED9" w:rsidP="004748F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F1ED9" w:rsidRPr="00094F76" w:rsidRDefault="00FF1ED9" w:rsidP="004748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F1ED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F1ED9" w:rsidRPr="004B5FB1" w:rsidRDefault="00FF1ED9" w:rsidP="004748F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F1ED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1E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medycznych i farmaceutycznych ujętych w 11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F1ED9" w:rsidRPr="00A2540E" w:rsidTr="004748F1">
        <w:tc>
          <w:tcPr>
            <w:tcW w:w="2269" w:type="dxa"/>
            <w:shd w:val="clear" w:color="auto" w:fill="auto"/>
          </w:tcPr>
          <w:p w:rsidR="00FF1ED9" w:rsidRPr="00A2540E" w:rsidRDefault="00FF1ED9" w:rsidP="004748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1ED9" w:rsidRPr="00A2540E" w:rsidRDefault="00FF1ED9" w:rsidP="004748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F1E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NZ26-2025-16-D-P-L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1ED9" w:rsidRPr="00FF1ED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F1ED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F1ED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6F1" w:rsidRDefault="00E626F1" w:rsidP="0038231F">
      <w:pPr>
        <w:spacing w:after="0" w:line="240" w:lineRule="auto"/>
      </w:pPr>
      <w:r>
        <w:separator/>
      </w:r>
    </w:p>
  </w:endnote>
  <w:endnote w:type="continuationSeparator" w:id="0">
    <w:p w:rsidR="00E626F1" w:rsidRDefault="00E626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D9" w:rsidRDefault="00FF1E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1ED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1ED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D9" w:rsidRDefault="00FF1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6F1" w:rsidRDefault="00E626F1" w:rsidP="0038231F">
      <w:pPr>
        <w:spacing w:after="0" w:line="240" w:lineRule="auto"/>
      </w:pPr>
      <w:r>
        <w:separator/>
      </w:r>
    </w:p>
  </w:footnote>
  <w:footnote w:type="continuationSeparator" w:id="0">
    <w:p w:rsidR="00E626F1" w:rsidRDefault="00E626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D9" w:rsidRDefault="00FF1E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D9" w:rsidRDefault="00FF1E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ED9" w:rsidRDefault="00FF1E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6F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26F1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5D0CE2-CDEA-4580-901F-921DED23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10B23-E203-46CB-8797-EC1FBEC0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2025-03-03T08:55:00Z</dcterms:created>
  <dcterms:modified xsi:type="dcterms:W3CDTF">2025-03-03T08:55:00Z</dcterms:modified>
</cp:coreProperties>
</file>