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1C595" w14:textId="5255959B" w:rsidR="00036CDE" w:rsidRPr="00686F33" w:rsidRDefault="00036CDE" w:rsidP="00AA00E1">
      <w:pPr>
        <w:pStyle w:val="Nagwek6"/>
        <w:jc w:val="right"/>
        <w:rPr>
          <w:iCs/>
          <w:sz w:val="22"/>
          <w:szCs w:val="22"/>
        </w:rPr>
      </w:pPr>
      <w:r w:rsidRPr="00686F33">
        <w:rPr>
          <w:iCs/>
          <w:sz w:val="22"/>
          <w:szCs w:val="22"/>
        </w:rPr>
        <w:t xml:space="preserve">Załącznik nr </w:t>
      </w:r>
      <w:r w:rsidR="00D00F6C" w:rsidRPr="00686F33">
        <w:rPr>
          <w:iCs/>
          <w:sz w:val="22"/>
          <w:szCs w:val="22"/>
        </w:rPr>
        <w:t>1</w:t>
      </w:r>
      <w:r w:rsidR="00AA00E1" w:rsidRPr="00686F33">
        <w:rPr>
          <w:iCs/>
          <w:sz w:val="22"/>
          <w:szCs w:val="22"/>
        </w:rPr>
        <w:t xml:space="preserve"> </w:t>
      </w:r>
    </w:p>
    <w:p w14:paraId="6924E4BE" w14:textId="1E18E374" w:rsidR="00AA00E1" w:rsidRPr="00686F33" w:rsidRDefault="00AA00E1" w:rsidP="00AA00E1">
      <w:pPr>
        <w:rPr>
          <w:sz w:val="22"/>
          <w:szCs w:val="22"/>
        </w:rPr>
      </w:pPr>
    </w:p>
    <w:p w14:paraId="3BDA8F17" w14:textId="77777777" w:rsidR="00AA00E1" w:rsidRPr="00686F33" w:rsidRDefault="00AA00E1" w:rsidP="00AA00E1">
      <w:pPr>
        <w:rPr>
          <w:sz w:val="22"/>
          <w:szCs w:val="22"/>
        </w:rPr>
      </w:pPr>
    </w:p>
    <w:p w14:paraId="385592C3" w14:textId="77777777" w:rsidR="00036CDE" w:rsidRPr="00686F33" w:rsidRDefault="00036CDE" w:rsidP="00036CDE">
      <w:pPr>
        <w:rPr>
          <w:sz w:val="22"/>
          <w:szCs w:val="22"/>
        </w:rPr>
      </w:pPr>
      <w:r w:rsidRPr="00686F33">
        <w:rPr>
          <w:sz w:val="22"/>
          <w:szCs w:val="22"/>
        </w:rPr>
        <w:t xml:space="preserve">………………………………………… </w:t>
      </w:r>
    </w:p>
    <w:p w14:paraId="45EC0E11" w14:textId="77777777" w:rsidR="00036CDE" w:rsidRPr="00686F33" w:rsidRDefault="00036CDE" w:rsidP="00036CDE">
      <w:pPr>
        <w:rPr>
          <w:sz w:val="22"/>
          <w:szCs w:val="22"/>
        </w:rPr>
      </w:pPr>
      <w:r w:rsidRPr="00686F33">
        <w:rPr>
          <w:sz w:val="22"/>
          <w:szCs w:val="22"/>
        </w:rPr>
        <w:t xml:space="preserve">                 (pieczęć Wykonawcy)</w:t>
      </w:r>
    </w:p>
    <w:p w14:paraId="0BE48A1B" w14:textId="77777777" w:rsidR="00036CDE" w:rsidRPr="00686F33" w:rsidRDefault="00036CDE" w:rsidP="00036CDE">
      <w:pPr>
        <w:jc w:val="center"/>
        <w:rPr>
          <w:sz w:val="22"/>
          <w:szCs w:val="22"/>
        </w:rPr>
      </w:pPr>
    </w:p>
    <w:p w14:paraId="5992DECF" w14:textId="77777777" w:rsidR="00036CDE" w:rsidRPr="00686F33" w:rsidRDefault="00036CDE" w:rsidP="00036CDE">
      <w:pPr>
        <w:jc w:val="center"/>
        <w:rPr>
          <w:sz w:val="22"/>
          <w:szCs w:val="22"/>
        </w:rPr>
      </w:pPr>
      <w:r w:rsidRPr="00686F33">
        <w:rPr>
          <w:sz w:val="22"/>
          <w:szCs w:val="22"/>
        </w:rPr>
        <w:t>/wzór/</w:t>
      </w:r>
    </w:p>
    <w:p w14:paraId="727AA375" w14:textId="77777777" w:rsidR="00036CDE" w:rsidRPr="00686F33" w:rsidRDefault="00036CDE" w:rsidP="00036CDE">
      <w:pPr>
        <w:jc w:val="center"/>
        <w:rPr>
          <w:b/>
          <w:sz w:val="22"/>
          <w:szCs w:val="22"/>
          <w:u w:val="single"/>
        </w:rPr>
      </w:pPr>
      <w:r w:rsidRPr="00686F33">
        <w:rPr>
          <w:b/>
          <w:sz w:val="22"/>
          <w:szCs w:val="22"/>
          <w:u w:val="single"/>
        </w:rPr>
        <w:t>FORMULARZ OFERTOWY</w:t>
      </w:r>
    </w:p>
    <w:p w14:paraId="65DDADCC" w14:textId="77777777" w:rsidR="00036CDE" w:rsidRPr="00686F33" w:rsidRDefault="00036CDE" w:rsidP="00036CDE">
      <w:pPr>
        <w:jc w:val="both"/>
        <w:rPr>
          <w:b/>
          <w:sz w:val="22"/>
          <w:szCs w:val="22"/>
          <w:u w:val="single"/>
        </w:rPr>
      </w:pPr>
    </w:p>
    <w:p w14:paraId="04615357" w14:textId="77777777" w:rsidR="008D5706" w:rsidRPr="00686F33" w:rsidRDefault="00036CDE" w:rsidP="006B6452">
      <w:pPr>
        <w:jc w:val="both"/>
        <w:rPr>
          <w:sz w:val="22"/>
          <w:szCs w:val="22"/>
        </w:rPr>
      </w:pPr>
      <w:r w:rsidRPr="00686F33">
        <w:rPr>
          <w:sz w:val="22"/>
          <w:szCs w:val="22"/>
        </w:rPr>
        <w:t xml:space="preserve">Nawiązując do ogłoszenia o postępowaniu prowadzonym w trybie zapytania ofertowego </w:t>
      </w:r>
      <w:r w:rsidR="00220387" w:rsidRPr="00686F33">
        <w:rPr>
          <w:sz w:val="22"/>
          <w:szCs w:val="22"/>
        </w:rPr>
        <w:t>na</w:t>
      </w:r>
      <w:r w:rsidR="00BD7FD9" w:rsidRPr="00686F33">
        <w:rPr>
          <w:sz w:val="22"/>
          <w:szCs w:val="22"/>
        </w:rPr>
        <w:t>:</w:t>
      </w:r>
      <w:r w:rsidR="00220387" w:rsidRPr="00686F33">
        <w:rPr>
          <w:sz w:val="22"/>
          <w:szCs w:val="22"/>
        </w:rPr>
        <w:t xml:space="preserve"> </w:t>
      </w:r>
    </w:p>
    <w:p w14:paraId="24C6D71F" w14:textId="77777777" w:rsidR="008D5706" w:rsidRPr="00686F33" w:rsidRDefault="008D5706" w:rsidP="006B6452">
      <w:pPr>
        <w:jc w:val="both"/>
        <w:rPr>
          <w:sz w:val="22"/>
          <w:szCs w:val="22"/>
        </w:rPr>
      </w:pPr>
    </w:p>
    <w:p w14:paraId="69DA32A3" w14:textId="674B80C2" w:rsidR="00686F33" w:rsidRPr="000F230F" w:rsidRDefault="00686F33" w:rsidP="00686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b/>
        </w:rPr>
      </w:pPr>
      <w:bookmarkStart w:id="0" w:name="_Hlk188963212"/>
      <w:bookmarkStart w:id="1" w:name="_Hlk192162278"/>
      <w:r w:rsidRPr="000F230F">
        <w:rPr>
          <w:b/>
        </w:rPr>
        <w:t xml:space="preserve">Okresowe przeglądy i kontrolę szczelności </w:t>
      </w:r>
      <w:bookmarkStart w:id="2" w:name="_Hlk185327257"/>
      <w:r w:rsidRPr="000F230F">
        <w:rPr>
          <w:b/>
        </w:rPr>
        <w:t xml:space="preserve">instalacji i urządzeń gazowych </w:t>
      </w:r>
      <w:r w:rsidRPr="000F230F">
        <w:rPr>
          <w:b/>
        </w:rPr>
        <w:br/>
        <w:t>w budynkach dydaktycznych</w:t>
      </w:r>
      <w:bookmarkEnd w:id="0"/>
      <w:bookmarkEnd w:id="2"/>
      <w:r w:rsidRPr="000F230F">
        <w:rPr>
          <w:b/>
        </w:rPr>
        <w:t xml:space="preserve">, domach studenckich i mieszkaniach służbowych Uniwersytetu im. Adama Mickiewicza w Poznaniu w latach 2025 i 2026. </w:t>
      </w:r>
    </w:p>
    <w:bookmarkEnd w:id="1"/>
    <w:p w14:paraId="72D574B9" w14:textId="77777777" w:rsidR="00686F33" w:rsidRDefault="00686F33" w:rsidP="00686F33">
      <w:pPr>
        <w:suppressAutoHyphens/>
        <w:jc w:val="both"/>
        <w:rPr>
          <w:rFonts w:ascii="Arial" w:hAnsi="Arial" w:cs="Arial"/>
          <w:lang w:eastAsia="ar-SA"/>
        </w:rPr>
      </w:pPr>
    </w:p>
    <w:p w14:paraId="36E76C02" w14:textId="77777777" w:rsidR="00036CDE" w:rsidRPr="00686F33" w:rsidRDefault="00036CDE" w:rsidP="008869B4">
      <w:pPr>
        <w:jc w:val="both"/>
        <w:rPr>
          <w:sz w:val="22"/>
          <w:szCs w:val="22"/>
        </w:rPr>
      </w:pPr>
      <w:r w:rsidRPr="00686F33">
        <w:rPr>
          <w:sz w:val="22"/>
          <w:szCs w:val="22"/>
        </w:rPr>
        <w:t>my niżej podpisani:</w:t>
      </w:r>
    </w:p>
    <w:p w14:paraId="672751A1" w14:textId="77777777" w:rsidR="00036CDE" w:rsidRPr="00686F33" w:rsidRDefault="00036CDE" w:rsidP="00036CDE">
      <w:pPr>
        <w:tabs>
          <w:tab w:val="left" w:pos="284"/>
        </w:tabs>
        <w:jc w:val="center"/>
        <w:rPr>
          <w:color w:val="FF0000"/>
          <w:sz w:val="22"/>
          <w:szCs w:val="22"/>
        </w:rPr>
      </w:pPr>
    </w:p>
    <w:p w14:paraId="6A738393" w14:textId="77777777" w:rsidR="00036CDE" w:rsidRPr="00686F33" w:rsidRDefault="00036CDE" w:rsidP="00036CDE">
      <w:pPr>
        <w:pStyle w:val="Listownik"/>
        <w:rPr>
          <w:rFonts w:ascii="Times New Roman" w:hAnsi="Times New Roman"/>
          <w:color w:val="FF0000"/>
          <w:szCs w:val="22"/>
        </w:rPr>
      </w:pPr>
    </w:p>
    <w:p w14:paraId="6C8B826E" w14:textId="77777777" w:rsidR="00036CDE" w:rsidRPr="00686F33" w:rsidRDefault="00036CDE" w:rsidP="00036CDE">
      <w:pPr>
        <w:pStyle w:val="Listownik"/>
        <w:rPr>
          <w:rFonts w:ascii="Times New Roman" w:hAnsi="Times New Roman"/>
          <w:szCs w:val="22"/>
        </w:rPr>
      </w:pPr>
      <w:r w:rsidRPr="00686F33">
        <w:rPr>
          <w:rFonts w:ascii="Times New Roman" w:hAnsi="Times New Roman"/>
          <w:szCs w:val="22"/>
        </w:rPr>
        <w:t>NAZWA WYKONAWCY: .........................................................................................................</w:t>
      </w:r>
    </w:p>
    <w:p w14:paraId="3F17A29B" w14:textId="77777777" w:rsidR="00036CDE" w:rsidRPr="00686F33" w:rsidRDefault="00036CDE" w:rsidP="00036CDE">
      <w:pPr>
        <w:rPr>
          <w:sz w:val="22"/>
          <w:szCs w:val="22"/>
        </w:rPr>
      </w:pPr>
    </w:p>
    <w:p w14:paraId="08C5FCD6" w14:textId="77777777" w:rsidR="00036CDE" w:rsidRPr="00686F33" w:rsidRDefault="00036CDE" w:rsidP="00036CDE">
      <w:pPr>
        <w:rPr>
          <w:sz w:val="22"/>
          <w:szCs w:val="22"/>
        </w:rPr>
      </w:pPr>
      <w:r w:rsidRPr="00686F33">
        <w:rPr>
          <w:sz w:val="22"/>
          <w:szCs w:val="22"/>
        </w:rPr>
        <w:t>ADRES WYKONAWCY: ..........................................................................................................</w:t>
      </w:r>
    </w:p>
    <w:p w14:paraId="2E816021" w14:textId="77777777" w:rsidR="00036CDE" w:rsidRPr="00686F33" w:rsidRDefault="00036CDE" w:rsidP="00036CDE">
      <w:pPr>
        <w:rPr>
          <w:sz w:val="22"/>
          <w:szCs w:val="22"/>
        </w:rPr>
      </w:pPr>
    </w:p>
    <w:p w14:paraId="3451A948" w14:textId="7511A2BD" w:rsidR="00036CDE" w:rsidRPr="00686F33" w:rsidRDefault="00036CDE" w:rsidP="00036CDE">
      <w:pPr>
        <w:rPr>
          <w:sz w:val="22"/>
          <w:szCs w:val="22"/>
        </w:rPr>
      </w:pPr>
      <w:r w:rsidRPr="00686F33">
        <w:rPr>
          <w:sz w:val="22"/>
          <w:szCs w:val="22"/>
        </w:rPr>
        <w:t>NR TELEFONU: .......................................................</w:t>
      </w:r>
      <w:r w:rsidR="00686F33">
        <w:rPr>
          <w:sz w:val="22"/>
          <w:szCs w:val="22"/>
        </w:rPr>
        <w:t>…………………………………………</w:t>
      </w:r>
    </w:p>
    <w:p w14:paraId="3BD7FA16" w14:textId="77777777" w:rsidR="00036CDE" w:rsidRPr="00686F33" w:rsidRDefault="00036CDE" w:rsidP="00036CDE">
      <w:pPr>
        <w:rPr>
          <w:sz w:val="22"/>
          <w:szCs w:val="22"/>
        </w:rPr>
      </w:pPr>
    </w:p>
    <w:p w14:paraId="67A1EA0B" w14:textId="5AECCBE6" w:rsidR="00036CDE" w:rsidRPr="00686F33" w:rsidRDefault="00036CDE" w:rsidP="00036CDE">
      <w:pPr>
        <w:rPr>
          <w:sz w:val="22"/>
          <w:szCs w:val="22"/>
        </w:rPr>
      </w:pPr>
      <w:r w:rsidRPr="00686F33">
        <w:rPr>
          <w:sz w:val="22"/>
          <w:szCs w:val="22"/>
        </w:rPr>
        <w:t>E-MAIL ………………………………………………………………………………………</w:t>
      </w:r>
      <w:r w:rsidR="00686F33">
        <w:rPr>
          <w:sz w:val="22"/>
          <w:szCs w:val="22"/>
        </w:rPr>
        <w:t>…</w:t>
      </w:r>
    </w:p>
    <w:p w14:paraId="499C8FD9" w14:textId="77777777" w:rsidR="00036CDE" w:rsidRPr="00686F33" w:rsidRDefault="00036CDE" w:rsidP="00036CDE">
      <w:pPr>
        <w:rPr>
          <w:sz w:val="22"/>
          <w:szCs w:val="22"/>
        </w:rPr>
      </w:pPr>
    </w:p>
    <w:p w14:paraId="1647483C" w14:textId="77777777" w:rsidR="00036CDE" w:rsidRPr="00686F33" w:rsidRDefault="00036CDE" w:rsidP="00036CDE">
      <w:pPr>
        <w:rPr>
          <w:sz w:val="22"/>
          <w:szCs w:val="22"/>
        </w:rPr>
      </w:pPr>
      <w:r w:rsidRPr="00686F33">
        <w:rPr>
          <w:sz w:val="22"/>
          <w:szCs w:val="22"/>
        </w:rPr>
        <w:t>NIP: ..........................................................REGON: .................................................................</w:t>
      </w:r>
    </w:p>
    <w:p w14:paraId="47AAD573" w14:textId="77777777" w:rsidR="00036CDE" w:rsidRPr="00686F33" w:rsidRDefault="00036CDE" w:rsidP="00036CDE">
      <w:pPr>
        <w:rPr>
          <w:spacing w:val="8"/>
          <w:sz w:val="22"/>
          <w:szCs w:val="22"/>
        </w:rPr>
      </w:pPr>
    </w:p>
    <w:p w14:paraId="7FCB8AB2" w14:textId="77777777" w:rsidR="00036CDE" w:rsidRPr="00686F33" w:rsidRDefault="00036CDE" w:rsidP="00036CDE">
      <w:pPr>
        <w:pStyle w:val="Tekstpodstawowywcity"/>
        <w:ind w:left="284" w:firstLine="56"/>
        <w:rPr>
          <w:b/>
          <w:i/>
          <w:sz w:val="22"/>
          <w:szCs w:val="22"/>
        </w:rPr>
      </w:pPr>
    </w:p>
    <w:p w14:paraId="6AC02FC6" w14:textId="77777777" w:rsidR="005E2CBD" w:rsidRPr="00686F33" w:rsidRDefault="005E2CBD" w:rsidP="00036CDE">
      <w:pPr>
        <w:pStyle w:val="Tekstpodstawowywcity"/>
        <w:ind w:left="284" w:firstLine="56"/>
        <w:rPr>
          <w:b/>
          <w:i/>
          <w:sz w:val="22"/>
          <w:szCs w:val="22"/>
        </w:rPr>
      </w:pPr>
    </w:p>
    <w:p w14:paraId="69F5B2C4" w14:textId="4819B211" w:rsidR="00036CDE" w:rsidRPr="00686F33" w:rsidRDefault="00036CDE" w:rsidP="008869B4">
      <w:pPr>
        <w:pStyle w:val="Akapitzlist"/>
        <w:numPr>
          <w:ilvl w:val="0"/>
          <w:numId w:val="14"/>
        </w:numPr>
        <w:ind w:left="426" w:hanging="426"/>
        <w:rPr>
          <w:sz w:val="22"/>
          <w:szCs w:val="22"/>
        </w:rPr>
      </w:pPr>
      <w:r w:rsidRPr="00686F33">
        <w:rPr>
          <w:sz w:val="22"/>
          <w:szCs w:val="22"/>
        </w:rPr>
        <w:t xml:space="preserve">Oświadczamy, że oferujemy realizację przedmiotu zamówienia zgodnie z wymaganiami określonymi  w </w:t>
      </w:r>
      <w:r w:rsidR="00686F33">
        <w:rPr>
          <w:sz w:val="22"/>
          <w:szCs w:val="22"/>
        </w:rPr>
        <w:t xml:space="preserve">zapytaniu ofertowym </w:t>
      </w:r>
      <w:r w:rsidRPr="00686F33">
        <w:rPr>
          <w:sz w:val="22"/>
          <w:szCs w:val="22"/>
        </w:rPr>
        <w:t xml:space="preserve">za cenę brutto, wyliczoną zgodnie z </w:t>
      </w:r>
      <w:r w:rsidR="00686F33">
        <w:rPr>
          <w:sz w:val="22"/>
          <w:szCs w:val="22"/>
        </w:rPr>
        <w:t>Formularzem wyceny</w:t>
      </w:r>
      <w:r w:rsidRPr="00686F33">
        <w:rPr>
          <w:sz w:val="22"/>
          <w:szCs w:val="22"/>
        </w:rPr>
        <w:t>:</w:t>
      </w:r>
      <w:r w:rsidRPr="00686F33">
        <w:rPr>
          <w:b/>
          <w:sz w:val="22"/>
          <w:szCs w:val="22"/>
        </w:rPr>
        <w:t xml:space="preserve"> </w:t>
      </w:r>
    </w:p>
    <w:p w14:paraId="11D8025E" w14:textId="77777777" w:rsidR="00036CDE" w:rsidRPr="00686F33" w:rsidRDefault="00036CDE" w:rsidP="00036CDE">
      <w:pPr>
        <w:pStyle w:val="Tekstpodstawowy"/>
        <w:tabs>
          <w:tab w:val="left" w:pos="360"/>
        </w:tabs>
        <w:rPr>
          <w:b/>
          <w:bCs/>
          <w:sz w:val="22"/>
          <w:szCs w:val="22"/>
        </w:rPr>
      </w:pPr>
    </w:p>
    <w:p w14:paraId="26DF789D" w14:textId="77777777" w:rsidR="00036CDE" w:rsidRPr="00686F33" w:rsidRDefault="00036CDE" w:rsidP="00036CDE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686F33">
        <w:rPr>
          <w:b/>
          <w:bCs/>
          <w:sz w:val="22"/>
          <w:szCs w:val="22"/>
        </w:rPr>
        <w:t xml:space="preserve">Wartość brutto  </w:t>
      </w:r>
      <w:r w:rsidRPr="00686F33">
        <w:rPr>
          <w:bCs/>
          <w:sz w:val="22"/>
          <w:szCs w:val="22"/>
        </w:rPr>
        <w:t>………………………</w:t>
      </w:r>
      <w:r w:rsidRPr="00686F33">
        <w:rPr>
          <w:b/>
          <w:bCs/>
          <w:sz w:val="22"/>
          <w:szCs w:val="22"/>
        </w:rPr>
        <w:t xml:space="preserve"> PLN</w:t>
      </w:r>
    </w:p>
    <w:p w14:paraId="6622D5CE" w14:textId="77777777" w:rsidR="00036CDE" w:rsidRPr="00686F33" w:rsidRDefault="00036CDE" w:rsidP="00036CDE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</w:p>
    <w:p w14:paraId="61713792" w14:textId="77777777" w:rsidR="00036CDE" w:rsidRPr="00686F33" w:rsidRDefault="00036CDE" w:rsidP="00036CDE">
      <w:pPr>
        <w:pStyle w:val="Tekstpodstawowy"/>
        <w:tabs>
          <w:tab w:val="left" w:pos="360"/>
        </w:tabs>
        <w:ind w:left="284"/>
        <w:rPr>
          <w:bCs/>
          <w:sz w:val="22"/>
          <w:szCs w:val="22"/>
        </w:rPr>
      </w:pPr>
      <w:r w:rsidRPr="00686F33">
        <w:rPr>
          <w:b/>
          <w:bCs/>
          <w:sz w:val="22"/>
          <w:szCs w:val="22"/>
        </w:rPr>
        <w:t xml:space="preserve">słownie: </w:t>
      </w:r>
      <w:r w:rsidRPr="00686F33">
        <w:rPr>
          <w:bCs/>
          <w:sz w:val="22"/>
          <w:szCs w:val="22"/>
        </w:rPr>
        <w:t>………………………………………………………</w:t>
      </w:r>
    </w:p>
    <w:p w14:paraId="5EA54E88" w14:textId="77777777" w:rsidR="00F85077" w:rsidRPr="00686F33" w:rsidRDefault="00F85077" w:rsidP="00F85077">
      <w:pPr>
        <w:rPr>
          <w:vanish/>
          <w:sz w:val="22"/>
          <w:szCs w:val="22"/>
        </w:rPr>
      </w:pPr>
    </w:p>
    <w:p w14:paraId="06C2ABB3" w14:textId="77777777" w:rsidR="00F239CC" w:rsidRPr="00686F33" w:rsidRDefault="00F239CC" w:rsidP="00637621">
      <w:pPr>
        <w:pStyle w:val="Styl1"/>
        <w:widowControl/>
        <w:spacing w:before="0"/>
        <w:rPr>
          <w:rFonts w:ascii="Times New Roman" w:hAnsi="Times New Roman"/>
          <w:sz w:val="22"/>
          <w:szCs w:val="22"/>
        </w:rPr>
      </w:pPr>
    </w:p>
    <w:p w14:paraId="7541A1E7" w14:textId="77777777" w:rsidR="00852DEF" w:rsidRPr="00686F33" w:rsidRDefault="00852DEF" w:rsidP="00637621">
      <w:pPr>
        <w:pStyle w:val="Styl1"/>
        <w:widowControl/>
        <w:spacing w:before="0"/>
        <w:rPr>
          <w:rFonts w:ascii="Times New Roman" w:hAnsi="Times New Roman"/>
          <w:sz w:val="22"/>
          <w:szCs w:val="22"/>
        </w:rPr>
      </w:pPr>
    </w:p>
    <w:p w14:paraId="71ED1DBD" w14:textId="6CB18CE9" w:rsidR="003B6FE6" w:rsidRPr="00686F33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686F33">
        <w:rPr>
          <w:sz w:val="22"/>
          <w:szCs w:val="22"/>
        </w:rPr>
        <w:t xml:space="preserve">Powyższa cena obejmuje wszystkie koszty </w:t>
      </w:r>
      <w:r w:rsidR="008869B4" w:rsidRPr="00686F33">
        <w:rPr>
          <w:sz w:val="22"/>
          <w:szCs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686F33">
        <w:rPr>
          <w:sz w:val="22"/>
          <w:szCs w:val="22"/>
        </w:rPr>
        <w:t>.</w:t>
      </w:r>
    </w:p>
    <w:p w14:paraId="309AE18F" w14:textId="77777777" w:rsidR="00BC3832" w:rsidRPr="00686F33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686F33">
        <w:rPr>
          <w:sz w:val="22"/>
          <w:szCs w:val="22"/>
        </w:rPr>
        <w:t>Oświadczamy, że akceptujemy termin realizacji zamówienia.</w:t>
      </w:r>
    </w:p>
    <w:p w14:paraId="40CBF534" w14:textId="77777777" w:rsidR="00036CDE" w:rsidRPr="00686F33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686F33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Pr="00686F33">
        <w:rPr>
          <w:sz w:val="22"/>
          <w:szCs w:val="22"/>
          <w:lang w:eastAsia="zh-CN"/>
        </w:rPr>
        <w:t xml:space="preserve"> </w:t>
      </w:r>
    </w:p>
    <w:p w14:paraId="6B8AA5F4" w14:textId="77777777" w:rsidR="00036CDE" w:rsidRPr="00686F33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686F33">
        <w:rPr>
          <w:sz w:val="22"/>
          <w:szCs w:val="22"/>
        </w:rPr>
        <w:t>Oświadczamy, że uważamy się za związanych niniejszą ofertą przez 30 dni od upływu terminu składania ofert.</w:t>
      </w:r>
    </w:p>
    <w:p w14:paraId="410D6838" w14:textId="491CF6FA"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686F33">
        <w:rPr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</w:t>
      </w:r>
      <w:r w:rsidR="00686F33">
        <w:rPr>
          <w:sz w:val="22"/>
          <w:szCs w:val="22"/>
        </w:rPr>
        <w:t>.</w:t>
      </w:r>
    </w:p>
    <w:p w14:paraId="3A63F972" w14:textId="77777777" w:rsidR="00036CDE" w:rsidRPr="00686F33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686F33">
        <w:rPr>
          <w:sz w:val="22"/>
          <w:szCs w:val="22"/>
        </w:rPr>
        <w:t>Integralną częścią oferty są:</w:t>
      </w:r>
    </w:p>
    <w:p w14:paraId="3B05D00C" w14:textId="21C644C9" w:rsidR="00036CDE" w:rsidRDefault="00036CDE" w:rsidP="00B8228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F33">
        <w:rPr>
          <w:sz w:val="22"/>
          <w:szCs w:val="22"/>
        </w:rPr>
        <w:t>............................................................</w:t>
      </w:r>
    </w:p>
    <w:p w14:paraId="4E4991BC" w14:textId="58C71D29" w:rsidR="00686F33" w:rsidRPr="00686F33" w:rsidRDefault="00686F33" w:rsidP="00B8228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13413895" w14:textId="77777777" w:rsidR="00036CDE" w:rsidRPr="00686F33" w:rsidRDefault="00036CDE" w:rsidP="00036CDE">
      <w:pPr>
        <w:pStyle w:val="Tekstpodstawowywcity"/>
        <w:ind w:left="0" w:firstLine="0"/>
        <w:rPr>
          <w:sz w:val="22"/>
          <w:szCs w:val="22"/>
        </w:rPr>
      </w:pPr>
    </w:p>
    <w:p w14:paraId="48245B69" w14:textId="77777777" w:rsidR="00036CDE" w:rsidRPr="00686F33" w:rsidRDefault="00036CDE" w:rsidP="000F230F">
      <w:pPr>
        <w:pStyle w:val="Tekstpodstawowywcity"/>
        <w:ind w:left="0" w:firstLine="425"/>
        <w:rPr>
          <w:sz w:val="22"/>
          <w:szCs w:val="22"/>
        </w:rPr>
      </w:pPr>
      <w:r w:rsidRPr="00686F33">
        <w:rPr>
          <w:sz w:val="22"/>
          <w:szCs w:val="22"/>
        </w:rPr>
        <w:t xml:space="preserve">............................ dnia .......................                          </w:t>
      </w:r>
    </w:p>
    <w:p w14:paraId="35D39639" w14:textId="77777777" w:rsidR="00036CDE" w:rsidRPr="00686F33" w:rsidRDefault="00036CDE" w:rsidP="000F230F">
      <w:pPr>
        <w:pStyle w:val="Tekstpodstawowywcity"/>
        <w:ind w:left="444" w:firstLine="5220"/>
        <w:rPr>
          <w:sz w:val="22"/>
          <w:szCs w:val="22"/>
        </w:rPr>
      </w:pPr>
      <w:r w:rsidRPr="00686F33">
        <w:rPr>
          <w:sz w:val="22"/>
          <w:szCs w:val="22"/>
        </w:rPr>
        <w:t xml:space="preserve">.......................................................... </w:t>
      </w:r>
    </w:p>
    <w:p w14:paraId="1136E2B3" w14:textId="77777777" w:rsidR="00036CDE" w:rsidRPr="00686F33" w:rsidRDefault="00036CDE" w:rsidP="00036CDE">
      <w:pPr>
        <w:pStyle w:val="Tekstpodstawowywcity"/>
        <w:ind w:left="0" w:firstLine="4680"/>
        <w:jc w:val="center"/>
        <w:rPr>
          <w:sz w:val="22"/>
          <w:szCs w:val="22"/>
        </w:rPr>
      </w:pPr>
      <w:r w:rsidRPr="00686F33">
        <w:rPr>
          <w:sz w:val="22"/>
          <w:szCs w:val="22"/>
        </w:rPr>
        <w:t xml:space="preserve">       Podpis i pieczęć osoby(</w:t>
      </w:r>
      <w:proofErr w:type="spellStart"/>
      <w:r w:rsidRPr="00686F33">
        <w:rPr>
          <w:sz w:val="22"/>
          <w:szCs w:val="22"/>
        </w:rPr>
        <w:t>ób</w:t>
      </w:r>
      <w:proofErr w:type="spellEnd"/>
      <w:r w:rsidRPr="00686F33">
        <w:rPr>
          <w:sz w:val="22"/>
          <w:szCs w:val="22"/>
        </w:rPr>
        <w:t>) uprawnionej(</w:t>
      </w:r>
      <w:proofErr w:type="spellStart"/>
      <w:r w:rsidRPr="00686F33">
        <w:rPr>
          <w:sz w:val="22"/>
          <w:szCs w:val="22"/>
        </w:rPr>
        <w:t>ych</w:t>
      </w:r>
      <w:proofErr w:type="spellEnd"/>
      <w:r w:rsidRPr="00686F33">
        <w:rPr>
          <w:sz w:val="22"/>
          <w:szCs w:val="22"/>
        </w:rPr>
        <w:t>)</w:t>
      </w:r>
    </w:p>
    <w:p w14:paraId="01A3A647" w14:textId="77777777" w:rsidR="00036CDE" w:rsidRPr="00686F33" w:rsidRDefault="00036CDE" w:rsidP="00036CDE">
      <w:pPr>
        <w:pStyle w:val="Tekstpodstawowywcity"/>
        <w:ind w:left="0" w:firstLine="4680"/>
        <w:jc w:val="center"/>
        <w:rPr>
          <w:sz w:val="22"/>
          <w:szCs w:val="22"/>
        </w:rPr>
      </w:pPr>
      <w:r w:rsidRPr="00686F33">
        <w:rPr>
          <w:sz w:val="22"/>
          <w:szCs w:val="22"/>
        </w:rPr>
        <w:t xml:space="preserve">   do reprezentowania Wykonawcy</w:t>
      </w:r>
    </w:p>
    <w:sectPr w:rsidR="00036CDE" w:rsidRPr="00686F33" w:rsidSect="00686F33">
      <w:footerReference w:type="default" r:id="rId8"/>
      <w:headerReference w:type="first" r:id="rId9"/>
      <w:pgSz w:w="11906" w:h="16838"/>
      <w:pgMar w:top="993" w:right="1152" w:bottom="426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21B65" w14:textId="77777777" w:rsidR="00F03AD9" w:rsidRDefault="00F03AD9">
      <w:r>
        <w:separator/>
      </w:r>
    </w:p>
  </w:endnote>
  <w:endnote w:type="continuationSeparator" w:id="0">
    <w:p w14:paraId="74DCB8E4" w14:textId="77777777" w:rsidR="00F03AD9" w:rsidRDefault="00F0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DEB5E" w14:textId="77777777" w:rsidR="008420D2" w:rsidRDefault="008420D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51154">
      <w:rPr>
        <w:noProof/>
      </w:rPr>
      <w:t>6</w:t>
    </w:r>
    <w:r>
      <w:fldChar w:fldCharType="end"/>
    </w:r>
  </w:p>
  <w:p w14:paraId="078B4553" w14:textId="77777777" w:rsidR="008420D2" w:rsidRDefault="00842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E9C93" w14:textId="77777777" w:rsidR="00F03AD9" w:rsidRDefault="00F03AD9">
      <w:r>
        <w:separator/>
      </w:r>
    </w:p>
  </w:footnote>
  <w:footnote w:type="continuationSeparator" w:id="0">
    <w:p w14:paraId="080B5146" w14:textId="77777777" w:rsidR="00F03AD9" w:rsidRDefault="00F03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2A4CE" w14:textId="33BDD062" w:rsidR="00686F33" w:rsidRDefault="00686F33">
    <w:pPr>
      <w:pStyle w:val="Nagwek"/>
    </w:pPr>
    <w:r w:rsidRPr="00686F33">
      <w:t>ZP3/4258/25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1D70"/>
    <w:multiLevelType w:val="hybridMultilevel"/>
    <w:tmpl w:val="83A85D6E"/>
    <w:lvl w:ilvl="0" w:tplc="0D282A7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02372"/>
    <w:rsid w:val="00024D14"/>
    <w:rsid w:val="00033B68"/>
    <w:rsid w:val="00033D49"/>
    <w:rsid w:val="00034BFD"/>
    <w:rsid w:val="0003545F"/>
    <w:rsid w:val="00035989"/>
    <w:rsid w:val="00036CDE"/>
    <w:rsid w:val="0004514E"/>
    <w:rsid w:val="00046DFF"/>
    <w:rsid w:val="00056958"/>
    <w:rsid w:val="00056FF8"/>
    <w:rsid w:val="00075E9D"/>
    <w:rsid w:val="000863AB"/>
    <w:rsid w:val="00087B89"/>
    <w:rsid w:val="00095ED0"/>
    <w:rsid w:val="000972E6"/>
    <w:rsid w:val="000A6374"/>
    <w:rsid w:val="000B0189"/>
    <w:rsid w:val="000C5661"/>
    <w:rsid w:val="000C7B2A"/>
    <w:rsid w:val="000D7AA0"/>
    <w:rsid w:val="000E0AFE"/>
    <w:rsid w:val="000F230F"/>
    <w:rsid w:val="00110E86"/>
    <w:rsid w:val="00131E09"/>
    <w:rsid w:val="00131FE7"/>
    <w:rsid w:val="00134813"/>
    <w:rsid w:val="00150F46"/>
    <w:rsid w:val="00164CC6"/>
    <w:rsid w:val="001744CC"/>
    <w:rsid w:val="00182DC4"/>
    <w:rsid w:val="001844C0"/>
    <w:rsid w:val="00186CD8"/>
    <w:rsid w:val="0018789E"/>
    <w:rsid w:val="00197586"/>
    <w:rsid w:val="001A127A"/>
    <w:rsid w:val="001B5B49"/>
    <w:rsid w:val="001C4212"/>
    <w:rsid w:val="001C5729"/>
    <w:rsid w:val="001D56EB"/>
    <w:rsid w:val="001D6C2C"/>
    <w:rsid w:val="001E5105"/>
    <w:rsid w:val="001E6E0C"/>
    <w:rsid w:val="001F4184"/>
    <w:rsid w:val="001F727B"/>
    <w:rsid w:val="0020362D"/>
    <w:rsid w:val="00203F3D"/>
    <w:rsid w:val="0021173F"/>
    <w:rsid w:val="00217492"/>
    <w:rsid w:val="00220387"/>
    <w:rsid w:val="0022579D"/>
    <w:rsid w:val="00233502"/>
    <w:rsid w:val="00233807"/>
    <w:rsid w:val="00241CC5"/>
    <w:rsid w:val="00253EC6"/>
    <w:rsid w:val="0026628B"/>
    <w:rsid w:val="0027181F"/>
    <w:rsid w:val="00281913"/>
    <w:rsid w:val="002A080D"/>
    <w:rsid w:val="002A21D3"/>
    <w:rsid w:val="002A3372"/>
    <w:rsid w:val="002B36E8"/>
    <w:rsid w:val="002B3B8A"/>
    <w:rsid w:val="002B4637"/>
    <w:rsid w:val="002D452E"/>
    <w:rsid w:val="002E0FC7"/>
    <w:rsid w:val="002E6056"/>
    <w:rsid w:val="002F36DF"/>
    <w:rsid w:val="00301A15"/>
    <w:rsid w:val="003028C1"/>
    <w:rsid w:val="0030290C"/>
    <w:rsid w:val="00306EB1"/>
    <w:rsid w:val="00312439"/>
    <w:rsid w:val="00314F61"/>
    <w:rsid w:val="00315DFE"/>
    <w:rsid w:val="003176F5"/>
    <w:rsid w:val="003254F7"/>
    <w:rsid w:val="003337AF"/>
    <w:rsid w:val="00335786"/>
    <w:rsid w:val="00341DCD"/>
    <w:rsid w:val="0038250F"/>
    <w:rsid w:val="0039296D"/>
    <w:rsid w:val="003944D3"/>
    <w:rsid w:val="00397009"/>
    <w:rsid w:val="003B2720"/>
    <w:rsid w:val="003B2873"/>
    <w:rsid w:val="003B6FE6"/>
    <w:rsid w:val="003B73E3"/>
    <w:rsid w:val="003B77AD"/>
    <w:rsid w:val="003C5DD3"/>
    <w:rsid w:val="003D2C64"/>
    <w:rsid w:val="00405ADF"/>
    <w:rsid w:val="00410A79"/>
    <w:rsid w:val="004114C6"/>
    <w:rsid w:val="00412323"/>
    <w:rsid w:val="004331C7"/>
    <w:rsid w:val="0043547C"/>
    <w:rsid w:val="00461D5F"/>
    <w:rsid w:val="00471DCC"/>
    <w:rsid w:val="00472E76"/>
    <w:rsid w:val="0049256C"/>
    <w:rsid w:val="00493FDB"/>
    <w:rsid w:val="004A21D7"/>
    <w:rsid w:val="004A5253"/>
    <w:rsid w:val="004C58C1"/>
    <w:rsid w:val="004D1FE2"/>
    <w:rsid w:val="004D4D24"/>
    <w:rsid w:val="004D769F"/>
    <w:rsid w:val="004F2F27"/>
    <w:rsid w:val="005030E1"/>
    <w:rsid w:val="00503F14"/>
    <w:rsid w:val="00511963"/>
    <w:rsid w:val="0051294D"/>
    <w:rsid w:val="00526072"/>
    <w:rsid w:val="00540BAB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A7787"/>
    <w:rsid w:val="005B4D7C"/>
    <w:rsid w:val="005B5CFD"/>
    <w:rsid w:val="005C1EAD"/>
    <w:rsid w:val="005C429F"/>
    <w:rsid w:val="005D09B1"/>
    <w:rsid w:val="005E2CBD"/>
    <w:rsid w:val="005E52CF"/>
    <w:rsid w:val="005F1257"/>
    <w:rsid w:val="005F3016"/>
    <w:rsid w:val="006221FF"/>
    <w:rsid w:val="00623670"/>
    <w:rsid w:val="006236CB"/>
    <w:rsid w:val="00631E4F"/>
    <w:rsid w:val="00634986"/>
    <w:rsid w:val="00637621"/>
    <w:rsid w:val="006407D2"/>
    <w:rsid w:val="00644392"/>
    <w:rsid w:val="00647673"/>
    <w:rsid w:val="006672DD"/>
    <w:rsid w:val="006708D4"/>
    <w:rsid w:val="00686F33"/>
    <w:rsid w:val="006A0353"/>
    <w:rsid w:val="006A7BF9"/>
    <w:rsid w:val="006B3168"/>
    <w:rsid w:val="006B6452"/>
    <w:rsid w:val="006B6E64"/>
    <w:rsid w:val="006C0178"/>
    <w:rsid w:val="006C3C31"/>
    <w:rsid w:val="006E040C"/>
    <w:rsid w:val="006E679C"/>
    <w:rsid w:val="006F63BB"/>
    <w:rsid w:val="00702A23"/>
    <w:rsid w:val="00720652"/>
    <w:rsid w:val="00724BE3"/>
    <w:rsid w:val="00725431"/>
    <w:rsid w:val="0074225B"/>
    <w:rsid w:val="00752DC3"/>
    <w:rsid w:val="00752E5D"/>
    <w:rsid w:val="00753996"/>
    <w:rsid w:val="00764EA3"/>
    <w:rsid w:val="00765AD3"/>
    <w:rsid w:val="007733E0"/>
    <w:rsid w:val="00773EF7"/>
    <w:rsid w:val="0077448A"/>
    <w:rsid w:val="00782127"/>
    <w:rsid w:val="007C1E83"/>
    <w:rsid w:val="007C5C64"/>
    <w:rsid w:val="007D4981"/>
    <w:rsid w:val="00814596"/>
    <w:rsid w:val="008149FB"/>
    <w:rsid w:val="008156A5"/>
    <w:rsid w:val="008164D7"/>
    <w:rsid w:val="00826471"/>
    <w:rsid w:val="00833480"/>
    <w:rsid w:val="008420D2"/>
    <w:rsid w:val="00844470"/>
    <w:rsid w:val="0084471C"/>
    <w:rsid w:val="008525DF"/>
    <w:rsid w:val="00852DEF"/>
    <w:rsid w:val="00857844"/>
    <w:rsid w:val="00861E80"/>
    <w:rsid w:val="008747A9"/>
    <w:rsid w:val="008748D6"/>
    <w:rsid w:val="008802BC"/>
    <w:rsid w:val="00880EFE"/>
    <w:rsid w:val="00885C00"/>
    <w:rsid w:val="008869B4"/>
    <w:rsid w:val="0088780C"/>
    <w:rsid w:val="008911CA"/>
    <w:rsid w:val="008B0B92"/>
    <w:rsid w:val="008B48FF"/>
    <w:rsid w:val="008B774D"/>
    <w:rsid w:val="008C0275"/>
    <w:rsid w:val="008C15CA"/>
    <w:rsid w:val="008C5B4D"/>
    <w:rsid w:val="008D3CFE"/>
    <w:rsid w:val="008D5706"/>
    <w:rsid w:val="008D6F2B"/>
    <w:rsid w:val="008E76A9"/>
    <w:rsid w:val="008F7720"/>
    <w:rsid w:val="008F7908"/>
    <w:rsid w:val="00900DA2"/>
    <w:rsid w:val="0091069C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90826"/>
    <w:rsid w:val="00992C86"/>
    <w:rsid w:val="009A0431"/>
    <w:rsid w:val="009A2DDA"/>
    <w:rsid w:val="009D511A"/>
    <w:rsid w:val="00A27A37"/>
    <w:rsid w:val="00A362F8"/>
    <w:rsid w:val="00A45297"/>
    <w:rsid w:val="00A53F28"/>
    <w:rsid w:val="00A719CE"/>
    <w:rsid w:val="00A905F1"/>
    <w:rsid w:val="00A95BD0"/>
    <w:rsid w:val="00AA00E1"/>
    <w:rsid w:val="00AA2AB9"/>
    <w:rsid w:val="00AB5272"/>
    <w:rsid w:val="00AB563B"/>
    <w:rsid w:val="00AB7D42"/>
    <w:rsid w:val="00AC1AA2"/>
    <w:rsid w:val="00AD5C07"/>
    <w:rsid w:val="00AD5E53"/>
    <w:rsid w:val="00AE21DF"/>
    <w:rsid w:val="00AE29B7"/>
    <w:rsid w:val="00AE2E9E"/>
    <w:rsid w:val="00AF495B"/>
    <w:rsid w:val="00B01C2B"/>
    <w:rsid w:val="00B05E0E"/>
    <w:rsid w:val="00B118FC"/>
    <w:rsid w:val="00B12D2D"/>
    <w:rsid w:val="00B27364"/>
    <w:rsid w:val="00B478C3"/>
    <w:rsid w:val="00B67882"/>
    <w:rsid w:val="00B72799"/>
    <w:rsid w:val="00B76D39"/>
    <w:rsid w:val="00B76E4F"/>
    <w:rsid w:val="00B82288"/>
    <w:rsid w:val="00B936B4"/>
    <w:rsid w:val="00BA6767"/>
    <w:rsid w:val="00BC374B"/>
    <w:rsid w:val="00BC3832"/>
    <w:rsid w:val="00BD7FD9"/>
    <w:rsid w:val="00BE6A7E"/>
    <w:rsid w:val="00BF4878"/>
    <w:rsid w:val="00BF5D71"/>
    <w:rsid w:val="00C020D3"/>
    <w:rsid w:val="00C03A43"/>
    <w:rsid w:val="00C04E1E"/>
    <w:rsid w:val="00C04E6F"/>
    <w:rsid w:val="00C05A07"/>
    <w:rsid w:val="00C17747"/>
    <w:rsid w:val="00C22165"/>
    <w:rsid w:val="00C232F5"/>
    <w:rsid w:val="00C51154"/>
    <w:rsid w:val="00C52937"/>
    <w:rsid w:val="00C5398B"/>
    <w:rsid w:val="00C56B1E"/>
    <w:rsid w:val="00C571CC"/>
    <w:rsid w:val="00C6498C"/>
    <w:rsid w:val="00C65164"/>
    <w:rsid w:val="00C66669"/>
    <w:rsid w:val="00C67188"/>
    <w:rsid w:val="00C75D33"/>
    <w:rsid w:val="00C80133"/>
    <w:rsid w:val="00C84826"/>
    <w:rsid w:val="00CA7665"/>
    <w:rsid w:val="00CD1AB1"/>
    <w:rsid w:val="00CF286B"/>
    <w:rsid w:val="00D00F6C"/>
    <w:rsid w:val="00D074BB"/>
    <w:rsid w:val="00D21044"/>
    <w:rsid w:val="00D265A1"/>
    <w:rsid w:val="00D2784F"/>
    <w:rsid w:val="00D27FA3"/>
    <w:rsid w:val="00D36427"/>
    <w:rsid w:val="00D4629A"/>
    <w:rsid w:val="00D55342"/>
    <w:rsid w:val="00D557A1"/>
    <w:rsid w:val="00D732F8"/>
    <w:rsid w:val="00D74DDE"/>
    <w:rsid w:val="00D8361C"/>
    <w:rsid w:val="00D839D8"/>
    <w:rsid w:val="00D944BA"/>
    <w:rsid w:val="00D948B7"/>
    <w:rsid w:val="00D97A61"/>
    <w:rsid w:val="00DA2994"/>
    <w:rsid w:val="00DA3206"/>
    <w:rsid w:val="00DB2267"/>
    <w:rsid w:val="00DB67C2"/>
    <w:rsid w:val="00DB74B9"/>
    <w:rsid w:val="00DD05BC"/>
    <w:rsid w:val="00DD52AB"/>
    <w:rsid w:val="00DE78F7"/>
    <w:rsid w:val="00DF190D"/>
    <w:rsid w:val="00E009AE"/>
    <w:rsid w:val="00E12948"/>
    <w:rsid w:val="00E21095"/>
    <w:rsid w:val="00E26EBA"/>
    <w:rsid w:val="00E34ED0"/>
    <w:rsid w:val="00E4005E"/>
    <w:rsid w:val="00E41FB6"/>
    <w:rsid w:val="00E47F86"/>
    <w:rsid w:val="00E50C69"/>
    <w:rsid w:val="00E54BA8"/>
    <w:rsid w:val="00E6162A"/>
    <w:rsid w:val="00E64B32"/>
    <w:rsid w:val="00E6736F"/>
    <w:rsid w:val="00E71D60"/>
    <w:rsid w:val="00E802DE"/>
    <w:rsid w:val="00E83DC7"/>
    <w:rsid w:val="00E954E3"/>
    <w:rsid w:val="00EA48C9"/>
    <w:rsid w:val="00EC6D23"/>
    <w:rsid w:val="00ED51F7"/>
    <w:rsid w:val="00ED70A0"/>
    <w:rsid w:val="00EF4A07"/>
    <w:rsid w:val="00EF7E03"/>
    <w:rsid w:val="00F03AD9"/>
    <w:rsid w:val="00F116CD"/>
    <w:rsid w:val="00F178F8"/>
    <w:rsid w:val="00F239CC"/>
    <w:rsid w:val="00F24884"/>
    <w:rsid w:val="00F25D59"/>
    <w:rsid w:val="00F279D4"/>
    <w:rsid w:val="00F406C7"/>
    <w:rsid w:val="00F62326"/>
    <w:rsid w:val="00F70B37"/>
    <w:rsid w:val="00F803CF"/>
    <w:rsid w:val="00F85077"/>
    <w:rsid w:val="00FA6FE4"/>
    <w:rsid w:val="00FC0F09"/>
    <w:rsid w:val="00FC609D"/>
    <w:rsid w:val="00FD5A92"/>
    <w:rsid w:val="00FD7F10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21D9F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5DA6F-8CA6-4B81-9AD3-990D60E6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Dział Zamówień Publicznych</cp:lastModifiedBy>
  <cp:revision>5</cp:revision>
  <cp:lastPrinted>2024-01-26T10:15:00Z</cp:lastPrinted>
  <dcterms:created xsi:type="dcterms:W3CDTF">2025-03-06T13:31:00Z</dcterms:created>
  <dcterms:modified xsi:type="dcterms:W3CDTF">2025-03-07T08:44:00Z</dcterms:modified>
</cp:coreProperties>
</file>