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E4BA" w14:textId="77777777"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489AD1B" w14:textId="77777777"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0C2B01C" w14:textId="77777777"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7EB1111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6FFA8C6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79E9DD81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BE388CA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30368A8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4D29C25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EBD0A3E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053EABFE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058DCFB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C225B60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D187C0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F5B89BD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35BFE609" w14:textId="77777777"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14:paraId="1DE8C0F6" w14:textId="77777777"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053F611B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6B7D0413" w14:textId="44252B6D" w:rsidR="00AD7328" w:rsidRPr="00C75083" w:rsidRDefault="00457FDB" w:rsidP="00C7508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457FDB">
        <w:rPr>
          <w:rFonts w:ascii="Arial" w:hAnsi="Arial" w:cs="Arial"/>
          <w:b/>
          <w:sz w:val="22"/>
          <w:szCs w:val="22"/>
        </w:rPr>
        <w:t xml:space="preserve">zaprojektowanie, wykonanie, dostawa i instalacja pełnej sekcji optyki rentgenowskiej linii badawczej SMAUG dla synchrotronu zlokalizowanego w Narodowym Centrum Promieniowania Synchrotronowego SOLARIS </w:t>
      </w:r>
      <w:r w:rsidR="00C75083" w:rsidRPr="00C75083">
        <w:rPr>
          <w:rFonts w:ascii="Arial" w:hAnsi="Arial" w:cs="Arial"/>
          <w:b/>
          <w:sz w:val="22"/>
          <w:szCs w:val="22"/>
        </w:rPr>
        <w:t>(dalej również: NCPS SOLARIS)</w:t>
      </w:r>
    </w:p>
    <w:p w14:paraId="361240BE" w14:textId="77777777"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14:paraId="754A8BF7" w14:textId="77777777"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47E885DB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E63F79A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1C1EAF0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02C8DF5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284ECC9E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1821E070" w14:textId="77777777" w:rsidTr="00C37CD2">
        <w:trPr>
          <w:trHeight w:val="321"/>
        </w:trPr>
        <w:tc>
          <w:tcPr>
            <w:tcW w:w="516" w:type="dxa"/>
          </w:tcPr>
          <w:p w14:paraId="720C90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70ACD6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477847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2C37B1AD" w14:textId="77777777" w:rsidTr="009A4CD3">
        <w:tc>
          <w:tcPr>
            <w:tcW w:w="516" w:type="dxa"/>
          </w:tcPr>
          <w:p w14:paraId="66ABF14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D54A47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336110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53E26668" w14:textId="77777777" w:rsidTr="009A4CD3">
        <w:tc>
          <w:tcPr>
            <w:tcW w:w="516" w:type="dxa"/>
          </w:tcPr>
          <w:p w14:paraId="6FA810E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9DBD66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777A42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7F7AA0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890139B" w14:textId="77777777"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A4D061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68787" w14:textId="77777777" w:rsidR="00844C26" w:rsidRDefault="00844C26">
      <w:r>
        <w:separator/>
      </w:r>
    </w:p>
  </w:endnote>
  <w:endnote w:type="continuationSeparator" w:id="0">
    <w:p w14:paraId="7BB2204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75C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DDF7E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2F7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05DEBFE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A2B5F9" wp14:editId="6B2BE99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F5F98" w14:textId="77777777" w:rsidR="00844C26" w:rsidRDefault="00844C26">
      <w:r>
        <w:separator/>
      </w:r>
    </w:p>
  </w:footnote>
  <w:footnote w:type="continuationSeparator" w:id="0">
    <w:p w14:paraId="67BB90F2" w14:textId="77777777" w:rsidR="00844C26" w:rsidRDefault="00844C26">
      <w:r>
        <w:continuationSeparator/>
      </w:r>
    </w:p>
  </w:footnote>
  <w:footnote w:id="1">
    <w:p w14:paraId="0EAC774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E376" w14:textId="758D6654" w:rsidR="0099321A" w:rsidRPr="0029410C" w:rsidRDefault="008C6763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ZP3/3</w:t>
    </w:r>
    <w:r w:rsidR="00C1697C">
      <w:rPr>
        <w:rFonts w:ascii="Arial" w:hAnsi="Arial" w:cs="Arial"/>
        <w:i/>
      </w:rPr>
      <w:t>873</w:t>
    </w:r>
    <w:r>
      <w:rPr>
        <w:rFonts w:ascii="Arial" w:hAnsi="Arial" w:cs="Arial"/>
        <w:i/>
      </w:rPr>
      <w:t>/2</w:t>
    </w:r>
    <w:r w:rsidR="00C1697C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57FDB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C6763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1697C"/>
    <w:rsid w:val="00C31F56"/>
    <w:rsid w:val="00C33407"/>
    <w:rsid w:val="00C37CD2"/>
    <w:rsid w:val="00C527C7"/>
    <w:rsid w:val="00C606B9"/>
    <w:rsid w:val="00C7508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502E0C2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4E3B6-8F80-40CC-9CB9-CA7C0A240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cp:lastModifiedBy>Paweł Dąbrowski</cp:lastModifiedBy>
  <cp:revision>2</cp:revision>
  <cp:lastPrinted>2024-06-12T07:07:00Z</cp:lastPrinted>
  <dcterms:created xsi:type="dcterms:W3CDTF">2025-02-14T12:45:00Z</dcterms:created>
  <dcterms:modified xsi:type="dcterms:W3CDTF">2025-02-14T12:45:00Z</dcterms:modified>
</cp:coreProperties>
</file>