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7754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7754B" w:rsidRPr="0017754B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7754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7754B" w:rsidTr="00D62E6E">
        <w:tc>
          <w:tcPr>
            <w:tcW w:w="2800" w:type="dxa"/>
            <w:shd w:val="clear" w:color="auto" w:fill="auto"/>
          </w:tcPr>
          <w:p w:rsidR="00D62E6E" w:rsidRPr="0017754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754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754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7754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7754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754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75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754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75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7754B" w:rsidTr="00D62E6E">
        <w:tc>
          <w:tcPr>
            <w:tcW w:w="2800" w:type="dxa"/>
            <w:shd w:val="clear" w:color="auto" w:fill="auto"/>
          </w:tcPr>
          <w:p w:rsidR="00D62E6E" w:rsidRPr="0017754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754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7754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7754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754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75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754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75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7754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F49CD" w:rsidRPr="0017754B" w:rsidTr="00AB5F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49CD" w:rsidRPr="0017754B" w:rsidRDefault="00BF49CD" w:rsidP="00AB5F2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F49CD" w:rsidRPr="0017754B" w:rsidRDefault="00BF49CD" w:rsidP="00AB5F2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7754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7754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7754B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7754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7754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7754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F49CD" w:rsidRPr="0017754B" w:rsidRDefault="00BF49CD" w:rsidP="00AB5F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F49CD" w:rsidRPr="0017754B" w:rsidRDefault="00BF49CD" w:rsidP="00AB5F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7754B" w:rsidRDefault="00BF49C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7754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7754B" w:rsidTr="00D62E6E">
        <w:tc>
          <w:tcPr>
            <w:tcW w:w="2269" w:type="dxa"/>
            <w:shd w:val="clear" w:color="auto" w:fill="auto"/>
          </w:tcPr>
          <w:p w:rsidR="00D62E6E" w:rsidRPr="0017754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7754B" w:rsidRDefault="00BF49C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D62E6E" w:rsidRPr="001775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49CD" w:rsidRPr="0017754B" w:rsidTr="00AB5F2B">
        <w:tc>
          <w:tcPr>
            <w:tcW w:w="2269" w:type="dxa"/>
            <w:shd w:val="clear" w:color="auto" w:fill="auto"/>
          </w:tcPr>
          <w:p w:rsidR="00BF49CD" w:rsidRPr="0017754B" w:rsidRDefault="00BF49CD" w:rsidP="00AB5F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49CD" w:rsidRPr="0017754B" w:rsidRDefault="00BF49CD" w:rsidP="00AB5F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24/2025</w:t>
            </w:r>
          </w:p>
        </w:tc>
      </w:tr>
    </w:tbl>
    <w:p w:rsidR="00BC121E" w:rsidRPr="0017754B" w:rsidRDefault="00BF49C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7754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7754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7754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7754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7754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7754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7754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7754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7754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75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7754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7754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7754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7754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7754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75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7754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7754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7754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7754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7754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7754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7754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7754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7754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7754B" w:rsidTr="00620E37">
        <w:tc>
          <w:tcPr>
            <w:tcW w:w="2660" w:type="dxa"/>
            <w:shd w:val="clear" w:color="auto" w:fill="auto"/>
          </w:tcPr>
          <w:p w:rsidR="00BC121E" w:rsidRPr="001775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7754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7754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775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775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7754B" w:rsidRDefault="00844A96" w:rsidP="00BF49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F49CD"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775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7754B" w:rsidRDefault="00106AC7" w:rsidP="00BC121E">
      <w:pPr>
        <w:rPr>
          <w:rFonts w:ascii="Arial Narrow" w:hAnsi="Arial Narrow"/>
        </w:rPr>
      </w:pPr>
    </w:p>
    <w:sectPr w:rsidR="00106AC7" w:rsidRPr="0017754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488" w:rsidRDefault="00116488">
      <w:r>
        <w:separator/>
      </w:r>
    </w:p>
  </w:endnote>
  <w:endnote w:type="continuationSeparator" w:id="1">
    <w:p w:rsidR="00116488" w:rsidRDefault="00116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54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54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CD" w:rsidRDefault="00BF49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488" w:rsidRDefault="00116488">
      <w:r>
        <w:separator/>
      </w:r>
    </w:p>
  </w:footnote>
  <w:footnote w:type="continuationSeparator" w:id="1">
    <w:p w:rsidR="00116488" w:rsidRDefault="001164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CD" w:rsidRDefault="00BF49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CD" w:rsidRDefault="00BF49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CD" w:rsidRDefault="00BF49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9C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6488"/>
    <w:rsid w:val="00147532"/>
    <w:rsid w:val="001614BA"/>
    <w:rsid w:val="0017754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526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49CD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2025-03-04T12:36:00Z</dcterms:created>
  <dcterms:modified xsi:type="dcterms:W3CDTF">2025-03-04T12:36:00Z</dcterms:modified>
</cp:coreProperties>
</file>