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049CB" w14:textId="48DFE7BF" w:rsidR="00986737" w:rsidRPr="00CE7688" w:rsidRDefault="00822B9E" w:rsidP="00CE7688">
      <w:pPr>
        <w:spacing w:after="600"/>
        <w:jc w:val="right"/>
        <w:rPr>
          <w:sz w:val="24"/>
          <w:szCs w:val="24"/>
        </w:rPr>
      </w:pPr>
      <w:bookmarkStart w:id="0" w:name="_Hlk52197885"/>
      <w:r w:rsidRPr="00CE7688">
        <w:rPr>
          <w:sz w:val="24"/>
          <w:szCs w:val="24"/>
        </w:rPr>
        <w:t>Poznań</w:t>
      </w:r>
      <w:r w:rsidR="00986737" w:rsidRPr="00CE7688">
        <w:rPr>
          <w:sz w:val="24"/>
          <w:szCs w:val="24"/>
        </w:rPr>
        <w:t xml:space="preserve"> dnia: </w:t>
      </w:r>
      <w:r w:rsidRPr="00CE7688">
        <w:rPr>
          <w:sz w:val="24"/>
          <w:szCs w:val="24"/>
        </w:rPr>
        <w:t>2025-03-</w:t>
      </w:r>
      <w:r w:rsidR="00AB7697">
        <w:rPr>
          <w:sz w:val="24"/>
          <w:szCs w:val="24"/>
        </w:rPr>
        <w:t>10</w:t>
      </w:r>
    </w:p>
    <w:p w14:paraId="02BBBF21" w14:textId="77777777" w:rsidR="00822B9E" w:rsidRPr="00CE7688" w:rsidRDefault="00822B9E" w:rsidP="00CE7688">
      <w:pPr>
        <w:rPr>
          <w:b/>
          <w:bCs/>
          <w:sz w:val="24"/>
          <w:szCs w:val="24"/>
        </w:rPr>
      </w:pPr>
      <w:r w:rsidRPr="00CE7688">
        <w:rPr>
          <w:b/>
          <w:bCs/>
          <w:sz w:val="24"/>
          <w:szCs w:val="24"/>
        </w:rPr>
        <w:t>Szpital Wojewódzki w Poznaniu</w:t>
      </w:r>
    </w:p>
    <w:p w14:paraId="779FF8F3" w14:textId="77777777" w:rsidR="00986737" w:rsidRPr="00CE7688" w:rsidRDefault="00822B9E" w:rsidP="00CE7688">
      <w:pPr>
        <w:rPr>
          <w:b/>
          <w:bCs/>
          <w:sz w:val="24"/>
          <w:szCs w:val="24"/>
        </w:rPr>
      </w:pPr>
      <w:r w:rsidRPr="00CE7688">
        <w:rPr>
          <w:b/>
          <w:bCs/>
          <w:sz w:val="24"/>
          <w:szCs w:val="24"/>
        </w:rPr>
        <w:t>Dział Zamówień Publicznych</w:t>
      </w:r>
    </w:p>
    <w:p w14:paraId="4F1E89AD" w14:textId="77777777" w:rsidR="00986737" w:rsidRPr="00CE7688" w:rsidRDefault="00822B9E" w:rsidP="00CE7688">
      <w:pPr>
        <w:rPr>
          <w:sz w:val="24"/>
          <w:szCs w:val="24"/>
        </w:rPr>
      </w:pPr>
      <w:r w:rsidRPr="00CE7688">
        <w:rPr>
          <w:sz w:val="24"/>
          <w:szCs w:val="24"/>
        </w:rPr>
        <w:t>Juraszów</w:t>
      </w:r>
      <w:r w:rsidR="00986737" w:rsidRPr="00CE7688">
        <w:rPr>
          <w:sz w:val="24"/>
          <w:szCs w:val="24"/>
        </w:rPr>
        <w:t xml:space="preserve"> </w:t>
      </w:r>
      <w:r w:rsidRPr="00CE7688">
        <w:rPr>
          <w:sz w:val="24"/>
          <w:szCs w:val="24"/>
        </w:rPr>
        <w:t>7/19</w:t>
      </w:r>
    </w:p>
    <w:p w14:paraId="619484F1" w14:textId="1F7C3D52" w:rsidR="00986737" w:rsidRPr="00CE7688" w:rsidRDefault="00822B9E" w:rsidP="00CE7688">
      <w:pPr>
        <w:rPr>
          <w:sz w:val="24"/>
          <w:szCs w:val="24"/>
        </w:rPr>
      </w:pPr>
      <w:r w:rsidRPr="00CE7688">
        <w:rPr>
          <w:sz w:val="24"/>
          <w:szCs w:val="24"/>
        </w:rPr>
        <w:t>60-479</w:t>
      </w:r>
      <w:r w:rsidR="00986737" w:rsidRPr="00CE7688">
        <w:rPr>
          <w:sz w:val="24"/>
          <w:szCs w:val="24"/>
        </w:rPr>
        <w:t xml:space="preserve"> </w:t>
      </w:r>
      <w:r w:rsidRPr="00CE7688">
        <w:rPr>
          <w:sz w:val="24"/>
          <w:szCs w:val="24"/>
        </w:rPr>
        <w:t>Poznań</w:t>
      </w:r>
      <w:r w:rsidR="00CE7688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CE7688" w14:paraId="0842722F" w14:textId="77777777" w:rsidTr="00CE7688"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7143CB" w14:textId="2608CE45" w:rsidR="00986737" w:rsidRPr="00CE7688" w:rsidRDefault="00986737" w:rsidP="00CE7688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CE7688">
              <w:rPr>
                <w:b/>
                <w:spacing w:val="20"/>
                <w:sz w:val="28"/>
              </w:rPr>
              <w:t>INFORMACJA Z OTWARCIA OFERT</w:t>
            </w:r>
            <w:r w:rsidR="00AB7697" w:rsidRPr="00AB7697">
              <w:rPr>
                <w:b/>
                <w:spacing w:val="20"/>
                <w:sz w:val="28"/>
              </w:rPr>
              <w:t xml:space="preserve"> - </w:t>
            </w:r>
            <w:r w:rsidR="00AB7697" w:rsidRPr="00AB7697">
              <w:rPr>
                <w:b/>
                <w:spacing w:val="20"/>
                <w:sz w:val="24"/>
                <w:szCs w:val="18"/>
              </w:rPr>
              <w:t>po zast. art. 223 ust. 2 Ustawy</w:t>
            </w:r>
          </w:p>
        </w:tc>
      </w:tr>
    </w:tbl>
    <w:p w14:paraId="7823185A" w14:textId="77777777" w:rsidR="00986737" w:rsidRPr="00CE7688" w:rsidRDefault="00986737" w:rsidP="00CE7688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CE7688">
        <w:rPr>
          <w:sz w:val="24"/>
          <w:szCs w:val="24"/>
        </w:rPr>
        <w:tab/>
        <w:t xml:space="preserve"> </w:t>
      </w:r>
    </w:p>
    <w:p w14:paraId="756A3AD8" w14:textId="77777777" w:rsidR="00986737" w:rsidRPr="00CE7688" w:rsidRDefault="00986737" w:rsidP="00CE7688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CE7688">
        <w:rPr>
          <w:rFonts w:eastAsia="Calibri"/>
          <w:sz w:val="24"/>
          <w:szCs w:val="24"/>
          <w:lang w:eastAsia="en-US"/>
        </w:rPr>
        <w:t xml:space="preserve">Dotyczy </w:t>
      </w:r>
      <w:r w:rsidRPr="00CE7688">
        <w:rPr>
          <w:sz w:val="24"/>
          <w:szCs w:val="24"/>
        </w:rPr>
        <w:t>postępowania o udzielenie zamówienia publicznego</w:t>
      </w:r>
      <w:r w:rsidRPr="00CE7688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CE7688" w14:paraId="6E01692F" w14:textId="77777777" w:rsidTr="005A632E">
        <w:tc>
          <w:tcPr>
            <w:tcW w:w="2269" w:type="dxa"/>
            <w:shd w:val="clear" w:color="auto" w:fill="auto"/>
          </w:tcPr>
          <w:p w14:paraId="0760570D" w14:textId="77777777" w:rsidR="00986737" w:rsidRPr="00CE7688" w:rsidRDefault="00986737" w:rsidP="00CE768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5F83477" w14:textId="77777777" w:rsidR="00986737" w:rsidRPr="00CE7688" w:rsidRDefault="00822B9E" w:rsidP="00CE7688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CE7688">
              <w:rPr>
                <w:bCs/>
                <w:sz w:val="24"/>
                <w:szCs w:val="24"/>
              </w:rPr>
              <w:t>Środki dezynfekcyjne</w:t>
            </w:r>
            <w:r w:rsidR="00986737" w:rsidRPr="00CE7688">
              <w:rPr>
                <w:bCs/>
                <w:sz w:val="24"/>
                <w:szCs w:val="24"/>
              </w:rPr>
              <w:t>.</w:t>
            </w:r>
          </w:p>
        </w:tc>
      </w:tr>
      <w:tr w:rsidR="00822B9E" w:rsidRPr="00CE7688" w14:paraId="1350E97B" w14:textId="77777777" w:rsidTr="00787AF3">
        <w:tc>
          <w:tcPr>
            <w:tcW w:w="2269" w:type="dxa"/>
            <w:shd w:val="clear" w:color="auto" w:fill="auto"/>
          </w:tcPr>
          <w:p w14:paraId="472D1381" w14:textId="77777777" w:rsidR="00822B9E" w:rsidRPr="00CE7688" w:rsidRDefault="00822B9E" w:rsidP="00CE768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7521734" w14:textId="77777777" w:rsidR="00822B9E" w:rsidRPr="00CE7688" w:rsidRDefault="00822B9E" w:rsidP="00CE7688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CE7688">
              <w:rPr>
                <w:bCs/>
                <w:sz w:val="24"/>
                <w:szCs w:val="24"/>
              </w:rPr>
              <w:t>SZW/DZP/2/2025</w:t>
            </w:r>
          </w:p>
        </w:tc>
      </w:tr>
    </w:tbl>
    <w:p w14:paraId="510E8C2C" w14:textId="77777777" w:rsidR="00D665F5" w:rsidRDefault="00D665F5" w:rsidP="00CE7688">
      <w:pPr>
        <w:spacing w:before="120"/>
        <w:jc w:val="both"/>
        <w:rPr>
          <w:sz w:val="24"/>
          <w:szCs w:val="24"/>
        </w:rPr>
      </w:pPr>
      <w:r w:rsidRPr="00CE7688">
        <w:rPr>
          <w:sz w:val="24"/>
          <w:szCs w:val="24"/>
        </w:rPr>
        <w:t>Zamawiający, działając na podstawie art. 22</w:t>
      </w:r>
      <w:r w:rsidR="00FC7F5E" w:rsidRPr="00CE7688">
        <w:rPr>
          <w:sz w:val="24"/>
          <w:szCs w:val="24"/>
        </w:rPr>
        <w:t>2</w:t>
      </w:r>
      <w:r w:rsidRPr="00CE7688">
        <w:rPr>
          <w:sz w:val="24"/>
          <w:szCs w:val="24"/>
        </w:rPr>
        <w:t xml:space="preserve"> ust. 5 </w:t>
      </w:r>
      <w:r w:rsidRPr="00CE7688">
        <w:rPr>
          <w:bCs/>
          <w:sz w:val="24"/>
          <w:szCs w:val="24"/>
        </w:rPr>
        <w:t>ustawy z dnia 11 września 2019 r. Prawo zamówień publicznych</w:t>
      </w:r>
      <w:r w:rsidRPr="00CE7688">
        <w:rPr>
          <w:sz w:val="24"/>
          <w:szCs w:val="24"/>
        </w:rPr>
        <w:t xml:space="preserve"> </w:t>
      </w:r>
      <w:r w:rsidR="00822B9E" w:rsidRPr="00CE7688">
        <w:rPr>
          <w:sz w:val="24"/>
          <w:szCs w:val="24"/>
        </w:rPr>
        <w:t>(t.j. Dz. U. z 2024 poz. 1320)</w:t>
      </w:r>
      <w:r w:rsidR="00490DC0" w:rsidRPr="00CE7688">
        <w:rPr>
          <w:sz w:val="24"/>
          <w:szCs w:val="24"/>
        </w:rPr>
        <w:t xml:space="preserve"> </w:t>
      </w:r>
      <w:r w:rsidRPr="00CE7688">
        <w:rPr>
          <w:sz w:val="24"/>
          <w:szCs w:val="24"/>
        </w:rPr>
        <w:t>udostępnia</w:t>
      </w:r>
      <w:r w:rsidR="00F95C33" w:rsidRPr="00CE7688">
        <w:rPr>
          <w:sz w:val="24"/>
          <w:szCs w:val="24"/>
        </w:rPr>
        <w:t xml:space="preserve"> </w:t>
      </w:r>
      <w:r w:rsidR="004C7E9B" w:rsidRPr="00CE7688">
        <w:rPr>
          <w:sz w:val="24"/>
          <w:szCs w:val="24"/>
        </w:rPr>
        <w:t>informacj</w:t>
      </w:r>
      <w:r w:rsidR="00577BC6" w:rsidRPr="00CE7688">
        <w:rPr>
          <w:sz w:val="24"/>
          <w:szCs w:val="24"/>
        </w:rPr>
        <w:t>ę</w:t>
      </w:r>
      <w:r w:rsidR="00035488" w:rsidRPr="00CE7688">
        <w:rPr>
          <w:sz w:val="24"/>
          <w:szCs w:val="24"/>
        </w:rPr>
        <w:t xml:space="preserve"> z otwarcia ofert</w:t>
      </w:r>
      <w:r w:rsidR="00577BC6" w:rsidRPr="00CE7688">
        <w:rPr>
          <w:sz w:val="24"/>
          <w:szCs w:val="24"/>
        </w:rPr>
        <w:t>.</w:t>
      </w:r>
    </w:p>
    <w:p w14:paraId="68CAFD51" w14:textId="77777777" w:rsidR="00CE7688" w:rsidRPr="00CE7688" w:rsidRDefault="00CE7688" w:rsidP="00CE7688">
      <w:pPr>
        <w:jc w:val="both"/>
        <w:rPr>
          <w:i/>
          <w:iCs/>
          <w:sz w:val="24"/>
          <w:szCs w:val="24"/>
        </w:rPr>
      </w:pPr>
      <w:r w:rsidRPr="00CE7688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71B8A001" w14:textId="3759B6B1" w:rsidR="00CE7688" w:rsidRPr="00CE7688" w:rsidRDefault="00CE7688" w:rsidP="00CE7688">
      <w:pPr>
        <w:jc w:val="both"/>
        <w:rPr>
          <w:i/>
          <w:iCs/>
          <w:sz w:val="24"/>
          <w:szCs w:val="24"/>
        </w:rPr>
      </w:pPr>
      <w:r w:rsidRPr="00CE7688">
        <w:rPr>
          <w:i/>
          <w:iCs/>
          <w:sz w:val="24"/>
          <w:szCs w:val="24"/>
        </w:rPr>
        <w:t>Zadanie 1 – 114 762,15 zł brutto</w:t>
      </w:r>
    </w:p>
    <w:p w14:paraId="56C626E9" w14:textId="4A1FA271" w:rsidR="00CE7688" w:rsidRPr="00CE7688" w:rsidRDefault="00CE7688" w:rsidP="00CE7688">
      <w:pPr>
        <w:jc w:val="both"/>
        <w:rPr>
          <w:i/>
          <w:iCs/>
          <w:sz w:val="24"/>
          <w:szCs w:val="24"/>
        </w:rPr>
      </w:pPr>
      <w:r w:rsidRPr="00CE7688">
        <w:rPr>
          <w:i/>
          <w:iCs/>
          <w:sz w:val="24"/>
          <w:szCs w:val="24"/>
        </w:rPr>
        <w:t>Zadanie 2 – 104 090,00 zł brutto</w:t>
      </w:r>
    </w:p>
    <w:p w14:paraId="58E88892" w14:textId="1C81882A" w:rsidR="00CE7688" w:rsidRPr="00CE7688" w:rsidRDefault="00CE7688" w:rsidP="00CE7688">
      <w:pPr>
        <w:jc w:val="both"/>
        <w:rPr>
          <w:i/>
          <w:iCs/>
          <w:sz w:val="24"/>
          <w:szCs w:val="24"/>
        </w:rPr>
      </w:pPr>
      <w:r w:rsidRPr="00CE7688">
        <w:rPr>
          <w:i/>
          <w:iCs/>
          <w:sz w:val="24"/>
          <w:szCs w:val="24"/>
        </w:rPr>
        <w:t>Zadanie 3 – 20 606,40 zł brutto</w:t>
      </w:r>
    </w:p>
    <w:p w14:paraId="12A7B4CD" w14:textId="3FD3E8C8" w:rsidR="00CE7688" w:rsidRPr="00CE7688" w:rsidRDefault="00CE7688" w:rsidP="00CE7688">
      <w:pPr>
        <w:jc w:val="both"/>
        <w:rPr>
          <w:i/>
          <w:iCs/>
          <w:sz w:val="24"/>
          <w:szCs w:val="24"/>
        </w:rPr>
      </w:pPr>
      <w:r w:rsidRPr="00CE7688">
        <w:rPr>
          <w:i/>
          <w:iCs/>
          <w:sz w:val="24"/>
          <w:szCs w:val="24"/>
        </w:rPr>
        <w:t>Zadanie 4 – 5 470,40 zł brutto</w:t>
      </w:r>
    </w:p>
    <w:p w14:paraId="4429B868" w14:textId="26EB5FF2" w:rsidR="00CE7688" w:rsidRPr="00CE7688" w:rsidRDefault="00CE7688" w:rsidP="00CE7688">
      <w:pPr>
        <w:jc w:val="both"/>
        <w:rPr>
          <w:i/>
          <w:iCs/>
          <w:sz w:val="24"/>
          <w:szCs w:val="24"/>
        </w:rPr>
      </w:pPr>
      <w:r w:rsidRPr="00CE7688">
        <w:rPr>
          <w:i/>
          <w:iCs/>
          <w:sz w:val="24"/>
          <w:szCs w:val="24"/>
        </w:rPr>
        <w:t>Zadanie 5 – 9 504,00 zł brutto</w:t>
      </w:r>
    </w:p>
    <w:p w14:paraId="36244608" w14:textId="77777777" w:rsidR="00A80738" w:rsidRPr="00CE7688" w:rsidRDefault="00D665F5" w:rsidP="00CE7688">
      <w:pPr>
        <w:spacing w:before="120" w:after="60"/>
        <w:jc w:val="both"/>
        <w:rPr>
          <w:sz w:val="24"/>
          <w:szCs w:val="24"/>
        </w:rPr>
      </w:pPr>
      <w:r w:rsidRPr="00CE7688">
        <w:rPr>
          <w:sz w:val="24"/>
          <w:szCs w:val="24"/>
        </w:rPr>
        <w:t>Podczas otwarcia ofert, mającego miejsce</w:t>
      </w:r>
      <w:r w:rsidR="00FF4AB1" w:rsidRPr="00CE7688">
        <w:rPr>
          <w:sz w:val="24"/>
          <w:szCs w:val="24"/>
        </w:rPr>
        <w:t xml:space="preserve"> w dniu </w:t>
      </w:r>
      <w:r w:rsidR="00822B9E" w:rsidRPr="00CE7688">
        <w:rPr>
          <w:sz w:val="24"/>
          <w:szCs w:val="24"/>
        </w:rPr>
        <w:t>05/03/2025</w:t>
      </w:r>
      <w:r w:rsidR="00FF4AB1" w:rsidRPr="00CE7688">
        <w:rPr>
          <w:sz w:val="24"/>
          <w:szCs w:val="24"/>
        </w:rPr>
        <w:t xml:space="preserve"> o godz. </w:t>
      </w:r>
      <w:r w:rsidR="00822B9E" w:rsidRPr="00CE7688">
        <w:rPr>
          <w:sz w:val="24"/>
          <w:szCs w:val="24"/>
        </w:rPr>
        <w:t>10:00</w:t>
      </w:r>
      <w:r w:rsidRPr="00CE7688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CE7688" w14:paraId="34FDC727" w14:textId="77777777" w:rsidTr="005A632E">
        <w:tc>
          <w:tcPr>
            <w:tcW w:w="1276" w:type="dxa"/>
            <w:shd w:val="clear" w:color="auto" w:fill="F2F2F2"/>
            <w:vAlign w:val="center"/>
          </w:tcPr>
          <w:p w14:paraId="289F76C7" w14:textId="77777777" w:rsidR="006B27ED" w:rsidRPr="00CE7688" w:rsidRDefault="00986737" w:rsidP="00CE7688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Oferta n</w:t>
            </w:r>
            <w:r w:rsidR="006B27ED" w:rsidRPr="00CE7688"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89C69EB" w14:textId="77777777" w:rsidR="006B27ED" w:rsidRPr="00CE7688" w:rsidRDefault="00986737" w:rsidP="00CE7688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39803A1" w14:textId="77777777" w:rsidR="006B27ED" w:rsidRPr="00CE7688" w:rsidRDefault="006B27ED" w:rsidP="00CE7688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9D03E96" w14:textId="77777777" w:rsidR="006B27ED" w:rsidRPr="00CE7688" w:rsidRDefault="006B27ED" w:rsidP="00CE7688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Cena oferty</w:t>
            </w:r>
          </w:p>
        </w:tc>
      </w:tr>
      <w:tr w:rsidR="00822B9E" w:rsidRPr="00CE7688" w14:paraId="40F66524" w14:textId="77777777" w:rsidTr="00787AF3">
        <w:tc>
          <w:tcPr>
            <w:tcW w:w="1276" w:type="dxa"/>
            <w:shd w:val="clear" w:color="auto" w:fill="auto"/>
            <w:vAlign w:val="center"/>
          </w:tcPr>
          <w:p w14:paraId="06CDE1A9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56D69B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5573B35A" w14:textId="77777777" w:rsidR="00822B9E" w:rsidRPr="00CE7688" w:rsidRDefault="00822B9E" w:rsidP="00CE7688">
            <w:pPr>
              <w:spacing w:before="80" w:after="40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OYZO Kamil Ćwiek</w:t>
            </w:r>
          </w:p>
          <w:p w14:paraId="52B462A1" w14:textId="77777777" w:rsidR="00822B9E" w:rsidRPr="00CE7688" w:rsidRDefault="00822B9E" w:rsidP="00CE7688">
            <w:pPr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 xml:space="preserve">Przecław 3D </w:t>
            </w:r>
          </w:p>
          <w:p w14:paraId="6D3899A5" w14:textId="77777777" w:rsidR="00822B9E" w:rsidRPr="00CE7688" w:rsidRDefault="00822B9E" w:rsidP="00CE7688">
            <w:pPr>
              <w:spacing w:after="80"/>
              <w:jc w:val="both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72-005 Przecław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F6B4302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2 886.60 zł</w:t>
            </w:r>
          </w:p>
        </w:tc>
      </w:tr>
      <w:tr w:rsidR="00822B9E" w:rsidRPr="00CE7688" w14:paraId="2A720472" w14:textId="77777777" w:rsidTr="00787AF3">
        <w:tc>
          <w:tcPr>
            <w:tcW w:w="1276" w:type="dxa"/>
            <w:shd w:val="clear" w:color="auto" w:fill="auto"/>
            <w:vAlign w:val="center"/>
          </w:tcPr>
          <w:p w14:paraId="4792DF82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95585D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446BD555" w14:textId="77777777" w:rsidR="00822B9E" w:rsidRPr="00CE7688" w:rsidRDefault="00822B9E" w:rsidP="00CE7688">
            <w:pPr>
              <w:spacing w:before="80" w:after="40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Olympus Polska Sp. z o.o.</w:t>
            </w:r>
          </w:p>
          <w:p w14:paraId="77E3E6C8" w14:textId="77777777" w:rsidR="00822B9E" w:rsidRPr="00CE7688" w:rsidRDefault="00822B9E" w:rsidP="00CE7688">
            <w:pPr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 xml:space="preserve">ul. Wynalazek 1 </w:t>
            </w:r>
          </w:p>
          <w:p w14:paraId="7D197CBD" w14:textId="77777777" w:rsidR="00822B9E" w:rsidRPr="00CE7688" w:rsidRDefault="00822B9E" w:rsidP="00CE7688">
            <w:pPr>
              <w:spacing w:after="80"/>
              <w:jc w:val="both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02-677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5D3690D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21 578.40 zł</w:t>
            </w:r>
          </w:p>
        </w:tc>
      </w:tr>
      <w:tr w:rsidR="00822B9E" w:rsidRPr="00CE7688" w14:paraId="40E37E36" w14:textId="77777777" w:rsidTr="00787AF3">
        <w:tc>
          <w:tcPr>
            <w:tcW w:w="1276" w:type="dxa"/>
            <w:shd w:val="clear" w:color="auto" w:fill="auto"/>
            <w:vAlign w:val="center"/>
          </w:tcPr>
          <w:p w14:paraId="73215264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62C362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7EE6696" w14:textId="77777777" w:rsidR="00822B9E" w:rsidRPr="00CE7688" w:rsidRDefault="00822B9E" w:rsidP="00CE7688">
            <w:pPr>
              <w:spacing w:before="80" w:after="40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Biachem Sp. z o.o.</w:t>
            </w:r>
          </w:p>
          <w:p w14:paraId="1B1ABDF2" w14:textId="77777777" w:rsidR="00CE7688" w:rsidRDefault="00CE7688" w:rsidP="00CE7688">
            <w:pPr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 xml:space="preserve">ul. </w:t>
            </w:r>
            <w:r w:rsidR="00822B9E" w:rsidRPr="00CE7688">
              <w:rPr>
                <w:sz w:val="24"/>
                <w:szCs w:val="24"/>
              </w:rPr>
              <w:t xml:space="preserve">Alejkowa 21 lok. B9 </w:t>
            </w:r>
          </w:p>
          <w:p w14:paraId="490E9DA1" w14:textId="4DABB93C" w:rsidR="00822B9E" w:rsidRPr="00CE7688" w:rsidRDefault="00CE7688" w:rsidP="00CE76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22B9E" w:rsidRPr="00CE7688">
              <w:rPr>
                <w:sz w:val="24"/>
                <w:szCs w:val="24"/>
              </w:rPr>
              <w:t>5-528 Sowlany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0C2166F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196 408.20 zł</w:t>
            </w:r>
          </w:p>
        </w:tc>
      </w:tr>
      <w:tr w:rsidR="00822B9E" w:rsidRPr="00CE7688" w14:paraId="0D87CA46" w14:textId="77777777" w:rsidTr="00787AF3">
        <w:tc>
          <w:tcPr>
            <w:tcW w:w="1276" w:type="dxa"/>
            <w:shd w:val="clear" w:color="auto" w:fill="auto"/>
            <w:vAlign w:val="center"/>
          </w:tcPr>
          <w:p w14:paraId="726DA7F1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D0CFF2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CC65972" w14:textId="2341283D" w:rsidR="00822B9E" w:rsidRPr="00CE7688" w:rsidRDefault="00CE7688" w:rsidP="00CE7688">
            <w:pPr>
              <w:spacing w:before="80" w:after="40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Fresenius Medical Care Polska</w:t>
            </w:r>
            <w:r>
              <w:rPr>
                <w:sz w:val="24"/>
                <w:szCs w:val="24"/>
              </w:rPr>
              <w:t xml:space="preserve"> SA</w:t>
            </w:r>
          </w:p>
          <w:p w14:paraId="50623EDC" w14:textId="53B9BED7" w:rsidR="00822B9E" w:rsidRPr="00CE7688" w:rsidRDefault="00CE7688" w:rsidP="00CE76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Pr="00CE7688">
              <w:rPr>
                <w:sz w:val="24"/>
                <w:szCs w:val="24"/>
              </w:rPr>
              <w:t xml:space="preserve">l. Krzywa 13 </w:t>
            </w:r>
          </w:p>
          <w:p w14:paraId="64124C98" w14:textId="3811B041" w:rsidR="00822B9E" w:rsidRPr="00CE7688" w:rsidRDefault="00CE7688" w:rsidP="00CE7688">
            <w:pPr>
              <w:spacing w:after="80"/>
              <w:jc w:val="both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60-118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1158C8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107 082.00 zł</w:t>
            </w:r>
          </w:p>
        </w:tc>
      </w:tr>
      <w:tr w:rsidR="00822B9E" w:rsidRPr="00CE7688" w14:paraId="17E78069" w14:textId="77777777" w:rsidTr="00787AF3">
        <w:tc>
          <w:tcPr>
            <w:tcW w:w="1276" w:type="dxa"/>
            <w:shd w:val="clear" w:color="auto" w:fill="auto"/>
            <w:vAlign w:val="center"/>
          </w:tcPr>
          <w:p w14:paraId="2D679C33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E00FEA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0CF777A" w14:textId="4F7945BE" w:rsidR="00822B9E" w:rsidRPr="00CE7688" w:rsidRDefault="00822B9E" w:rsidP="00CE7688">
            <w:pPr>
              <w:spacing w:before="80" w:after="40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Medilab Sp. z o.o.</w:t>
            </w:r>
          </w:p>
          <w:p w14:paraId="3227335A" w14:textId="1A5097C5" w:rsidR="00822B9E" w:rsidRPr="00CE7688" w:rsidRDefault="00CE7688" w:rsidP="00CE76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822B9E" w:rsidRPr="00CE7688">
              <w:rPr>
                <w:sz w:val="24"/>
                <w:szCs w:val="24"/>
              </w:rPr>
              <w:t xml:space="preserve">Niedźwiedzia 60 </w:t>
            </w:r>
          </w:p>
          <w:p w14:paraId="24E9C7BC" w14:textId="77777777" w:rsidR="00822B9E" w:rsidRPr="00CE7688" w:rsidRDefault="00822B9E" w:rsidP="00CE7688">
            <w:pPr>
              <w:spacing w:after="80"/>
              <w:jc w:val="both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15-531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7A03394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174 849.30 zł</w:t>
            </w:r>
          </w:p>
        </w:tc>
      </w:tr>
      <w:tr w:rsidR="00822B9E" w:rsidRPr="00CE7688" w14:paraId="57CBD41D" w14:textId="77777777" w:rsidTr="00787AF3">
        <w:tc>
          <w:tcPr>
            <w:tcW w:w="1276" w:type="dxa"/>
            <w:shd w:val="clear" w:color="auto" w:fill="auto"/>
            <w:vAlign w:val="center"/>
          </w:tcPr>
          <w:p w14:paraId="2735EA74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70215B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1ABC8943" w14:textId="77777777" w:rsidR="00822B9E" w:rsidRPr="00CE7688" w:rsidRDefault="00822B9E" w:rsidP="00CE7688">
            <w:pPr>
              <w:spacing w:before="80" w:after="40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Higma Service Sp. z o.o.</w:t>
            </w:r>
          </w:p>
          <w:p w14:paraId="4DEA83B7" w14:textId="10C24A7C" w:rsidR="00822B9E" w:rsidRPr="00CE7688" w:rsidRDefault="00CE7688" w:rsidP="00CE76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822B9E" w:rsidRPr="00CE7688">
              <w:rPr>
                <w:sz w:val="24"/>
                <w:szCs w:val="24"/>
              </w:rPr>
              <w:t xml:space="preserve">Gosławicka 2 </w:t>
            </w:r>
          </w:p>
          <w:p w14:paraId="38CBDC0C" w14:textId="77777777" w:rsidR="00822B9E" w:rsidRPr="00CE7688" w:rsidRDefault="00822B9E" w:rsidP="00CE7688">
            <w:pPr>
              <w:spacing w:after="80"/>
              <w:jc w:val="both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45-446 Opole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3678A9" w14:textId="77777777" w:rsidR="00822B9E" w:rsidRPr="00AB7697" w:rsidRDefault="00822B9E" w:rsidP="00CE7688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AB7697">
              <w:rPr>
                <w:strike/>
                <w:sz w:val="24"/>
                <w:szCs w:val="24"/>
              </w:rPr>
              <w:t>3 208.70 zł</w:t>
            </w:r>
          </w:p>
          <w:p w14:paraId="7FC586A8" w14:textId="31C35BC7" w:rsidR="00AB7697" w:rsidRPr="00CE7688" w:rsidRDefault="00AB7697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B7697">
              <w:rPr>
                <w:color w:val="FF0000"/>
                <w:sz w:val="24"/>
                <w:szCs w:val="24"/>
              </w:rPr>
              <w:t>3 208,82 zł</w:t>
            </w:r>
          </w:p>
        </w:tc>
      </w:tr>
      <w:tr w:rsidR="00822B9E" w:rsidRPr="00CE7688" w14:paraId="557F98A3" w14:textId="77777777" w:rsidTr="00787AF3">
        <w:tc>
          <w:tcPr>
            <w:tcW w:w="1276" w:type="dxa"/>
            <w:shd w:val="clear" w:color="auto" w:fill="auto"/>
            <w:vAlign w:val="center"/>
          </w:tcPr>
          <w:p w14:paraId="41954AC1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61AF5F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991A083" w14:textId="77777777" w:rsidR="00822B9E" w:rsidRPr="00CE7688" w:rsidRDefault="00822B9E" w:rsidP="00CE7688">
            <w:pPr>
              <w:spacing w:before="80" w:after="40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Bialmed Sp. z o.o.</w:t>
            </w:r>
          </w:p>
          <w:p w14:paraId="02C782A2" w14:textId="695E0427" w:rsidR="00822B9E" w:rsidRPr="00CE7688" w:rsidRDefault="00CE7688" w:rsidP="00CE76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Kazimierzowska 46/48/35 </w:t>
            </w:r>
          </w:p>
          <w:p w14:paraId="3AEB2771" w14:textId="00F1C4A4" w:rsidR="00822B9E" w:rsidRPr="00CE7688" w:rsidRDefault="00CE7688" w:rsidP="00CE7688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A54E26E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162 248.34 zł</w:t>
            </w:r>
          </w:p>
        </w:tc>
      </w:tr>
      <w:bookmarkEnd w:id="0"/>
    </w:tbl>
    <w:p w14:paraId="177E5ABB" w14:textId="77777777" w:rsidR="00411185" w:rsidRDefault="00411185" w:rsidP="00411185">
      <w:pPr>
        <w:ind w:left="4248"/>
        <w:jc w:val="center"/>
        <w:rPr>
          <w:i/>
        </w:rPr>
      </w:pPr>
    </w:p>
    <w:p w14:paraId="4871C5FA" w14:textId="77777777" w:rsidR="00411185" w:rsidRDefault="00411185" w:rsidP="00411185">
      <w:pPr>
        <w:ind w:left="4248"/>
        <w:jc w:val="center"/>
        <w:rPr>
          <w:i/>
        </w:rPr>
      </w:pPr>
    </w:p>
    <w:p w14:paraId="1D849591" w14:textId="77777777" w:rsidR="00D90DBB" w:rsidRDefault="00D90DBB" w:rsidP="00D90DBB">
      <w:pPr>
        <w:ind w:left="4248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Zamawiający</w:t>
      </w:r>
    </w:p>
    <w:p w14:paraId="026AA556" w14:textId="77777777" w:rsidR="00D90DBB" w:rsidRDefault="00D90DBB" w:rsidP="00D90DBB">
      <w:pPr>
        <w:ind w:left="4248"/>
        <w:jc w:val="center"/>
        <w:rPr>
          <w:i/>
          <w:sz w:val="32"/>
          <w:szCs w:val="32"/>
        </w:rPr>
      </w:pPr>
      <w:r>
        <w:rPr>
          <w:i/>
          <w:sz w:val="24"/>
          <w:szCs w:val="24"/>
        </w:rPr>
        <w:t>/-/ Dyrektor Szpitala Wojewódzkiego</w:t>
      </w:r>
    </w:p>
    <w:p w14:paraId="5055768F" w14:textId="77777777" w:rsidR="00D90DBB" w:rsidRDefault="00D90DBB" w:rsidP="00D90DBB">
      <w:pPr>
        <w:ind w:left="4248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w Poznaniu</w:t>
      </w:r>
    </w:p>
    <w:p w14:paraId="79B22D21" w14:textId="77777777" w:rsidR="00D90DBB" w:rsidRDefault="00D90DBB" w:rsidP="00D90DBB">
      <w:pPr>
        <w:ind w:left="4248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dr hab. n. med.- prof. UZ</w:t>
      </w:r>
    </w:p>
    <w:p w14:paraId="437A5262" w14:textId="77777777" w:rsidR="00D90DBB" w:rsidRDefault="00D90DBB" w:rsidP="00D90DBB">
      <w:pPr>
        <w:ind w:left="4248"/>
        <w:jc w:val="center"/>
        <w:rPr>
          <w:sz w:val="24"/>
          <w:szCs w:val="24"/>
          <w:vertAlign w:val="superscript"/>
        </w:rPr>
      </w:pPr>
      <w:r>
        <w:rPr>
          <w:i/>
          <w:sz w:val="24"/>
          <w:szCs w:val="24"/>
        </w:rPr>
        <w:t>Dawid Murawa</w:t>
      </w:r>
    </w:p>
    <w:p w14:paraId="3B481C3E" w14:textId="7B44D898" w:rsidR="00C236D3" w:rsidRPr="00CE7688" w:rsidRDefault="00C236D3" w:rsidP="00CE7688">
      <w:pPr>
        <w:jc w:val="right"/>
        <w:rPr>
          <w:sz w:val="22"/>
          <w:szCs w:val="22"/>
        </w:rPr>
      </w:pPr>
    </w:p>
    <w:sectPr w:rsidR="00C236D3" w:rsidRPr="00CE7688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195E85" w14:textId="77777777" w:rsidR="00044A93" w:rsidRDefault="00044A93">
      <w:r>
        <w:separator/>
      </w:r>
    </w:p>
  </w:endnote>
  <w:endnote w:type="continuationSeparator" w:id="0">
    <w:p w14:paraId="2ABB02BB" w14:textId="77777777" w:rsidR="00044A93" w:rsidRDefault="00044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0EEA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D1323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93A5E" w14:textId="24BEA2FB" w:rsidR="00986737" w:rsidRPr="00986737" w:rsidRDefault="00A644B2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0CFD1C2" wp14:editId="4E79765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AE591C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5010EA7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1E69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38C36B" w14:textId="77777777" w:rsidR="009F189D" w:rsidRDefault="009F189D">
    <w:pPr>
      <w:pStyle w:val="Stopka"/>
      <w:tabs>
        <w:tab w:val="clear" w:pos="4536"/>
      </w:tabs>
      <w:jc w:val="center"/>
    </w:pPr>
  </w:p>
  <w:p w14:paraId="5FADA42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B930A" w14:textId="77777777" w:rsidR="00044A93" w:rsidRDefault="00044A93">
      <w:r>
        <w:separator/>
      </w:r>
    </w:p>
  </w:footnote>
  <w:footnote w:type="continuationSeparator" w:id="0">
    <w:p w14:paraId="230E2281" w14:textId="77777777" w:rsidR="00044A93" w:rsidRDefault="00044A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D837D" w14:textId="77777777" w:rsidR="00822B9E" w:rsidRDefault="00822B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A7FD3" w14:textId="77777777" w:rsidR="00822B9E" w:rsidRDefault="00822B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5CD0B" w14:textId="77777777" w:rsidR="00822B9E" w:rsidRDefault="00822B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A93"/>
    <w:rsid w:val="00007727"/>
    <w:rsid w:val="00017720"/>
    <w:rsid w:val="00035488"/>
    <w:rsid w:val="00044A93"/>
    <w:rsid w:val="000D7F25"/>
    <w:rsid w:val="000E00E5"/>
    <w:rsid w:val="00173B20"/>
    <w:rsid w:val="001C69FF"/>
    <w:rsid w:val="0023318D"/>
    <w:rsid w:val="002E12F0"/>
    <w:rsid w:val="002F3027"/>
    <w:rsid w:val="003D72FD"/>
    <w:rsid w:val="00411185"/>
    <w:rsid w:val="00423179"/>
    <w:rsid w:val="00490DC0"/>
    <w:rsid w:val="00493F8C"/>
    <w:rsid w:val="004C7E9B"/>
    <w:rsid w:val="005614F2"/>
    <w:rsid w:val="00577BC6"/>
    <w:rsid w:val="005A632E"/>
    <w:rsid w:val="00672321"/>
    <w:rsid w:val="0069085C"/>
    <w:rsid w:val="006B27ED"/>
    <w:rsid w:val="006D57CE"/>
    <w:rsid w:val="00786181"/>
    <w:rsid w:val="007A51E6"/>
    <w:rsid w:val="00822B9E"/>
    <w:rsid w:val="00843263"/>
    <w:rsid w:val="00861E75"/>
    <w:rsid w:val="008749DC"/>
    <w:rsid w:val="0089053C"/>
    <w:rsid w:val="00986737"/>
    <w:rsid w:val="009D19BD"/>
    <w:rsid w:val="009F189D"/>
    <w:rsid w:val="00A644B2"/>
    <w:rsid w:val="00A80738"/>
    <w:rsid w:val="00AB7697"/>
    <w:rsid w:val="00AF1712"/>
    <w:rsid w:val="00BB547B"/>
    <w:rsid w:val="00C236D3"/>
    <w:rsid w:val="00C659E2"/>
    <w:rsid w:val="00C82837"/>
    <w:rsid w:val="00CA3D66"/>
    <w:rsid w:val="00CB0802"/>
    <w:rsid w:val="00CE7688"/>
    <w:rsid w:val="00D665F5"/>
    <w:rsid w:val="00D7128F"/>
    <w:rsid w:val="00D90DBB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E3DE89"/>
  <w15:chartTrackingRefBased/>
  <w15:docId w15:val="{2FEA1B19-3B1A-4D0D-8965-A93182F72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345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266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7</cp:revision>
  <dcterms:created xsi:type="dcterms:W3CDTF">2025-03-05T10:54:00Z</dcterms:created>
  <dcterms:modified xsi:type="dcterms:W3CDTF">2025-03-10T11:01:00Z</dcterms:modified>
</cp:coreProperties>
</file>