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D4135" w14:textId="77777777" w:rsidR="00E65B7A" w:rsidRPr="00AB1118" w:rsidRDefault="00A568A4" w:rsidP="00BC0F44">
      <w:pPr>
        <w:jc w:val="right"/>
        <w:rPr>
          <w:rFonts w:ascii="Arial" w:hAnsi="Arial" w:cs="Arial"/>
        </w:rPr>
      </w:pPr>
      <w:r w:rsidRPr="00A568A4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A568A4">
        <w:rPr>
          <w:rFonts w:ascii="Arial" w:hAnsi="Arial" w:cs="Arial"/>
        </w:rPr>
        <w:t>2025-03-11</w:t>
      </w:r>
    </w:p>
    <w:p w14:paraId="025B743C" w14:textId="77777777" w:rsidR="00A568A4" w:rsidRPr="00A568A4" w:rsidRDefault="00A568A4" w:rsidP="00BC0F44">
      <w:pPr>
        <w:rPr>
          <w:rFonts w:ascii="Arial" w:hAnsi="Arial" w:cs="Arial"/>
          <w:b/>
          <w:bCs/>
        </w:rPr>
      </w:pPr>
      <w:r w:rsidRPr="00A568A4">
        <w:rPr>
          <w:rFonts w:ascii="Arial" w:hAnsi="Arial" w:cs="Arial"/>
          <w:b/>
          <w:bCs/>
        </w:rPr>
        <w:t>Szpital Wojewódzki w Poznaniu</w:t>
      </w:r>
    </w:p>
    <w:p w14:paraId="0986DD72" w14:textId="77777777" w:rsidR="00E65B7A" w:rsidRPr="00AB1118" w:rsidRDefault="00A568A4" w:rsidP="00BC0F44">
      <w:pPr>
        <w:rPr>
          <w:rFonts w:ascii="Arial" w:hAnsi="Arial" w:cs="Arial"/>
          <w:b/>
          <w:bCs/>
        </w:rPr>
      </w:pPr>
      <w:r w:rsidRPr="00A568A4">
        <w:rPr>
          <w:rFonts w:ascii="Arial" w:hAnsi="Arial" w:cs="Arial"/>
          <w:b/>
          <w:bCs/>
        </w:rPr>
        <w:t>Dział Zamówień Publicznych</w:t>
      </w:r>
    </w:p>
    <w:p w14:paraId="15EA0203" w14:textId="77777777" w:rsidR="00E65B7A" w:rsidRPr="00AB1118" w:rsidRDefault="00A568A4" w:rsidP="00BC0F44">
      <w:pPr>
        <w:rPr>
          <w:rFonts w:ascii="Arial" w:hAnsi="Arial" w:cs="Arial"/>
        </w:rPr>
      </w:pPr>
      <w:r w:rsidRPr="00A568A4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A568A4">
        <w:rPr>
          <w:rFonts w:ascii="Arial" w:hAnsi="Arial" w:cs="Arial"/>
        </w:rPr>
        <w:t>7/19</w:t>
      </w:r>
    </w:p>
    <w:p w14:paraId="4D5BDBE9" w14:textId="77777777" w:rsidR="00E65B7A" w:rsidRPr="00AB1118" w:rsidRDefault="00A568A4" w:rsidP="00BC0F44">
      <w:pPr>
        <w:rPr>
          <w:rFonts w:ascii="Arial" w:hAnsi="Arial" w:cs="Arial"/>
        </w:rPr>
      </w:pPr>
      <w:r w:rsidRPr="00A568A4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A568A4">
        <w:rPr>
          <w:rFonts w:ascii="Arial" w:hAnsi="Arial" w:cs="Arial"/>
        </w:rPr>
        <w:t>Poznań</w:t>
      </w:r>
    </w:p>
    <w:p w14:paraId="037B1047" w14:textId="77777777" w:rsidR="00BC0F44" w:rsidRDefault="00BC0F44" w:rsidP="00BC0F4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6B51ACA6" w14:textId="77777777" w:rsidR="00BC0F44" w:rsidRDefault="00BC0F44" w:rsidP="00BC0F4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4D22D01" w14:textId="63F28E80" w:rsidR="00E65B7A" w:rsidRPr="00AB1118" w:rsidRDefault="00E65B7A" w:rsidP="00BC0F4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3E157740" w14:textId="77777777" w:rsidR="00E65B7A" w:rsidRDefault="00E65B7A" w:rsidP="00BC0F4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77421B5F" w14:textId="77777777" w:rsidR="00BC0F44" w:rsidRDefault="00BC0F44" w:rsidP="00BC0F4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1352AE19" w14:textId="77777777" w:rsidR="00BC0F44" w:rsidRDefault="00BC0F44" w:rsidP="00BC0F4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69C1639C" w14:textId="77777777" w:rsidR="00BC0F44" w:rsidRPr="00AB1118" w:rsidRDefault="00BC0F44" w:rsidP="00BC0F4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5AAE3AEC" w14:textId="77777777" w:rsidTr="004C0D4A">
        <w:tc>
          <w:tcPr>
            <w:tcW w:w="9330" w:type="dxa"/>
            <w:shd w:val="clear" w:color="auto" w:fill="F2F2F2"/>
            <w:hideMark/>
          </w:tcPr>
          <w:p w14:paraId="588C9DB4" w14:textId="5D1EB8EC" w:rsidR="00E65B7A" w:rsidRPr="00AB1118" w:rsidRDefault="00BC0F44" w:rsidP="00BC0F4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IV </w:t>
            </w:r>
            <w:r w:rsidR="00E65B7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58AD8DC" w14:textId="77777777" w:rsidR="00E65B7A" w:rsidRPr="00AB1118" w:rsidRDefault="00E65B7A" w:rsidP="00BC0F4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6917691E" w14:textId="77777777" w:rsidR="00E65B7A" w:rsidRPr="00AB1118" w:rsidRDefault="00E65B7A" w:rsidP="00BC0F44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AB1118" w14:paraId="09C568D7" w14:textId="77777777" w:rsidTr="004C0D4A">
        <w:tc>
          <w:tcPr>
            <w:tcW w:w="2268" w:type="dxa"/>
            <w:shd w:val="clear" w:color="auto" w:fill="auto"/>
          </w:tcPr>
          <w:p w14:paraId="079BF4AF" w14:textId="77777777" w:rsidR="00BC0F44" w:rsidRDefault="00BC0F44" w:rsidP="00BC0F4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422887A1" w14:textId="3B174AC3" w:rsidR="00E65B7A" w:rsidRPr="00AB1118" w:rsidRDefault="00E65B7A" w:rsidP="00BC0F4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66BE1F7D" w14:textId="77777777" w:rsidR="00BC0F44" w:rsidRDefault="00BC0F44" w:rsidP="00BC0F4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27E7FC43" w14:textId="050688E3" w:rsidR="00E65B7A" w:rsidRPr="00AB1118" w:rsidRDefault="00E65B7A" w:rsidP="00BC0F4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A568A4" w:rsidRPr="00A568A4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A568A4" w:rsidRPr="00A568A4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215FA8B4" w14:textId="77777777" w:rsidTr="004C0D4A">
        <w:tc>
          <w:tcPr>
            <w:tcW w:w="2268" w:type="dxa"/>
            <w:shd w:val="clear" w:color="auto" w:fill="auto"/>
          </w:tcPr>
          <w:p w14:paraId="7553B30E" w14:textId="77777777" w:rsidR="00E65B7A" w:rsidRPr="00AB1118" w:rsidRDefault="00E65B7A" w:rsidP="00BC0F4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7090DB5" w14:textId="77777777" w:rsidR="00E65B7A" w:rsidRPr="00AB1118" w:rsidRDefault="00A568A4" w:rsidP="00BC0F4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568A4">
              <w:rPr>
                <w:rFonts w:ascii="Arial" w:hAnsi="Arial" w:cs="Arial"/>
                <w:bCs/>
              </w:rPr>
              <w:t>Zakup niespecjalistycznego sprzętu medycznego, w tym jednorazowego - 12 zadań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A568A4" w:rsidRPr="00AB1118" w14:paraId="60811DE1" w14:textId="77777777" w:rsidTr="00556199">
        <w:tc>
          <w:tcPr>
            <w:tcW w:w="2268" w:type="dxa"/>
            <w:shd w:val="clear" w:color="auto" w:fill="auto"/>
          </w:tcPr>
          <w:p w14:paraId="6DD7D3F6" w14:textId="77777777" w:rsidR="00A568A4" w:rsidRPr="00AB1118" w:rsidRDefault="00A568A4" w:rsidP="00BC0F4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CB14217" w14:textId="77777777" w:rsidR="00A568A4" w:rsidRDefault="00A568A4" w:rsidP="00BC0F4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568A4">
              <w:rPr>
                <w:rFonts w:ascii="Arial" w:hAnsi="Arial" w:cs="Arial"/>
                <w:bCs/>
              </w:rPr>
              <w:t>SZW/DZP/4/2025</w:t>
            </w:r>
            <w:r w:rsidR="00BC0F44">
              <w:rPr>
                <w:rFonts w:ascii="Arial" w:hAnsi="Arial" w:cs="Arial"/>
                <w:bCs/>
              </w:rPr>
              <w:t>.</w:t>
            </w:r>
          </w:p>
          <w:p w14:paraId="4F3CF1C1" w14:textId="77777777" w:rsidR="00BC0F44" w:rsidRDefault="00BC0F44" w:rsidP="00BC0F4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0BEB64A7" w14:textId="26CAF300" w:rsidR="00BC0F44" w:rsidRPr="00AB1118" w:rsidRDefault="00BC0F44" w:rsidP="00BC0F4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1EF7D5F7" w14:textId="6882F1BD" w:rsidR="004F079B" w:rsidRDefault="004F079B" w:rsidP="00BC0F44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A568A4" w:rsidRPr="00A568A4">
        <w:rPr>
          <w:rFonts w:cs="Arial"/>
          <w:b/>
          <w:sz w:val="24"/>
        </w:rPr>
        <w:t>Szpital Wojewódzki w Poznaniu</w:t>
      </w:r>
      <w:r w:rsidR="00BC0F44">
        <w:rPr>
          <w:rFonts w:cs="Arial"/>
          <w:b/>
          <w:sz w:val="24"/>
        </w:rPr>
        <w:t xml:space="preserve">, </w:t>
      </w:r>
      <w:r w:rsidR="00A568A4" w:rsidRPr="00A568A4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A568A4" w:rsidRPr="00A568A4">
        <w:rPr>
          <w:rFonts w:cs="Arial"/>
          <w:sz w:val="24"/>
        </w:rPr>
        <w:t>(</w:t>
      </w:r>
      <w:proofErr w:type="spellStart"/>
      <w:r w:rsidR="00A568A4" w:rsidRPr="00A568A4">
        <w:rPr>
          <w:rFonts w:cs="Arial"/>
          <w:sz w:val="24"/>
        </w:rPr>
        <w:t>t.j</w:t>
      </w:r>
      <w:proofErr w:type="spellEnd"/>
      <w:r w:rsidR="00A568A4" w:rsidRPr="00A568A4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2016ECA3" w14:textId="77777777" w:rsidR="00BC0F44" w:rsidRPr="00E65B7A" w:rsidRDefault="00BC0F44" w:rsidP="00BC0F44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24D834E8" w14:textId="3BA6AD1A" w:rsidR="004F079B" w:rsidRPr="00E65B7A" w:rsidRDefault="004F079B" w:rsidP="00BC0F4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A568A4" w:rsidRPr="00A568A4">
        <w:rPr>
          <w:rFonts w:cs="Arial"/>
          <w:b/>
          <w:sz w:val="24"/>
        </w:rPr>
        <w:t>2025-02-28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A568A4" w:rsidRPr="00A568A4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A568A4" w:rsidRPr="00A568A4">
        <w:rPr>
          <w:rFonts w:cs="Arial"/>
          <w:b/>
          <w:sz w:val="24"/>
        </w:rPr>
        <w:t>2025-03-1</w:t>
      </w:r>
      <w:r w:rsidR="00BC0F44">
        <w:rPr>
          <w:rFonts w:cs="Arial"/>
          <w:b/>
          <w:sz w:val="24"/>
        </w:rPr>
        <w:t>4</w:t>
      </w:r>
      <w:r w:rsidR="008365E9" w:rsidRPr="00E65B7A">
        <w:rPr>
          <w:rFonts w:cs="Arial"/>
          <w:sz w:val="24"/>
        </w:rPr>
        <w:t xml:space="preserve"> godz. </w:t>
      </w:r>
      <w:r w:rsidR="00A568A4" w:rsidRPr="00A568A4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15726966" w14:textId="5F7AA417" w:rsidR="004F079B" w:rsidRPr="00E65B7A" w:rsidRDefault="004F079B" w:rsidP="00BC0F4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A568A4" w:rsidRPr="00A568A4">
        <w:rPr>
          <w:rFonts w:cs="Arial"/>
          <w:b/>
          <w:sz w:val="24"/>
        </w:rPr>
        <w:t>2025-02-28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A568A4" w:rsidRPr="00A568A4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A568A4" w:rsidRPr="00A568A4">
        <w:rPr>
          <w:rFonts w:cs="Arial"/>
          <w:b/>
          <w:sz w:val="24"/>
        </w:rPr>
        <w:t>2025-03-1</w:t>
      </w:r>
      <w:r w:rsidR="00BC0F44">
        <w:rPr>
          <w:rFonts w:cs="Arial"/>
          <w:b/>
          <w:sz w:val="24"/>
        </w:rPr>
        <w:t>4</w:t>
      </w:r>
      <w:r w:rsidR="008365E9" w:rsidRPr="00E65B7A">
        <w:rPr>
          <w:rFonts w:cs="Arial"/>
          <w:sz w:val="24"/>
        </w:rPr>
        <w:t xml:space="preserve"> godz. </w:t>
      </w:r>
      <w:r w:rsidR="00A568A4" w:rsidRPr="00A568A4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01C92DBA" w14:textId="77777777" w:rsidR="00BC0F44" w:rsidRDefault="00BC0F44" w:rsidP="00BC0F4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61421B9C" w14:textId="568D3222" w:rsidR="00F16C50" w:rsidRPr="00E65B7A" w:rsidRDefault="00F16C50" w:rsidP="00BC0F4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0077A6C5" w14:textId="77777777" w:rsidR="00BC0F44" w:rsidRDefault="00BC0F44" w:rsidP="00BC0F4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402A1A4C" w14:textId="1DEBF736" w:rsidR="00F16C50" w:rsidRPr="00E65B7A" w:rsidRDefault="00F16C50" w:rsidP="00BC0F4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2A3F9B4B" w14:textId="09457703" w:rsidR="00F16C50" w:rsidRDefault="00F16C50" w:rsidP="00BC0F44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68246332" w14:textId="77777777" w:rsidR="00BC0F44" w:rsidRPr="00BC0F44" w:rsidRDefault="00BC0F44" w:rsidP="00BC0F44">
      <w:pPr>
        <w:pStyle w:val="Tekstpodstawowy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>/-/ Dyrektor Szpitala Wojewódzkiego w Poznaniu</w:t>
      </w:r>
    </w:p>
    <w:p w14:paraId="56FE5572" w14:textId="77777777" w:rsidR="00BC0F44" w:rsidRPr="00BC0F44" w:rsidRDefault="00BC0F44" w:rsidP="00BC0F44">
      <w:pPr>
        <w:pStyle w:val="Tekstpodstawowy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 xml:space="preserve">                                                                                                                           </w:t>
      </w:r>
    </w:p>
    <w:p w14:paraId="7620DFE9" w14:textId="77777777" w:rsidR="00BC0F44" w:rsidRPr="00BC0F44" w:rsidRDefault="00BC0F44" w:rsidP="00BC0F44">
      <w:pPr>
        <w:pStyle w:val="Tekstpodstawowy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 xml:space="preserve">                                                                                                                  dr hab. n. med. - prof. UZ</w:t>
      </w:r>
    </w:p>
    <w:p w14:paraId="3B773A69" w14:textId="663AE441" w:rsidR="00BC0F44" w:rsidRPr="00D91931" w:rsidRDefault="00BC0F44" w:rsidP="00BC0F44">
      <w:pPr>
        <w:pStyle w:val="Tekstpodstawowy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>Dawid Murawa</w:t>
      </w:r>
    </w:p>
    <w:sectPr w:rsidR="00BC0F44" w:rsidRPr="00D9193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74705" w14:textId="77777777" w:rsidR="001D7D8D" w:rsidRDefault="001D7D8D">
      <w:r>
        <w:separator/>
      </w:r>
    </w:p>
  </w:endnote>
  <w:endnote w:type="continuationSeparator" w:id="0">
    <w:p w14:paraId="206E8CF2" w14:textId="77777777" w:rsidR="001D7D8D" w:rsidRDefault="001D7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9E0D2" w14:textId="77777777" w:rsidR="00A568A4" w:rsidRDefault="00A568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86DA9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E13C5C9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63D78" w14:textId="77777777" w:rsidR="00A568A4" w:rsidRDefault="00A568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8AC2A" w14:textId="77777777" w:rsidR="001D7D8D" w:rsidRDefault="001D7D8D">
      <w:r>
        <w:separator/>
      </w:r>
    </w:p>
  </w:footnote>
  <w:footnote w:type="continuationSeparator" w:id="0">
    <w:p w14:paraId="640B237B" w14:textId="77777777" w:rsidR="001D7D8D" w:rsidRDefault="001D7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0A44" w14:textId="77777777" w:rsidR="00A568A4" w:rsidRDefault="00A568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67D62" w14:textId="77777777" w:rsidR="00A568A4" w:rsidRDefault="00A568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302A4" w14:textId="77777777" w:rsidR="00A568A4" w:rsidRDefault="00A568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703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D8D"/>
    <w:rsid w:val="00045BA1"/>
    <w:rsid w:val="00136AEA"/>
    <w:rsid w:val="0015679F"/>
    <w:rsid w:val="001C0165"/>
    <w:rsid w:val="001C5A4C"/>
    <w:rsid w:val="001D7D8D"/>
    <w:rsid w:val="00245466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568A4"/>
    <w:rsid w:val="00AC3482"/>
    <w:rsid w:val="00BC0F44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87CC7D"/>
  <w15:chartTrackingRefBased/>
  <w15:docId w15:val="{D2D7BD18-5504-468D-94F4-CB5150E3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2025-03-11T08:16:00Z</cp:lastPrinted>
  <dcterms:created xsi:type="dcterms:W3CDTF">2025-03-11T08:16:00Z</dcterms:created>
  <dcterms:modified xsi:type="dcterms:W3CDTF">2025-03-11T08:16:00Z</dcterms:modified>
</cp:coreProperties>
</file>