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A6F3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2A6F37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8C763D" w:rsidRPr="002A6F37">
        <w:rPr>
          <w:rFonts w:ascii="Arial Narrow" w:eastAsia="Times New Roman" w:hAnsi="Arial Narrow" w:cs="Arial"/>
          <w:bCs/>
          <w:szCs w:val="20"/>
          <w:lang w:eastAsia="pl-PL"/>
        </w:rPr>
        <w:t>6</w:t>
      </w:r>
      <w:r w:rsidRPr="002A6F37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A6F37" w:rsidTr="00D62E6E">
        <w:tc>
          <w:tcPr>
            <w:tcW w:w="2800" w:type="dxa"/>
            <w:shd w:val="clear" w:color="auto" w:fill="auto"/>
          </w:tcPr>
          <w:p w:rsidR="00D62E6E" w:rsidRPr="002A6F3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A6F37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A6F3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A6F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A6F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A6F3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A6F3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2A6F37" w:rsidTr="00D62E6E">
        <w:tc>
          <w:tcPr>
            <w:tcW w:w="2800" w:type="dxa"/>
            <w:shd w:val="clear" w:color="auto" w:fill="auto"/>
          </w:tcPr>
          <w:p w:rsidR="00D62E6E" w:rsidRPr="002A6F3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A6F3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A6F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A6F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A6F3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A6F37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A6F3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2A6F3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C763D" w:rsidRPr="002A6F37" w:rsidTr="008E6A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C763D" w:rsidRPr="002A6F37" w:rsidRDefault="008C763D" w:rsidP="008E6A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8C763D" w:rsidRPr="002A6F37" w:rsidRDefault="008C763D" w:rsidP="008E6AA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A6F37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2A6F37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2A6F37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2A6F37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8C763D" w:rsidRPr="002A6F37" w:rsidRDefault="008C763D" w:rsidP="008E6A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C763D" w:rsidRPr="002A6F37" w:rsidRDefault="008C763D" w:rsidP="008E6A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2A6F37" w:rsidRDefault="008C763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A6F3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A6F37" w:rsidTr="00D62E6E">
        <w:tc>
          <w:tcPr>
            <w:tcW w:w="2269" w:type="dxa"/>
            <w:shd w:val="clear" w:color="auto" w:fill="auto"/>
          </w:tcPr>
          <w:p w:rsidR="00D62E6E" w:rsidRPr="002A6F3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A6F37" w:rsidRDefault="008C763D" w:rsidP="008338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</w:t>
            </w:r>
            <w:r w:rsidR="008338F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y </w:t>
            </w:r>
            <w:r w:rsidR="008338F0">
              <w:rPr>
                <w:rFonts w:ascii="Arial Narrow" w:hAnsi="Arial Narrow" w:cs="Arial"/>
                <w:b/>
                <w:szCs w:val="24"/>
              </w:rPr>
              <w:t xml:space="preserve">sukcesywne </w:t>
            </w:r>
            <w:r w:rsidR="008338F0" w:rsidRPr="00434A30">
              <w:rPr>
                <w:rFonts w:ascii="Arial Narrow" w:hAnsi="Arial Narrow" w:cs="Arial"/>
                <w:b/>
                <w:szCs w:val="24"/>
              </w:rPr>
              <w:t xml:space="preserve"> </w:t>
            </w:r>
            <w:r w:rsidRPr="002A6F3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produktów leczniczych w szpitalnych programach lekowych oraz chemioterapii na 24 miesiące z prawem opcji na 12 miesięcy</w:t>
            </w:r>
            <w:r w:rsidR="00D62E6E" w:rsidRPr="002A6F3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C763D" w:rsidRPr="002A6F37" w:rsidTr="008E6AA4">
        <w:tc>
          <w:tcPr>
            <w:tcW w:w="2269" w:type="dxa"/>
            <w:shd w:val="clear" w:color="auto" w:fill="auto"/>
          </w:tcPr>
          <w:p w:rsidR="008C763D" w:rsidRPr="002A6F37" w:rsidRDefault="008C763D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763D" w:rsidRPr="002A6F37" w:rsidRDefault="008C763D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22/2025</w:t>
            </w:r>
          </w:p>
        </w:tc>
      </w:tr>
    </w:tbl>
    <w:p w:rsidR="00BC121E" w:rsidRPr="002A6F37" w:rsidRDefault="008C763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2A6F3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2A6F37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2A6F37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2A6F37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2A6F37" w:rsidRDefault="00255F2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2A6F37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. z 2023r. poz. 1689</w: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2A6F37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2A6F37" w:rsidRDefault="00255F2A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A6F37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C93F0A" w:rsidRPr="002A6F37">
        <w:rPr>
          <w:rFonts w:ascii="Arial Narrow" w:eastAsia="Times New Roman" w:hAnsi="Arial Narrow" w:cs="Arial"/>
          <w:szCs w:val="24"/>
          <w:lang w:eastAsia="pl-PL"/>
        </w:rPr>
        <w:t>. z 2023r. poz. 1689</w:t>
      </w:r>
      <w:r w:rsidR="00BC121E" w:rsidRPr="002A6F37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2A6F3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A6F37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A6F3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2A6F3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2A6F3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2A6F3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2A6F37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2A6F3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2A6F37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2A6F37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2A6F3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2A6F37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2A6F37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2A6F37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2A6F3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A6F37" w:rsidTr="00620E37">
        <w:tc>
          <w:tcPr>
            <w:tcW w:w="2660" w:type="dxa"/>
            <w:shd w:val="clear" w:color="auto" w:fill="auto"/>
          </w:tcPr>
          <w:p w:rsidR="00BC121E" w:rsidRPr="002A6F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A6F3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A6F3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A6F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A6F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A6F37" w:rsidRDefault="00844A96" w:rsidP="008C763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8C763D"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2A6F3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2A6F37" w:rsidRDefault="00106AC7" w:rsidP="00BC121E">
      <w:pPr>
        <w:rPr>
          <w:rFonts w:ascii="Arial Narrow" w:hAnsi="Arial Narrow"/>
          <w:sz w:val="20"/>
        </w:rPr>
      </w:pPr>
    </w:p>
    <w:sectPr w:rsidR="00106AC7" w:rsidRPr="002A6F3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1C1" w:rsidRDefault="00CF01C1">
      <w:r>
        <w:separator/>
      </w:r>
    </w:p>
  </w:endnote>
  <w:endnote w:type="continuationSeparator" w:id="0">
    <w:p w:rsidR="00CF01C1" w:rsidRDefault="00CF0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55F2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55F2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5F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5F2A">
      <w:rPr>
        <w:rStyle w:val="Numerstrony"/>
        <w:rFonts w:ascii="Arial" w:hAnsi="Arial"/>
        <w:sz w:val="18"/>
        <w:szCs w:val="18"/>
      </w:rPr>
      <w:fldChar w:fldCharType="separate"/>
    </w:r>
    <w:r w:rsidR="008338F0">
      <w:rPr>
        <w:rStyle w:val="Numerstrony"/>
        <w:rFonts w:ascii="Arial" w:hAnsi="Arial"/>
        <w:noProof/>
        <w:sz w:val="18"/>
        <w:szCs w:val="18"/>
      </w:rPr>
      <w:t>1</w:t>
    </w:r>
    <w:r w:rsidR="00255F2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5F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5F2A">
      <w:rPr>
        <w:rStyle w:val="Numerstrony"/>
        <w:rFonts w:ascii="Arial" w:hAnsi="Arial"/>
        <w:sz w:val="18"/>
        <w:szCs w:val="18"/>
      </w:rPr>
      <w:fldChar w:fldCharType="separate"/>
    </w:r>
    <w:r w:rsidR="008338F0">
      <w:rPr>
        <w:rStyle w:val="Numerstrony"/>
        <w:rFonts w:ascii="Arial" w:hAnsi="Arial"/>
        <w:noProof/>
        <w:sz w:val="18"/>
        <w:szCs w:val="18"/>
      </w:rPr>
      <w:t>2</w:t>
    </w:r>
    <w:r w:rsidR="00255F2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3D" w:rsidRDefault="008C76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1C1" w:rsidRDefault="00CF01C1">
      <w:r>
        <w:separator/>
      </w:r>
    </w:p>
  </w:footnote>
  <w:footnote w:type="continuationSeparator" w:id="0">
    <w:p w:rsidR="00CF01C1" w:rsidRDefault="00CF01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3D" w:rsidRDefault="008C76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3D" w:rsidRDefault="008C76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3D" w:rsidRDefault="008C76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63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5F2A"/>
    <w:rsid w:val="00283561"/>
    <w:rsid w:val="002A6F37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8F0"/>
    <w:rsid w:val="00844A96"/>
    <w:rsid w:val="008460DE"/>
    <w:rsid w:val="00882E9F"/>
    <w:rsid w:val="008843C0"/>
    <w:rsid w:val="008A0D67"/>
    <w:rsid w:val="008B3C7B"/>
    <w:rsid w:val="008C2CBF"/>
    <w:rsid w:val="008C763D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F01C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9B862-5A55-46F0-8268-147978EB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2025-03-04T07:48:00Z</dcterms:created>
  <dcterms:modified xsi:type="dcterms:W3CDTF">2025-03-04T07:48:00Z</dcterms:modified>
</cp:coreProperties>
</file>