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4A693CCD" w14:textId="1BFF5FCD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Default="00656C93" w:rsidP="00656C93">
      <w:pPr>
        <w:jc w:val="both"/>
        <w:rPr>
          <w:sz w:val="22"/>
          <w:szCs w:val="22"/>
        </w:rPr>
      </w:pPr>
    </w:p>
    <w:p w14:paraId="2FCF3A9B" w14:textId="77777777" w:rsidR="006276BB" w:rsidRDefault="006276BB" w:rsidP="000C63AB">
      <w:pPr>
        <w:jc w:val="center"/>
        <w:rPr>
          <w:b/>
          <w:sz w:val="28"/>
          <w:szCs w:val="28"/>
        </w:rPr>
      </w:pPr>
      <w:r w:rsidRPr="006276BB">
        <w:rPr>
          <w:b/>
          <w:sz w:val="28"/>
          <w:szCs w:val="28"/>
        </w:rPr>
        <w:t xml:space="preserve">Sukcesywna dostawa przypraw, przetworów </w:t>
      </w:r>
    </w:p>
    <w:p w14:paraId="50A3AAA4" w14:textId="65D17700" w:rsidR="000C63AB" w:rsidRDefault="006276BB" w:rsidP="000C63AB">
      <w:pPr>
        <w:jc w:val="center"/>
        <w:rPr>
          <w:b/>
          <w:sz w:val="28"/>
          <w:szCs w:val="28"/>
        </w:rPr>
      </w:pPr>
      <w:r w:rsidRPr="006276BB">
        <w:rPr>
          <w:b/>
          <w:sz w:val="28"/>
          <w:szCs w:val="28"/>
        </w:rPr>
        <w:t>i artykułów spożywczych - powtórka</w:t>
      </w:r>
    </w:p>
    <w:p w14:paraId="52264483" w14:textId="451BAA22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6276BB">
        <w:trPr>
          <w:trHeight w:val="834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9E3AA4A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(województwo, powiat)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2CC7F83C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613A5501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090F0812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</w:t>
      </w:r>
      <w:r w:rsidR="00BD2E2A">
        <w:t>asortymentowo-</w:t>
      </w:r>
      <w:r w:rsidRPr="006679F4">
        <w:t xml:space="preserve">cenowego </w:t>
      </w:r>
    </w:p>
    <w:p w14:paraId="083213C1" w14:textId="369764B0" w:rsidR="00CA7C6C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 w:rsidR="00D41439">
        <w:t>12</w:t>
      </w:r>
      <w:r w:rsidRPr="006679F4">
        <w:t xml:space="preserve"> miesi</w:t>
      </w:r>
      <w:r w:rsidR="00D41439">
        <w:t>ęcy</w:t>
      </w:r>
      <w:r w:rsidRPr="006679F4">
        <w:t xml:space="preserve"> </w:t>
      </w:r>
      <w:r w:rsidR="00B6079A">
        <w:t>od dnia zawarcia umowy.</w:t>
      </w:r>
    </w:p>
    <w:p w14:paraId="048E3D0C" w14:textId="4C619763" w:rsidR="00666716" w:rsidRDefault="00666716" w:rsidP="00666716">
      <w:pPr>
        <w:ind w:left="709" w:hanging="1"/>
        <w:jc w:val="both"/>
      </w:pPr>
      <w:r>
        <w:t xml:space="preserve">Dostawa </w:t>
      </w:r>
      <w:r w:rsidR="00D41439">
        <w:t>2</w:t>
      </w:r>
      <w:r w:rsidR="004A2915">
        <w:t xml:space="preserve"> raz</w:t>
      </w:r>
      <w:r w:rsidR="00D41439">
        <w:t>y</w:t>
      </w:r>
      <w:r w:rsidR="004A2915">
        <w:t xml:space="preserve"> w tygodniu</w:t>
      </w:r>
      <w:r>
        <w:t xml:space="preserve"> do godz. </w:t>
      </w:r>
      <w:r w:rsidR="004A2915">
        <w:t>9</w:t>
      </w:r>
      <w:r>
        <w:t>:00 do Magazynów Żywności ul. Juraszów 7/19 Poznań i ul. Sanatoryjna 34 Kowanówko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Pr="006276BB" w:rsidRDefault="003A51F8" w:rsidP="00656C93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6276BB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6276BB">
        <w:rPr>
          <w:sz w:val="22"/>
          <w:szCs w:val="22"/>
        </w:rPr>
        <w:t>Pzp</w:t>
      </w:r>
      <w:proofErr w:type="spellEnd"/>
      <w:r w:rsidRPr="006276BB">
        <w:rPr>
          <w:sz w:val="22"/>
          <w:szCs w:val="22"/>
        </w:rPr>
        <w:t>.</w:t>
      </w:r>
    </w:p>
    <w:p w14:paraId="3A76AA80" w14:textId="77777777" w:rsidR="003A51F8" w:rsidRPr="006276BB" w:rsidRDefault="003A51F8" w:rsidP="00656C93">
      <w:pPr>
        <w:numPr>
          <w:ilvl w:val="0"/>
          <w:numId w:val="36"/>
        </w:numPr>
        <w:rPr>
          <w:sz w:val="22"/>
          <w:szCs w:val="22"/>
        </w:rPr>
      </w:pPr>
      <w:r w:rsidRPr="006276BB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6276BB">
        <w:rPr>
          <w:sz w:val="22"/>
          <w:szCs w:val="22"/>
        </w:rPr>
        <w:t>Pzp</w:t>
      </w:r>
      <w:proofErr w:type="spellEnd"/>
    </w:p>
    <w:p w14:paraId="7577CC5C" w14:textId="4E025A33" w:rsidR="003A51F8" w:rsidRPr="006276BB" w:rsidRDefault="003A51F8" w:rsidP="00FC2AFC">
      <w:pPr>
        <w:numPr>
          <w:ilvl w:val="0"/>
          <w:numId w:val="36"/>
        </w:numPr>
        <w:jc w:val="both"/>
        <w:rPr>
          <w:sz w:val="22"/>
          <w:szCs w:val="22"/>
        </w:rPr>
      </w:pPr>
      <w:r w:rsidRPr="006276BB">
        <w:rPr>
          <w:sz w:val="22"/>
          <w:szCs w:val="22"/>
        </w:rPr>
        <w:t xml:space="preserve">oświadczam, że nie podlegam wykluczeniu z postępowania na podstawie art. 7 ust. 1 ustawy z dnia 13 kwietnia 2022r. o szczególnych rozwiązaniach w zakresie </w:t>
      </w:r>
      <w:r w:rsidR="00FC2AFC" w:rsidRPr="006276BB">
        <w:rPr>
          <w:sz w:val="22"/>
          <w:szCs w:val="22"/>
        </w:rPr>
        <w:t>p</w:t>
      </w:r>
      <w:r w:rsidRPr="006276BB">
        <w:rPr>
          <w:sz w:val="22"/>
          <w:szCs w:val="22"/>
        </w:rP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767FAD0F" w14:textId="3E525602" w:rsidR="00BD2E2A" w:rsidRPr="00281DC6" w:rsidRDefault="00BD2E2A" w:rsidP="00BD2E2A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przedsiębiorstwem?</w:t>
      </w:r>
    </w:p>
    <w:p w14:paraId="1B1F1B6D" w14:textId="77777777" w:rsidR="00BD2E2A" w:rsidRPr="00281DC6" w:rsidRDefault="00BD2E2A" w:rsidP="00BD2E2A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136BEB8F" w14:textId="77777777" w:rsidR="00BD2E2A" w:rsidRPr="00D915F8" w:rsidRDefault="00BD2E2A" w:rsidP="00BD2E2A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2E3880F3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48B7C65D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4D41C0B1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6E8A1725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42A6E645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17DCBA6A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09E823B7" w14:textId="77777777" w:rsidR="00BD2E2A" w:rsidRDefault="00BD2E2A" w:rsidP="00BD2E2A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29AEE798" w14:textId="77777777" w:rsidR="00BD2E2A" w:rsidRPr="00281DC6" w:rsidRDefault="00BD2E2A" w:rsidP="00BD2E2A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5F769F7" w14:textId="77777777" w:rsidR="00BD2E2A" w:rsidRPr="00281DC6" w:rsidRDefault="00BD2E2A" w:rsidP="00C26E3D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FA907F6" w14:textId="77777777" w:rsidR="00BD2E2A" w:rsidRPr="00281DC6" w:rsidRDefault="00BD2E2A" w:rsidP="00C26E3D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2A36366" w14:textId="77777777" w:rsidR="00BD2E2A" w:rsidRPr="00281DC6" w:rsidRDefault="00BD2E2A" w:rsidP="00C26E3D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12923CA" w14:textId="77777777" w:rsidR="00BD2E2A" w:rsidRPr="00281DC6" w:rsidRDefault="00BD2E2A" w:rsidP="00BD2E2A">
      <w:pPr>
        <w:ind w:left="644"/>
        <w:contextualSpacing/>
        <w:jc w:val="both"/>
        <w:rPr>
          <w:b/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1DE7FAD4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753B950A" w:rsidR="00D74BC1" w:rsidRDefault="00281DC6">
    <w:pPr>
      <w:pStyle w:val="Nagwek"/>
    </w:pPr>
    <w:r w:rsidRPr="00074235">
      <w:t>Znak sprawy: SZW/DZP/</w:t>
    </w:r>
    <w:r w:rsidR="000C63AB">
      <w:t>1</w:t>
    </w:r>
    <w:r w:rsidR="00C10311">
      <w:t>6</w:t>
    </w:r>
    <w:r w:rsidRPr="00074235">
      <w:t>/202</w:t>
    </w:r>
    <w:r w:rsidR="006276BB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1"/>
  </w:num>
  <w:num w:numId="3" w16cid:durableId="1298605660">
    <w:abstractNumId w:val="24"/>
  </w:num>
  <w:num w:numId="4" w16cid:durableId="841891276">
    <w:abstractNumId w:val="5"/>
  </w:num>
  <w:num w:numId="5" w16cid:durableId="323240274">
    <w:abstractNumId w:val="28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3"/>
  </w:num>
  <w:num w:numId="9" w16cid:durableId="319426508">
    <w:abstractNumId w:val="4"/>
  </w:num>
  <w:num w:numId="10" w16cid:durableId="1474179351">
    <w:abstractNumId w:val="32"/>
  </w:num>
  <w:num w:numId="11" w16cid:durableId="2046980568">
    <w:abstractNumId w:val="26"/>
  </w:num>
  <w:num w:numId="12" w16cid:durableId="795681154">
    <w:abstractNumId w:val="11"/>
  </w:num>
  <w:num w:numId="13" w16cid:durableId="1075974091">
    <w:abstractNumId w:val="25"/>
  </w:num>
  <w:num w:numId="14" w16cid:durableId="278297732">
    <w:abstractNumId w:val="39"/>
  </w:num>
  <w:num w:numId="15" w16cid:durableId="1821657206">
    <w:abstractNumId w:val="22"/>
  </w:num>
  <w:num w:numId="16" w16cid:durableId="1367175952">
    <w:abstractNumId w:val="38"/>
  </w:num>
  <w:num w:numId="17" w16cid:durableId="1784300058">
    <w:abstractNumId w:val="10"/>
  </w:num>
  <w:num w:numId="18" w16cid:durableId="1623728478">
    <w:abstractNumId w:val="16"/>
  </w:num>
  <w:num w:numId="19" w16cid:durableId="991717998">
    <w:abstractNumId w:val="36"/>
  </w:num>
  <w:num w:numId="20" w16cid:durableId="1262254918">
    <w:abstractNumId w:val="1"/>
  </w:num>
  <w:num w:numId="21" w16cid:durableId="727924369">
    <w:abstractNumId w:val="30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4"/>
  </w:num>
  <w:num w:numId="25" w16cid:durableId="1529829315">
    <w:abstractNumId w:val="8"/>
  </w:num>
  <w:num w:numId="26" w16cid:durableId="1292589897">
    <w:abstractNumId w:val="15"/>
  </w:num>
  <w:num w:numId="27" w16cid:durableId="1480803252">
    <w:abstractNumId w:val="19"/>
  </w:num>
  <w:num w:numId="28" w16cid:durableId="877544435">
    <w:abstractNumId w:val="17"/>
  </w:num>
  <w:num w:numId="29" w16cid:durableId="21903551">
    <w:abstractNumId w:val="3"/>
  </w:num>
  <w:num w:numId="30" w16cid:durableId="660934216">
    <w:abstractNumId w:val="18"/>
  </w:num>
  <w:num w:numId="31" w16cid:durableId="207573928">
    <w:abstractNumId w:val="0"/>
  </w:num>
  <w:num w:numId="32" w16cid:durableId="167211123">
    <w:abstractNumId w:val="27"/>
  </w:num>
  <w:num w:numId="33" w16cid:durableId="1127505350">
    <w:abstractNumId w:val="20"/>
  </w:num>
  <w:num w:numId="34" w16cid:durableId="1012881505">
    <w:abstractNumId w:val="31"/>
  </w:num>
  <w:num w:numId="35" w16cid:durableId="1442384712">
    <w:abstractNumId w:val="37"/>
  </w:num>
  <w:num w:numId="36" w16cid:durableId="1179658513">
    <w:abstractNumId w:val="35"/>
  </w:num>
  <w:num w:numId="37" w16cid:durableId="1943565411">
    <w:abstractNumId w:val="14"/>
  </w:num>
  <w:num w:numId="38" w16cid:durableId="1248687749">
    <w:abstractNumId w:val="23"/>
  </w:num>
  <w:num w:numId="39" w16cid:durableId="2111973711">
    <w:abstractNumId w:val="29"/>
  </w:num>
  <w:num w:numId="40" w16cid:durableId="140123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0C63AB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C3230"/>
    <w:rsid w:val="0030391A"/>
    <w:rsid w:val="00307C65"/>
    <w:rsid w:val="00363F6F"/>
    <w:rsid w:val="003838C8"/>
    <w:rsid w:val="003A51F8"/>
    <w:rsid w:val="003A60C7"/>
    <w:rsid w:val="003A652F"/>
    <w:rsid w:val="003A6964"/>
    <w:rsid w:val="003D5E0A"/>
    <w:rsid w:val="003F5F0A"/>
    <w:rsid w:val="004135CD"/>
    <w:rsid w:val="00443C09"/>
    <w:rsid w:val="0044482A"/>
    <w:rsid w:val="00460383"/>
    <w:rsid w:val="00492DFD"/>
    <w:rsid w:val="004A1E3B"/>
    <w:rsid w:val="004A2566"/>
    <w:rsid w:val="004A2915"/>
    <w:rsid w:val="00516698"/>
    <w:rsid w:val="005201CC"/>
    <w:rsid w:val="00535E57"/>
    <w:rsid w:val="00555373"/>
    <w:rsid w:val="005A70C7"/>
    <w:rsid w:val="005E6300"/>
    <w:rsid w:val="005F3161"/>
    <w:rsid w:val="00613B65"/>
    <w:rsid w:val="006276BB"/>
    <w:rsid w:val="0064110C"/>
    <w:rsid w:val="00656C93"/>
    <w:rsid w:val="00666716"/>
    <w:rsid w:val="006A0EFD"/>
    <w:rsid w:val="00710688"/>
    <w:rsid w:val="00740C0B"/>
    <w:rsid w:val="007717C3"/>
    <w:rsid w:val="007B7258"/>
    <w:rsid w:val="007C31FA"/>
    <w:rsid w:val="007E65D6"/>
    <w:rsid w:val="00804388"/>
    <w:rsid w:val="00812E90"/>
    <w:rsid w:val="00872282"/>
    <w:rsid w:val="0087506F"/>
    <w:rsid w:val="008A73B0"/>
    <w:rsid w:val="00901B81"/>
    <w:rsid w:val="00916B87"/>
    <w:rsid w:val="00976EDF"/>
    <w:rsid w:val="0099068B"/>
    <w:rsid w:val="009A3A28"/>
    <w:rsid w:val="009E2DA0"/>
    <w:rsid w:val="00B22D6B"/>
    <w:rsid w:val="00B43830"/>
    <w:rsid w:val="00B6079A"/>
    <w:rsid w:val="00B62F10"/>
    <w:rsid w:val="00B679F6"/>
    <w:rsid w:val="00BD2E2A"/>
    <w:rsid w:val="00BD4660"/>
    <w:rsid w:val="00C03622"/>
    <w:rsid w:val="00C10311"/>
    <w:rsid w:val="00C15918"/>
    <w:rsid w:val="00C26E3D"/>
    <w:rsid w:val="00C434DC"/>
    <w:rsid w:val="00CA0475"/>
    <w:rsid w:val="00CA7C6C"/>
    <w:rsid w:val="00CB2BB2"/>
    <w:rsid w:val="00CB2BE7"/>
    <w:rsid w:val="00CE3997"/>
    <w:rsid w:val="00CF1BA2"/>
    <w:rsid w:val="00D052E3"/>
    <w:rsid w:val="00D41439"/>
    <w:rsid w:val="00D44BFC"/>
    <w:rsid w:val="00D64384"/>
    <w:rsid w:val="00D74BC1"/>
    <w:rsid w:val="00E60E9A"/>
    <w:rsid w:val="00E75B4C"/>
    <w:rsid w:val="00EB7B58"/>
    <w:rsid w:val="00ED6E3C"/>
    <w:rsid w:val="00EE54E7"/>
    <w:rsid w:val="00F2537A"/>
    <w:rsid w:val="00F300EA"/>
    <w:rsid w:val="00FB2CB1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204</TotalTime>
  <Pages>3</Pages>
  <Words>608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81</cp:revision>
  <cp:lastPrinted>2007-10-05T06:59:00Z</cp:lastPrinted>
  <dcterms:created xsi:type="dcterms:W3CDTF">2021-03-05T08:11:00Z</dcterms:created>
  <dcterms:modified xsi:type="dcterms:W3CDTF">2025-03-11T08:45:00Z</dcterms:modified>
</cp:coreProperties>
</file>