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1D5E2" w14:textId="71F0AEBC" w:rsidR="005103B9" w:rsidRPr="00A90D0E" w:rsidRDefault="006676AE" w:rsidP="00231389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31389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0671D11" w14:textId="77777777" w:rsidR="00C4103F" w:rsidRPr="0012157F" w:rsidRDefault="007118F0" w:rsidP="00231389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ED2C01D" w14:textId="77777777" w:rsidR="006676AE" w:rsidRPr="0012157F" w:rsidRDefault="00A94A3D" w:rsidP="00231389">
      <w:pPr>
        <w:pStyle w:val="Tekstpodstawowy"/>
        <w:spacing w:after="0"/>
        <w:ind w:left="4111"/>
        <w:rPr>
          <w:rFonts w:ascii="Arial" w:hAnsi="Arial" w:cs="Arial"/>
        </w:rPr>
      </w:pPr>
      <w:r w:rsidRPr="00A94A3D">
        <w:rPr>
          <w:rFonts w:ascii="Arial" w:hAnsi="Arial" w:cs="Arial"/>
        </w:rPr>
        <w:t>SZPITAL WOJEWÓDZKI W POZNANIU</w:t>
      </w:r>
    </w:p>
    <w:p w14:paraId="4620CF16" w14:textId="77777777" w:rsidR="006676AE" w:rsidRPr="0012157F" w:rsidRDefault="00A94A3D" w:rsidP="00231389">
      <w:pPr>
        <w:pStyle w:val="Tekstpodstawowy"/>
        <w:spacing w:after="0"/>
        <w:ind w:left="4111"/>
        <w:rPr>
          <w:rFonts w:ascii="Arial" w:hAnsi="Arial" w:cs="Arial"/>
        </w:rPr>
      </w:pPr>
      <w:r w:rsidRPr="00A94A3D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A94A3D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73B549D3" w14:textId="77777777" w:rsidR="00F90CD1" w:rsidRDefault="00A94A3D" w:rsidP="00231389">
      <w:pPr>
        <w:pStyle w:val="Tekstpodstawowy"/>
        <w:spacing w:after="0"/>
        <w:ind w:left="4111"/>
        <w:rPr>
          <w:rFonts w:ascii="Arial" w:hAnsi="Arial" w:cs="Arial"/>
        </w:rPr>
      </w:pPr>
      <w:r w:rsidRPr="00A94A3D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A94A3D">
        <w:rPr>
          <w:rFonts w:ascii="Arial" w:hAnsi="Arial" w:cs="Arial"/>
        </w:rPr>
        <w:t>Poznań</w:t>
      </w:r>
    </w:p>
    <w:p w14:paraId="0CDE16F8" w14:textId="77777777" w:rsidR="009169D4" w:rsidRDefault="009169D4" w:rsidP="00231389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F23F08D" w14:textId="77777777" w:rsidR="00C4103F" w:rsidRPr="002578E4" w:rsidRDefault="002578E4" w:rsidP="00231389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0D01D7F" w14:textId="77777777" w:rsidR="002578E4" w:rsidRDefault="002578E4" w:rsidP="0023138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2465BC2" w14:textId="77777777" w:rsidTr="0018769E">
        <w:tc>
          <w:tcPr>
            <w:tcW w:w="2800" w:type="dxa"/>
            <w:shd w:val="clear" w:color="auto" w:fill="auto"/>
          </w:tcPr>
          <w:p w14:paraId="2B088DE5" w14:textId="77777777" w:rsidR="002578E4" w:rsidRPr="00A2540E" w:rsidRDefault="002578E4" w:rsidP="0023138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2384E3B" w14:textId="77777777" w:rsidR="002578E4" w:rsidRPr="00A2540E" w:rsidRDefault="002578E4" w:rsidP="0023138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51DDE36" w14:textId="77777777" w:rsidR="002578E4" w:rsidRPr="00A2540E" w:rsidRDefault="002578E4" w:rsidP="0023138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E2A0FA" w14:textId="77777777" w:rsidR="002578E4" w:rsidRPr="00A2540E" w:rsidRDefault="002578E4" w:rsidP="00231389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62A6F01" w14:textId="77777777" w:rsidTr="0018769E">
        <w:tc>
          <w:tcPr>
            <w:tcW w:w="2800" w:type="dxa"/>
            <w:shd w:val="clear" w:color="auto" w:fill="auto"/>
          </w:tcPr>
          <w:p w14:paraId="603AD926" w14:textId="77777777" w:rsidR="002578E4" w:rsidRPr="00A2540E" w:rsidRDefault="002578E4" w:rsidP="00231389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CA95F12" w14:textId="77777777" w:rsidR="002578E4" w:rsidRPr="00A2540E" w:rsidRDefault="002578E4" w:rsidP="0023138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B12556" w14:textId="77777777" w:rsidR="002578E4" w:rsidRPr="00A2540E" w:rsidRDefault="002578E4" w:rsidP="0023138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F20804" w14:textId="77777777" w:rsidR="002578E4" w:rsidRPr="00A2540E" w:rsidRDefault="002578E4" w:rsidP="00231389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F11BE8" w14:textId="77777777" w:rsidR="002578E4" w:rsidRDefault="002578E4" w:rsidP="00231389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3F2EE97" w14:textId="77777777" w:rsidR="00231389" w:rsidRPr="002578E4" w:rsidRDefault="00231389" w:rsidP="00231389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94A3D" w:rsidRPr="0012157F" w14:paraId="33307656" w14:textId="77777777" w:rsidTr="00D76BD2">
        <w:tc>
          <w:tcPr>
            <w:tcW w:w="9104" w:type="dxa"/>
            <w:shd w:val="clear" w:color="auto" w:fill="D9D9D9"/>
          </w:tcPr>
          <w:p w14:paraId="50C86301" w14:textId="77777777" w:rsidR="00A94A3D" w:rsidRPr="0012157F" w:rsidRDefault="00A94A3D" w:rsidP="00231389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28B0165" w14:textId="77777777" w:rsidR="00A94A3D" w:rsidRPr="0012157F" w:rsidRDefault="00A94A3D" w:rsidP="0023138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94A3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94A3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94A3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9C145FA" w14:textId="77777777" w:rsidR="00A94A3D" w:rsidRPr="00612283" w:rsidRDefault="00A94A3D" w:rsidP="00231389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6A649D6" w14:textId="77777777" w:rsidR="00A94A3D" w:rsidRPr="00612283" w:rsidRDefault="00A94A3D" w:rsidP="00231389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46B4B31" w14:textId="77777777" w:rsidR="00A94A3D" w:rsidRPr="0012157F" w:rsidRDefault="00A94A3D" w:rsidP="00231389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9DCFBEF" w14:textId="77777777" w:rsidR="00231389" w:rsidRDefault="00231389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5388B6B" w14:textId="19B7C3BD" w:rsidR="00E50194" w:rsidRDefault="001F027E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67230A2" w14:textId="77777777" w:rsidTr="0018769E">
        <w:tc>
          <w:tcPr>
            <w:tcW w:w="2269" w:type="dxa"/>
            <w:shd w:val="clear" w:color="auto" w:fill="auto"/>
          </w:tcPr>
          <w:p w14:paraId="45498154" w14:textId="77777777" w:rsidR="002578E4" w:rsidRPr="00A2540E" w:rsidRDefault="002578E4" w:rsidP="0023138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F35E37" w14:textId="77777777" w:rsidR="002578E4" w:rsidRPr="00A2540E" w:rsidRDefault="00A94A3D" w:rsidP="0023138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94A3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przypraw, przetworów i artykułów spożywczych - powtórka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94A3D" w:rsidRPr="00A2540E" w14:paraId="5E535D03" w14:textId="77777777" w:rsidTr="00D76BD2">
        <w:tc>
          <w:tcPr>
            <w:tcW w:w="2269" w:type="dxa"/>
            <w:shd w:val="clear" w:color="auto" w:fill="auto"/>
          </w:tcPr>
          <w:p w14:paraId="05C089BA" w14:textId="77777777" w:rsidR="00A94A3D" w:rsidRPr="00A2540E" w:rsidRDefault="00A94A3D" w:rsidP="0023138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705400" w14:textId="77777777" w:rsidR="00A94A3D" w:rsidRPr="00A2540E" w:rsidRDefault="00A94A3D" w:rsidP="0023138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94A3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SZW/DZP/16/2025</w:t>
            </w:r>
          </w:p>
        </w:tc>
      </w:tr>
    </w:tbl>
    <w:p w14:paraId="3F243433" w14:textId="77777777" w:rsidR="002578E4" w:rsidRDefault="002578E4" w:rsidP="0023138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AF368E2" w14:textId="77777777" w:rsidR="00F90CD1" w:rsidRDefault="005434B3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94A3D" w:rsidRPr="00A94A3D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0AAA056C" w14:textId="77777777" w:rsidR="00231389" w:rsidRPr="0012157F" w:rsidRDefault="00231389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29C2B3E" w14:textId="77777777" w:rsidTr="00650D6C">
        <w:tc>
          <w:tcPr>
            <w:tcW w:w="9104" w:type="dxa"/>
            <w:shd w:val="clear" w:color="auto" w:fill="D9D9D9"/>
          </w:tcPr>
          <w:p w14:paraId="170B9692" w14:textId="77777777" w:rsidR="00E50194" w:rsidRPr="00650D6C" w:rsidRDefault="00650D6C" w:rsidP="0023138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C33B8F3" w14:textId="77777777" w:rsidR="00C113BF" w:rsidRPr="0012157F" w:rsidRDefault="00C113BF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74B0A6F" w14:textId="77777777" w:rsidR="002426FF" w:rsidRPr="00A44833" w:rsidRDefault="002426FF" w:rsidP="00231389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4DC1B17" w14:textId="77777777" w:rsidR="00023477" w:rsidRPr="006B53D6" w:rsidRDefault="00023477" w:rsidP="00231389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B08283C" w14:textId="77777777" w:rsidR="00023477" w:rsidRPr="00992BD8" w:rsidRDefault="00992BD8" w:rsidP="00231389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2FC4869" w14:textId="77777777" w:rsidR="00992BD8" w:rsidRPr="00992BD8" w:rsidRDefault="00992BD8" w:rsidP="00231389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372A9FA" w14:textId="77777777" w:rsidR="00023477" w:rsidRDefault="00C113BF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0EFC0C0" w14:textId="77777777" w:rsidR="007A2BCB" w:rsidRDefault="00992BD8" w:rsidP="0023138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8C252ED" w14:textId="77777777" w:rsidR="0011306C" w:rsidRDefault="007A2BCB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27909026" w14:textId="77777777" w:rsidR="00231389" w:rsidRDefault="00231389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F312DE8" w14:textId="77777777" w:rsidTr="00CD4DD1">
        <w:tc>
          <w:tcPr>
            <w:tcW w:w="9104" w:type="dxa"/>
            <w:shd w:val="clear" w:color="auto" w:fill="D9D9D9"/>
          </w:tcPr>
          <w:p w14:paraId="61F42B62" w14:textId="77777777" w:rsidR="0011306C" w:rsidRPr="00650D6C" w:rsidRDefault="0011306C" w:rsidP="0023138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CBB1F48" w14:textId="77777777" w:rsidR="00D2702A" w:rsidRPr="0012157F" w:rsidRDefault="004F23F7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F7F9DC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ECB1" w14:textId="77777777" w:rsidR="00D2702A" w:rsidRPr="0012157F" w:rsidRDefault="00D2702A" w:rsidP="0023138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40C7A" w14:textId="77777777" w:rsidR="00D2702A" w:rsidRPr="0012157F" w:rsidRDefault="00D2702A" w:rsidP="0023138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94A3D" w:rsidRPr="0012157F" w14:paraId="053C2318" w14:textId="77777777" w:rsidTr="00D76B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4C611" w14:textId="77777777" w:rsidR="00A94A3D" w:rsidRPr="0012157F" w:rsidRDefault="00A94A3D" w:rsidP="0023138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A3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F4DCC" w14:textId="77777777" w:rsidR="00A94A3D" w:rsidRPr="0012157F" w:rsidRDefault="00A94A3D" w:rsidP="0023138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4A3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41859DD" w14:textId="77777777" w:rsidR="00A94A3D" w:rsidRPr="0012157F" w:rsidRDefault="00A94A3D" w:rsidP="0023138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A3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A94A3D" w:rsidRPr="0012157F" w14:paraId="571F2FE4" w14:textId="77777777" w:rsidTr="00D76B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AFED9" w14:textId="77777777" w:rsidR="00A94A3D" w:rsidRPr="0012157F" w:rsidRDefault="00A94A3D" w:rsidP="0023138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A3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FAE55" w14:textId="77777777" w:rsidR="00A94A3D" w:rsidRPr="0012157F" w:rsidRDefault="00A94A3D" w:rsidP="0023138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4A3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3BFFB79" w14:textId="77777777" w:rsidR="00A94A3D" w:rsidRPr="0012157F" w:rsidRDefault="00A94A3D" w:rsidP="0023138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A3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A94A3D" w:rsidRPr="0012157F" w14:paraId="6D378855" w14:textId="77777777" w:rsidTr="00D76B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D1CFC" w14:textId="77777777" w:rsidR="00A94A3D" w:rsidRPr="0012157F" w:rsidRDefault="00A94A3D" w:rsidP="0023138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A3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DE39C" w14:textId="77777777" w:rsidR="00A94A3D" w:rsidRPr="0012157F" w:rsidRDefault="00A94A3D" w:rsidP="0023138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4A3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9A1BF60" w14:textId="77777777" w:rsidR="00A94A3D" w:rsidRPr="0012157F" w:rsidRDefault="00A94A3D" w:rsidP="0023138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A3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A94A3D" w:rsidRPr="0012157F" w14:paraId="6EE6ACE7" w14:textId="77777777" w:rsidTr="00D76B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62981" w14:textId="77777777" w:rsidR="00A94A3D" w:rsidRPr="0012157F" w:rsidRDefault="00A94A3D" w:rsidP="0023138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A3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300D1" w14:textId="77777777" w:rsidR="00A94A3D" w:rsidRPr="0012157F" w:rsidRDefault="00A94A3D" w:rsidP="0023138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4A3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FE352A8" w14:textId="77777777" w:rsidR="00A94A3D" w:rsidRPr="0012157F" w:rsidRDefault="00A94A3D" w:rsidP="0023138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A3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22840AC3" w14:textId="77777777" w:rsidR="00E21BB4" w:rsidRPr="0012157F" w:rsidRDefault="00257E73" w:rsidP="0023138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E9DA398" w14:textId="77777777" w:rsidR="00E21BB4" w:rsidRPr="00E21BB4" w:rsidRDefault="00E21BB4" w:rsidP="00231389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099E65F" w14:textId="77777777" w:rsidR="00C62F57" w:rsidRDefault="00C62F57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B27906B" w14:textId="77777777" w:rsidR="00C62F57" w:rsidRDefault="00C62F57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7DC44C4" w14:textId="77777777" w:rsidR="00721D87" w:rsidRDefault="00E21BB4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84702A0" w14:textId="77777777" w:rsidR="00721D87" w:rsidRDefault="00E21BB4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73C6B6D" w14:textId="77777777" w:rsidR="00721D87" w:rsidRPr="00721D87" w:rsidRDefault="00721D87" w:rsidP="00231389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3F1EA05" w14:textId="77777777" w:rsidR="00721D87" w:rsidRDefault="00E21BB4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2ABAF37" w14:textId="77777777" w:rsidR="00E21BB4" w:rsidRPr="00E21BB4" w:rsidRDefault="00E21BB4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F6D8BF4" w14:textId="77777777" w:rsidR="00E21BB4" w:rsidRPr="00721D87" w:rsidRDefault="00E21BB4" w:rsidP="00231389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89EC13E" w14:textId="77777777" w:rsidR="00C62F57" w:rsidRDefault="00257E73" w:rsidP="0023138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87D0676" w14:textId="77777777" w:rsidTr="00CD4DD1">
        <w:tc>
          <w:tcPr>
            <w:tcW w:w="9104" w:type="dxa"/>
            <w:shd w:val="clear" w:color="auto" w:fill="D9D9D9"/>
          </w:tcPr>
          <w:p w14:paraId="7D6861CE" w14:textId="77777777" w:rsidR="00BE6F04" w:rsidRPr="00650D6C" w:rsidRDefault="00E426EB" w:rsidP="0023138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F6DA2A0" w14:textId="77777777" w:rsidR="00FE4E2B" w:rsidRDefault="00E426EB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7D74E57" w14:textId="77777777" w:rsidR="00231389" w:rsidRDefault="00231389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5FDC74" w14:textId="77777777" w:rsidR="00231389" w:rsidRPr="00E426EB" w:rsidRDefault="00231389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B30C74A" w14:textId="77777777" w:rsidTr="00847232">
        <w:tc>
          <w:tcPr>
            <w:tcW w:w="9104" w:type="dxa"/>
            <w:shd w:val="clear" w:color="auto" w:fill="D9D9D9"/>
          </w:tcPr>
          <w:p w14:paraId="0C04B217" w14:textId="77777777" w:rsidR="00E426EB" w:rsidRPr="00650D6C" w:rsidRDefault="00E426EB" w:rsidP="0023138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095A3ECC" w14:textId="77777777" w:rsidR="00E426EB" w:rsidRPr="0012157F" w:rsidRDefault="00E426EB" w:rsidP="002313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27D493" w14:textId="77777777" w:rsidR="00E426EB" w:rsidRPr="00E426EB" w:rsidRDefault="00E426EB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112FBA6" w14:textId="77777777" w:rsidR="00E426EB" w:rsidRPr="00E426EB" w:rsidRDefault="00E426EB" w:rsidP="00231389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04CC686" w14:textId="77777777" w:rsidR="00E426EB" w:rsidRPr="00FF0EBB" w:rsidRDefault="00E426EB" w:rsidP="00231389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C68FDDD" w14:textId="77777777" w:rsidR="00E426EB" w:rsidRPr="00E426EB" w:rsidRDefault="00E426EB" w:rsidP="00231389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2DFD26F" w14:textId="77777777" w:rsidR="00E426EB" w:rsidRPr="00FF0EBB" w:rsidRDefault="00E426EB" w:rsidP="00231389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98F3A6" w14:textId="77777777" w:rsidR="00E426EB" w:rsidRDefault="00E426EB" w:rsidP="002313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9C7DC93" w14:textId="77777777" w:rsidR="0012157F" w:rsidRPr="0012157F" w:rsidRDefault="0012157F" w:rsidP="002313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65F93A" w14:textId="77777777" w:rsidR="00524951" w:rsidRDefault="00FE4E2B" w:rsidP="002313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16E96D" w14:textId="77777777" w:rsidR="00524951" w:rsidRDefault="00524951" w:rsidP="00231389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C06061D" w14:textId="77777777" w:rsidR="00FE4E2B" w:rsidRPr="0012157F" w:rsidRDefault="00524951" w:rsidP="00231389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E2568C3" w14:textId="77777777" w:rsidR="00484F88" w:rsidRPr="0012157F" w:rsidRDefault="006D536F" w:rsidP="00231389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p w14:paraId="11DDD17F" w14:textId="77777777" w:rsidR="00231389" w:rsidRPr="0012157F" w:rsidRDefault="00231389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</w:p>
    <w:sectPr w:rsidR="00231389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E0055" w14:textId="77777777" w:rsidR="002666D1" w:rsidRDefault="002666D1" w:rsidP="0038231F">
      <w:pPr>
        <w:spacing w:after="0" w:line="240" w:lineRule="auto"/>
      </w:pPr>
      <w:r>
        <w:separator/>
      </w:r>
    </w:p>
  </w:endnote>
  <w:endnote w:type="continuationSeparator" w:id="0">
    <w:p w14:paraId="32B69922" w14:textId="77777777" w:rsidR="002666D1" w:rsidRDefault="002666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D01E3" w14:textId="77777777" w:rsidR="00A94A3D" w:rsidRDefault="00A94A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A6D4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8BEF21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66AE3" w14:textId="77777777" w:rsidR="00A94A3D" w:rsidRDefault="00A94A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F1574" w14:textId="77777777" w:rsidR="002666D1" w:rsidRDefault="002666D1" w:rsidP="0038231F">
      <w:pPr>
        <w:spacing w:after="0" w:line="240" w:lineRule="auto"/>
      </w:pPr>
      <w:r>
        <w:separator/>
      </w:r>
    </w:p>
  </w:footnote>
  <w:footnote w:type="continuationSeparator" w:id="0">
    <w:p w14:paraId="5341F339" w14:textId="77777777" w:rsidR="002666D1" w:rsidRDefault="002666D1" w:rsidP="0038231F">
      <w:pPr>
        <w:spacing w:after="0" w:line="240" w:lineRule="auto"/>
      </w:pPr>
      <w:r>
        <w:continuationSeparator/>
      </w:r>
    </w:p>
  </w:footnote>
  <w:footnote w:id="1">
    <w:p w14:paraId="46B7643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8CA2F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54C9C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CDAE4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E2A20" w14:textId="77777777" w:rsidR="00A94A3D" w:rsidRDefault="00A94A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B37C7" w14:textId="77777777" w:rsidR="00A94A3D" w:rsidRDefault="00A94A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7116C" w14:textId="77777777" w:rsidR="00A94A3D" w:rsidRDefault="00A94A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496135">
    <w:abstractNumId w:val="11"/>
  </w:num>
  <w:num w:numId="2" w16cid:durableId="639462551">
    <w:abstractNumId w:val="0"/>
  </w:num>
  <w:num w:numId="3" w16cid:durableId="630788013">
    <w:abstractNumId w:val="10"/>
  </w:num>
  <w:num w:numId="4" w16cid:durableId="416053099">
    <w:abstractNumId w:val="13"/>
  </w:num>
  <w:num w:numId="5" w16cid:durableId="505681098">
    <w:abstractNumId w:val="12"/>
  </w:num>
  <w:num w:numId="6" w16cid:durableId="856037683">
    <w:abstractNumId w:val="9"/>
  </w:num>
  <w:num w:numId="7" w16cid:durableId="1664701833">
    <w:abstractNumId w:val="1"/>
  </w:num>
  <w:num w:numId="8" w16cid:durableId="821434363">
    <w:abstractNumId w:val="6"/>
  </w:num>
  <w:num w:numId="9" w16cid:durableId="641929628">
    <w:abstractNumId w:val="4"/>
  </w:num>
  <w:num w:numId="10" w16cid:durableId="879517603">
    <w:abstractNumId w:val="7"/>
  </w:num>
  <w:num w:numId="11" w16cid:durableId="936443976">
    <w:abstractNumId w:val="5"/>
  </w:num>
  <w:num w:numId="12" w16cid:durableId="1966739511">
    <w:abstractNumId w:val="8"/>
  </w:num>
  <w:num w:numId="13" w16cid:durableId="1275555756">
    <w:abstractNumId w:val="3"/>
  </w:num>
  <w:num w:numId="14" w16cid:durableId="19673917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D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1389"/>
    <w:rsid w:val="00232DF0"/>
    <w:rsid w:val="002342F1"/>
    <w:rsid w:val="002426FF"/>
    <w:rsid w:val="00255142"/>
    <w:rsid w:val="00256CEC"/>
    <w:rsid w:val="002578E4"/>
    <w:rsid w:val="00257E73"/>
    <w:rsid w:val="00262D61"/>
    <w:rsid w:val="002666D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94A3D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E6A195"/>
  <w15:docId w15:val="{EDE11E16-157F-4716-A973-E058A7304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736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2025-03-11T08:48:00Z</dcterms:created>
  <dcterms:modified xsi:type="dcterms:W3CDTF">2025-03-11T08:48:00Z</dcterms:modified>
</cp:coreProperties>
</file>