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6148F" w14:textId="77777777" w:rsidR="00843A88" w:rsidRPr="00AD45A9" w:rsidRDefault="008B6122" w:rsidP="00F33F86">
      <w:pPr>
        <w:jc w:val="right"/>
        <w:rPr>
          <w:rFonts w:ascii="Arial" w:hAnsi="Arial" w:cs="Arial"/>
          <w:sz w:val="24"/>
          <w:szCs w:val="24"/>
        </w:rPr>
      </w:pPr>
      <w:r w:rsidRPr="008B6122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B6122">
        <w:rPr>
          <w:rFonts w:ascii="Arial" w:hAnsi="Arial" w:cs="Arial"/>
          <w:sz w:val="24"/>
          <w:szCs w:val="24"/>
        </w:rPr>
        <w:t>2025-03-12</w:t>
      </w:r>
    </w:p>
    <w:p w14:paraId="438F7FF3" w14:textId="77777777" w:rsidR="008B6122" w:rsidRPr="008B6122" w:rsidRDefault="008B6122" w:rsidP="00F33F86">
      <w:pPr>
        <w:rPr>
          <w:rFonts w:ascii="Arial" w:hAnsi="Arial" w:cs="Arial"/>
          <w:b/>
          <w:bCs/>
          <w:sz w:val="24"/>
          <w:szCs w:val="24"/>
        </w:rPr>
      </w:pPr>
      <w:r w:rsidRPr="008B612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32C6A7C" w14:textId="77777777" w:rsidR="00843A88" w:rsidRPr="00AD45A9" w:rsidRDefault="008B6122" w:rsidP="00F33F86">
      <w:pPr>
        <w:rPr>
          <w:rFonts w:ascii="Arial" w:hAnsi="Arial" w:cs="Arial"/>
          <w:b/>
          <w:bCs/>
          <w:sz w:val="24"/>
          <w:szCs w:val="24"/>
        </w:rPr>
      </w:pPr>
      <w:r w:rsidRPr="008B612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9FE15C1" w14:textId="77777777" w:rsidR="00843A88" w:rsidRPr="00AD45A9" w:rsidRDefault="008B6122" w:rsidP="00F33F86">
      <w:pPr>
        <w:rPr>
          <w:rFonts w:ascii="Arial" w:hAnsi="Arial" w:cs="Arial"/>
          <w:sz w:val="24"/>
          <w:szCs w:val="24"/>
        </w:rPr>
      </w:pPr>
      <w:r w:rsidRPr="008B6122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B6122">
        <w:rPr>
          <w:rFonts w:ascii="Arial" w:hAnsi="Arial" w:cs="Arial"/>
          <w:sz w:val="24"/>
          <w:szCs w:val="24"/>
        </w:rPr>
        <w:t>7/19</w:t>
      </w:r>
    </w:p>
    <w:p w14:paraId="73954695" w14:textId="77777777" w:rsidR="00843A88" w:rsidRPr="00AD45A9" w:rsidRDefault="008B6122" w:rsidP="00F33F86">
      <w:pPr>
        <w:rPr>
          <w:rFonts w:ascii="Arial" w:hAnsi="Arial" w:cs="Arial"/>
          <w:sz w:val="24"/>
          <w:szCs w:val="24"/>
        </w:rPr>
      </w:pPr>
      <w:r w:rsidRPr="008B6122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B6122">
        <w:rPr>
          <w:rFonts w:ascii="Arial" w:hAnsi="Arial" w:cs="Arial"/>
          <w:sz w:val="24"/>
          <w:szCs w:val="24"/>
        </w:rPr>
        <w:t>Poznań</w:t>
      </w:r>
    </w:p>
    <w:p w14:paraId="01AFB5F9" w14:textId="77777777" w:rsidR="00F33F86" w:rsidRDefault="00F33F86" w:rsidP="00F33F8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AE14684" w14:textId="6496A11D" w:rsidR="00843A88" w:rsidRPr="00AD45A9" w:rsidRDefault="00843A88" w:rsidP="00F33F8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F5AEC46" w14:textId="77777777" w:rsidR="00843A88" w:rsidRDefault="00843A88" w:rsidP="00F33F8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AF1356C" w14:textId="77777777" w:rsidR="00F33F86" w:rsidRDefault="00F33F86" w:rsidP="00F33F86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E272DB8" w14:textId="77777777" w:rsidR="004E4B64" w:rsidRPr="004E4B64" w:rsidRDefault="004E4B64" w:rsidP="00F33F8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E181B86" w14:textId="77777777" w:rsidTr="00FD4AEC">
        <w:tc>
          <w:tcPr>
            <w:tcW w:w="2269" w:type="dxa"/>
            <w:shd w:val="clear" w:color="auto" w:fill="auto"/>
          </w:tcPr>
          <w:p w14:paraId="2011C217" w14:textId="77777777" w:rsidR="004E4B64" w:rsidRPr="004E4B64" w:rsidRDefault="004E4B64" w:rsidP="00F33F8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4FA274" w14:textId="77777777" w:rsidR="004E4B64" w:rsidRPr="004E4B64" w:rsidRDefault="008B6122" w:rsidP="00F33F8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6122">
              <w:rPr>
                <w:rFonts w:ascii="Arial" w:hAnsi="Arial" w:cs="Arial"/>
                <w:bCs/>
                <w:sz w:val="24"/>
                <w:szCs w:val="24"/>
              </w:rPr>
              <w:t>Świadczenie usługi transportu żywności dla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6122" w:rsidRPr="004E4B64" w14:paraId="53C1F082" w14:textId="77777777" w:rsidTr="00C33F45">
        <w:tc>
          <w:tcPr>
            <w:tcW w:w="2269" w:type="dxa"/>
            <w:shd w:val="clear" w:color="auto" w:fill="auto"/>
          </w:tcPr>
          <w:p w14:paraId="5DE4C649" w14:textId="77777777" w:rsidR="008B6122" w:rsidRPr="004E4B64" w:rsidRDefault="008B6122" w:rsidP="00F33F8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61F003" w14:textId="77777777" w:rsidR="008B6122" w:rsidRDefault="008B6122" w:rsidP="00F33F8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6122">
              <w:rPr>
                <w:rFonts w:ascii="Arial" w:hAnsi="Arial" w:cs="Arial"/>
                <w:bCs/>
                <w:sz w:val="24"/>
                <w:szCs w:val="24"/>
              </w:rPr>
              <w:t>SZW/DZP/10/2025</w:t>
            </w:r>
          </w:p>
          <w:p w14:paraId="2C97B9DC" w14:textId="77777777" w:rsidR="00F33F86" w:rsidRPr="004E4B64" w:rsidRDefault="00F33F86" w:rsidP="00F33F8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2347EEC" w14:textId="77777777" w:rsidR="004E4B64" w:rsidRPr="00AD45A9" w:rsidRDefault="004E4B64" w:rsidP="00F33F8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16FA92F" w14:textId="77777777" w:rsidTr="00C46732">
        <w:tc>
          <w:tcPr>
            <w:tcW w:w="9330" w:type="dxa"/>
            <w:shd w:val="clear" w:color="auto" w:fill="F2F2F2"/>
            <w:hideMark/>
          </w:tcPr>
          <w:p w14:paraId="42F5F974" w14:textId="77777777" w:rsidR="00843A88" w:rsidRPr="00AD45A9" w:rsidRDefault="00843A88" w:rsidP="00F33F8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F0FAE6B" w14:textId="77777777" w:rsidR="00F33F86" w:rsidRDefault="00F33F86" w:rsidP="00F33F86">
      <w:pPr>
        <w:jc w:val="both"/>
        <w:rPr>
          <w:rFonts w:ascii="Arial" w:hAnsi="Arial" w:cs="Arial"/>
          <w:sz w:val="24"/>
          <w:szCs w:val="24"/>
        </w:rPr>
      </w:pPr>
    </w:p>
    <w:p w14:paraId="01D9CC79" w14:textId="2CD609C8" w:rsidR="0012774F" w:rsidRPr="00E935D6" w:rsidRDefault="00520165" w:rsidP="00F33F8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B6122" w:rsidRPr="008B6122">
        <w:rPr>
          <w:rFonts w:ascii="Arial" w:hAnsi="Arial" w:cs="Arial"/>
          <w:b/>
          <w:sz w:val="24"/>
          <w:szCs w:val="24"/>
        </w:rPr>
        <w:t>Szpital Wojewódzki w Poznaniu</w:t>
      </w:r>
      <w:r w:rsidR="00F33F86">
        <w:rPr>
          <w:rFonts w:ascii="Arial" w:hAnsi="Arial" w:cs="Arial"/>
          <w:b/>
          <w:sz w:val="24"/>
          <w:szCs w:val="24"/>
        </w:rPr>
        <w:t xml:space="preserve">, </w:t>
      </w:r>
      <w:r w:rsidR="008B6122" w:rsidRPr="008B6122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B6122" w:rsidRPr="008B6122">
        <w:rPr>
          <w:rFonts w:ascii="Arial" w:hAnsi="Arial" w:cs="Arial"/>
          <w:sz w:val="24"/>
          <w:szCs w:val="24"/>
        </w:rPr>
        <w:t>(</w:t>
      </w:r>
      <w:proofErr w:type="spellStart"/>
      <w:r w:rsidR="008B6122" w:rsidRPr="008B6122">
        <w:rPr>
          <w:rFonts w:ascii="Arial" w:hAnsi="Arial" w:cs="Arial"/>
          <w:sz w:val="24"/>
          <w:szCs w:val="24"/>
        </w:rPr>
        <w:t>t.j</w:t>
      </w:r>
      <w:proofErr w:type="spellEnd"/>
      <w:r w:rsidR="008B6122" w:rsidRPr="008B6122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6122" w:rsidRPr="00E935D6" w14:paraId="0799D965" w14:textId="77777777" w:rsidTr="00C33F45">
        <w:tc>
          <w:tcPr>
            <w:tcW w:w="9356" w:type="dxa"/>
            <w:shd w:val="clear" w:color="auto" w:fill="auto"/>
          </w:tcPr>
          <w:p w14:paraId="42644DA4" w14:textId="77777777" w:rsidR="00F33F86" w:rsidRDefault="00F33F86" w:rsidP="00F33F86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3457CF" w14:textId="2A42091C" w:rsidR="008B6122" w:rsidRPr="008B6122" w:rsidRDefault="008B6122" w:rsidP="00F33F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122">
              <w:rPr>
                <w:rFonts w:ascii="Arial" w:hAnsi="Arial" w:cs="Arial"/>
                <w:sz w:val="24"/>
                <w:szCs w:val="24"/>
              </w:rPr>
              <w:t>1.</w:t>
            </w:r>
            <w:r w:rsidRPr="008B6122">
              <w:rPr>
                <w:rFonts w:ascii="Arial" w:hAnsi="Arial" w:cs="Arial"/>
                <w:sz w:val="24"/>
                <w:szCs w:val="24"/>
              </w:rPr>
              <w:tab/>
              <w:t>Zwracamy się z prośbą o dopisanie w Załączniku nr 1 do SWZ numeru rejestracyjnego oraz VIN pojazdu zgłoszonego do postępowania. Odpowiedź: Zamawiający uzupełnił zapis.</w:t>
            </w:r>
          </w:p>
          <w:p w14:paraId="2119491D" w14:textId="77777777" w:rsidR="008B6122" w:rsidRPr="008B6122" w:rsidRDefault="008B6122" w:rsidP="00F33F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122">
              <w:rPr>
                <w:rFonts w:ascii="Arial" w:hAnsi="Arial" w:cs="Arial"/>
                <w:sz w:val="24"/>
                <w:szCs w:val="24"/>
              </w:rPr>
              <w:t>2.</w:t>
            </w:r>
            <w:r w:rsidRPr="008B6122">
              <w:rPr>
                <w:rFonts w:ascii="Arial" w:hAnsi="Arial" w:cs="Arial"/>
                <w:sz w:val="24"/>
                <w:szCs w:val="24"/>
              </w:rPr>
              <w:tab/>
              <w:t>Czy Zamawiający wymaga posiadania auta zastępczego spełniającego wymagania techniczne określone w SWZ, które musi być również wymienione w załączniku nr 1 do SWZ? Odpowiedź: Zamawiający wymaga by usługa była wykonana  należycie i wymaga posiadania auta zastępczego w razie awarii.</w:t>
            </w:r>
          </w:p>
          <w:p w14:paraId="621697C1" w14:textId="77777777" w:rsidR="008B6122" w:rsidRPr="008B6122" w:rsidRDefault="008B6122" w:rsidP="00F33F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122">
              <w:rPr>
                <w:rFonts w:ascii="Arial" w:hAnsi="Arial" w:cs="Arial"/>
                <w:sz w:val="24"/>
                <w:szCs w:val="24"/>
              </w:rPr>
              <w:t>3.</w:t>
            </w:r>
            <w:r w:rsidRPr="008B6122">
              <w:rPr>
                <w:rFonts w:ascii="Arial" w:hAnsi="Arial" w:cs="Arial"/>
                <w:sz w:val="24"/>
                <w:szCs w:val="24"/>
              </w:rPr>
              <w:tab/>
              <w:t>Czy samochód oraz kierowca musi być do pełnej dyspozycji Zamawiającego w godzinach świadczenia usługi, tj. 06:00-16:00? Odpowiedź: Tak.</w:t>
            </w:r>
          </w:p>
          <w:p w14:paraId="482BC972" w14:textId="77777777" w:rsidR="008B6122" w:rsidRDefault="008B6122" w:rsidP="00F33F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122">
              <w:rPr>
                <w:rFonts w:ascii="Arial" w:hAnsi="Arial" w:cs="Arial"/>
                <w:sz w:val="24"/>
                <w:szCs w:val="24"/>
              </w:rPr>
              <w:t>4.</w:t>
            </w:r>
            <w:r w:rsidRPr="008B6122">
              <w:rPr>
                <w:rFonts w:ascii="Arial" w:hAnsi="Arial" w:cs="Arial"/>
                <w:sz w:val="24"/>
                <w:szCs w:val="24"/>
              </w:rPr>
              <w:tab/>
              <w:t>Czy na dzień składania oferty samochody zgłoszone do postępowania muszą być zgłoszone i zatwierdzone do przewozu żywności przez sanepid? Odpowiedź: Tak.</w:t>
            </w:r>
          </w:p>
          <w:p w14:paraId="5C0809D8" w14:textId="77777777" w:rsidR="00562074" w:rsidRDefault="00562074" w:rsidP="00F33F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6E82EE" w14:textId="7D0E0B04" w:rsidR="00562074" w:rsidRPr="00562074" w:rsidRDefault="00562074" w:rsidP="00562074">
            <w:pPr>
              <w:pStyle w:val="Tekstpodstawowywcity3"/>
              <w:spacing w:line="276" w:lineRule="auto"/>
              <w:ind w:firstLine="708"/>
              <w:rPr>
                <w:rFonts w:ascii="Arial" w:hAnsi="Arial" w:cs="Arial"/>
                <w:sz w:val="24"/>
              </w:rPr>
            </w:pPr>
            <w:r w:rsidRPr="00562074">
              <w:rPr>
                <w:rFonts w:ascii="Arial" w:hAnsi="Arial" w:cs="Arial"/>
                <w:sz w:val="24"/>
              </w:rPr>
              <w:t xml:space="preserve">Zamawiający informuje, że SWZ uznana jest za zmodyfikowaną wyłącznie w zakresie treści udzielonych odpowiedzi. </w:t>
            </w:r>
          </w:p>
          <w:p w14:paraId="17C8A620" w14:textId="77777777" w:rsidR="00562074" w:rsidRPr="004E4B64" w:rsidRDefault="00562074" w:rsidP="00F33F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359AE9" w14:textId="77777777" w:rsidR="00BE7BFD" w:rsidRPr="00E935D6" w:rsidRDefault="00BE7BFD" w:rsidP="00F33F86">
      <w:pPr>
        <w:jc w:val="both"/>
        <w:rPr>
          <w:rFonts w:ascii="Arial" w:hAnsi="Arial" w:cs="Arial"/>
          <w:sz w:val="22"/>
          <w:szCs w:val="22"/>
        </w:rPr>
      </w:pPr>
    </w:p>
    <w:p w14:paraId="07849E5C" w14:textId="77777777" w:rsidR="006D4AB3" w:rsidRPr="00E935D6" w:rsidRDefault="006D4AB3" w:rsidP="00F33F8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5BBEE5E" w14:textId="01537DB7" w:rsidR="006D4AB3" w:rsidRDefault="006D4AB3" w:rsidP="00F33F86">
      <w:pPr>
        <w:ind w:left="567"/>
        <w:jc w:val="right"/>
        <w:rPr>
          <w:rFonts w:ascii="Arial" w:hAnsi="Arial" w:cs="Arial"/>
          <w:sz w:val="24"/>
          <w:szCs w:val="24"/>
        </w:rPr>
      </w:pPr>
    </w:p>
    <w:p w14:paraId="31FDB0BE" w14:textId="77777777" w:rsidR="008A2C0D" w:rsidRPr="002672CB" w:rsidRDefault="008A2C0D" w:rsidP="008A2C0D">
      <w:pPr>
        <w:pStyle w:val="Tekstpodstawowy"/>
        <w:ind w:left="3119"/>
        <w:jc w:val="right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>/-/ Dyrektor Szpitala Wojewódzkiego w Poznaniu</w:t>
      </w:r>
    </w:p>
    <w:p w14:paraId="6C7248A1" w14:textId="77777777" w:rsidR="008A2C0D" w:rsidRPr="002672CB" w:rsidRDefault="008A2C0D" w:rsidP="008A2C0D">
      <w:pPr>
        <w:pStyle w:val="Tekstpodstawowy"/>
        <w:ind w:left="3119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         </w:t>
      </w:r>
    </w:p>
    <w:p w14:paraId="77593FFF" w14:textId="4786F2BE" w:rsidR="008A2C0D" w:rsidRPr="002672CB" w:rsidRDefault="008A2C0D" w:rsidP="008A2C0D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d</w:t>
      </w:r>
      <w:r w:rsidRPr="002672CB">
        <w:rPr>
          <w:rFonts w:ascii="Arial" w:hAnsi="Arial" w:cs="Arial"/>
          <w:iCs/>
          <w:sz w:val="20"/>
        </w:rPr>
        <w:t>r hab. n. med. – prof. UZ</w:t>
      </w:r>
    </w:p>
    <w:p w14:paraId="35F90F0D" w14:textId="77777777" w:rsidR="008A2C0D" w:rsidRPr="002672CB" w:rsidRDefault="008A2C0D" w:rsidP="008A2C0D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2672CB">
        <w:rPr>
          <w:rFonts w:ascii="Arial" w:hAnsi="Arial" w:cs="Arial"/>
          <w:iCs/>
          <w:sz w:val="20"/>
        </w:rPr>
        <w:t>Dawid Murawa</w:t>
      </w:r>
    </w:p>
    <w:p w14:paraId="604E787E" w14:textId="77777777" w:rsidR="00F33F86" w:rsidRPr="00E935D6" w:rsidRDefault="00F33F86" w:rsidP="00F33F86">
      <w:pPr>
        <w:ind w:left="567"/>
        <w:jc w:val="right"/>
        <w:rPr>
          <w:sz w:val="24"/>
          <w:szCs w:val="24"/>
        </w:rPr>
      </w:pPr>
    </w:p>
    <w:sectPr w:rsidR="00F33F86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96FCC" w14:textId="77777777" w:rsidR="00F20C0D" w:rsidRDefault="00F20C0D">
      <w:r>
        <w:separator/>
      </w:r>
    </w:p>
  </w:endnote>
  <w:endnote w:type="continuationSeparator" w:id="0">
    <w:p w14:paraId="5BEFA679" w14:textId="77777777" w:rsidR="00F20C0D" w:rsidRDefault="00F20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30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5978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1A4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387E5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C5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33A6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90F54F" w14:textId="77777777" w:rsidR="006D4AB3" w:rsidRDefault="006D4AB3">
    <w:pPr>
      <w:pStyle w:val="Stopka"/>
      <w:tabs>
        <w:tab w:val="clear" w:pos="4536"/>
        <w:tab w:val="left" w:pos="6237"/>
      </w:tabs>
    </w:pPr>
  </w:p>
  <w:p w14:paraId="5A1F9E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98939" w14:textId="77777777" w:rsidR="00F20C0D" w:rsidRDefault="00F20C0D">
      <w:r>
        <w:separator/>
      </w:r>
    </w:p>
  </w:footnote>
  <w:footnote w:type="continuationSeparator" w:id="0">
    <w:p w14:paraId="76C93008" w14:textId="77777777" w:rsidR="00F20C0D" w:rsidRDefault="00F20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D741" w14:textId="77777777" w:rsidR="008B6122" w:rsidRDefault="008B6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00A3E" w14:textId="77777777" w:rsidR="008B6122" w:rsidRDefault="008B6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246C9" w14:textId="77777777" w:rsidR="008B6122" w:rsidRDefault="008B61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3537517">
    <w:abstractNumId w:val="3"/>
  </w:num>
  <w:num w:numId="2" w16cid:durableId="2003848690">
    <w:abstractNumId w:val="6"/>
  </w:num>
  <w:num w:numId="3" w16cid:durableId="335112921">
    <w:abstractNumId w:val="2"/>
  </w:num>
  <w:num w:numId="4" w16cid:durableId="1390686391">
    <w:abstractNumId w:val="5"/>
  </w:num>
  <w:num w:numId="5" w16cid:durableId="532693989">
    <w:abstractNumId w:val="0"/>
  </w:num>
  <w:num w:numId="6" w16cid:durableId="1576086810">
    <w:abstractNumId w:val="1"/>
  </w:num>
  <w:num w:numId="7" w16cid:durableId="1889369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C0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62074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2C0D"/>
    <w:rsid w:val="008A3553"/>
    <w:rsid w:val="008B6122"/>
    <w:rsid w:val="00A905AC"/>
    <w:rsid w:val="00BA6584"/>
    <w:rsid w:val="00BE7BFD"/>
    <w:rsid w:val="00C370F2"/>
    <w:rsid w:val="00C44EEC"/>
    <w:rsid w:val="00C46732"/>
    <w:rsid w:val="00D22FFA"/>
    <w:rsid w:val="00D8461B"/>
    <w:rsid w:val="00D859CA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0C0D"/>
    <w:rsid w:val="00F33F8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D13BE6"/>
  <w15:chartTrackingRefBased/>
  <w15:docId w15:val="{9859E1A2-EA03-4695-809B-4BE4BE97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562074"/>
    <w:rPr>
      <w:sz w:val="26"/>
    </w:rPr>
  </w:style>
  <w:style w:type="character" w:customStyle="1" w:styleId="TekstpodstawowyZnak">
    <w:name w:val="Tekst podstawowy Znak"/>
    <w:link w:val="Tekstpodstawowy"/>
    <w:rsid w:val="008A2C0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2025-03-12T12:20:00Z</cp:lastPrinted>
  <dcterms:created xsi:type="dcterms:W3CDTF">2025-03-12T12:24:00Z</dcterms:created>
  <dcterms:modified xsi:type="dcterms:W3CDTF">2025-03-12T12:24:00Z</dcterms:modified>
</cp:coreProperties>
</file>