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81778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1778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C55A8E" w:rsidRPr="00817782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81778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817782" w:rsidTr="00D62E6E">
        <w:tc>
          <w:tcPr>
            <w:tcW w:w="2800" w:type="dxa"/>
            <w:shd w:val="clear" w:color="auto" w:fill="auto"/>
          </w:tcPr>
          <w:p w:rsidR="00D62E6E" w:rsidRPr="0081778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1778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1778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81778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1778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1778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177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1778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177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17782" w:rsidTr="00D62E6E">
        <w:tc>
          <w:tcPr>
            <w:tcW w:w="2800" w:type="dxa"/>
            <w:shd w:val="clear" w:color="auto" w:fill="auto"/>
          </w:tcPr>
          <w:p w:rsidR="00D62E6E" w:rsidRPr="0081778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1778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81778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1778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1778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177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1778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177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81778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55A8E" w:rsidRPr="00817782" w:rsidTr="00695F9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55A8E" w:rsidRPr="00817782" w:rsidRDefault="00C55A8E" w:rsidP="00695F9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C55A8E" w:rsidRPr="00817782" w:rsidRDefault="00C55A8E" w:rsidP="00695F9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17782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817782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C55A8E" w:rsidRPr="00817782" w:rsidRDefault="00C55A8E" w:rsidP="00695F9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C55A8E" w:rsidRPr="00817782" w:rsidRDefault="00C55A8E" w:rsidP="00695F9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817782" w:rsidRDefault="00C55A8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177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17782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17782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817782" w:rsidTr="00D62E6E">
        <w:tc>
          <w:tcPr>
            <w:tcW w:w="2269" w:type="dxa"/>
            <w:shd w:val="clear" w:color="auto" w:fill="auto"/>
          </w:tcPr>
          <w:p w:rsidR="00D62E6E" w:rsidRPr="0081778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817782" w:rsidRDefault="00C55A8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Wyposażenie dla Zintegrowanego Bloku Operacyjnego 2</w:t>
            </w:r>
            <w:r w:rsidR="00D62E6E" w:rsidRPr="0081778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55A8E" w:rsidRPr="00817782" w:rsidTr="00695F9D">
        <w:tc>
          <w:tcPr>
            <w:tcW w:w="2269" w:type="dxa"/>
            <w:shd w:val="clear" w:color="auto" w:fill="auto"/>
          </w:tcPr>
          <w:p w:rsidR="00C55A8E" w:rsidRPr="00817782" w:rsidRDefault="00C55A8E" w:rsidP="00695F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5A8E" w:rsidRPr="00817782" w:rsidRDefault="00C55A8E" w:rsidP="00695F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26/2025</w:t>
            </w:r>
          </w:p>
        </w:tc>
      </w:tr>
    </w:tbl>
    <w:p w:rsidR="00BC121E" w:rsidRPr="00817782" w:rsidRDefault="00C55A8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177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177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1778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81778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177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1778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817782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1778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8177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177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81778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17782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81778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1778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817782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1778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8177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177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81778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17782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81778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81778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1778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81778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177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1778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1778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1778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177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177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177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1778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177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177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177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81778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1778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81778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17782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81778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1778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81778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81778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81778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817782" w:rsidTr="00620E37">
        <w:tc>
          <w:tcPr>
            <w:tcW w:w="2660" w:type="dxa"/>
            <w:shd w:val="clear" w:color="auto" w:fill="auto"/>
          </w:tcPr>
          <w:p w:rsidR="00BC121E" w:rsidRPr="008177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1778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81778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177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177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8177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177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17782" w:rsidRDefault="00844A96" w:rsidP="00C55A8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177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55A8E" w:rsidRPr="008177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177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177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817782" w:rsidRDefault="00106AC7" w:rsidP="00BC121E">
      <w:pPr>
        <w:rPr>
          <w:rFonts w:ascii="Arial Narrow" w:hAnsi="Arial Narrow"/>
        </w:rPr>
      </w:pPr>
    </w:p>
    <w:sectPr w:rsidR="00106AC7" w:rsidRPr="0081778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837" w:rsidRDefault="00953837">
      <w:r>
        <w:separator/>
      </w:r>
    </w:p>
  </w:endnote>
  <w:endnote w:type="continuationSeparator" w:id="1">
    <w:p w:rsidR="00953837" w:rsidRDefault="009538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778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778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A8E" w:rsidRDefault="00C55A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837" w:rsidRDefault="00953837">
      <w:r>
        <w:separator/>
      </w:r>
    </w:p>
  </w:footnote>
  <w:footnote w:type="continuationSeparator" w:id="1">
    <w:p w:rsidR="00953837" w:rsidRDefault="009538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A8E" w:rsidRDefault="00C55A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A8E" w:rsidRDefault="00C55A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A8E" w:rsidRDefault="00C55A8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5A8E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7782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3837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55A8E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13CDB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2025-03-12T12:28:00Z</dcterms:created>
  <dcterms:modified xsi:type="dcterms:W3CDTF">2025-03-12T12:28:00Z</dcterms:modified>
</cp:coreProperties>
</file>