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D0467" w:rsidRPr="00ED0467">
        <w:rPr>
          <w:b/>
        </w:rPr>
        <w:t>NZ-26-2025-21-D-P-AC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D0467" w:rsidRPr="00ED0467">
        <w:rPr>
          <w:rFonts w:ascii="Arial Narrow" w:hAnsi="Arial Narrow"/>
          <w:b/>
        </w:rPr>
        <w:t>Dostawy ręczników papierowych, papieru toaletowego, worków na odpady ujęte w pięciu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5E5" w:rsidRDefault="00F115E5" w:rsidP="0038231F">
      <w:pPr>
        <w:spacing w:after="0" w:line="240" w:lineRule="auto"/>
      </w:pPr>
      <w:r>
        <w:separator/>
      </w:r>
    </w:p>
  </w:endnote>
  <w:endnote w:type="continuationSeparator" w:id="0">
    <w:p w:rsidR="00F115E5" w:rsidRDefault="00F115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467" w:rsidRDefault="00ED04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046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04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467" w:rsidRDefault="00ED04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5E5" w:rsidRDefault="00F115E5" w:rsidP="0038231F">
      <w:pPr>
        <w:spacing w:after="0" w:line="240" w:lineRule="auto"/>
      </w:pPr>
      <w:r>
        <w:separator/>
      </w:r>
    </w:p>
  </w:footnote>
  <w:footnote w:type="continuationSeparator" w:id="0">
    <w:p w:rsidR="00F115E5" w:rsidRDefault="00F115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467" w:rsidRDefault="00ED04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467" w:rsidRDefault="00ED04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467" w:rsidRDefault="00ED04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15E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467"/>
    <w:rsid w:val="00EE1FBF"/>
    <w:rsid w:val="00EF74CA"/>
    <w:rsid w:val="00F04280"/>
    <w:rsid w:val="00F115E5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125E91-D220-4E9F-BA00-C5C62945F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147F8-6130-43E2-9BC2-D9402B44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2025-03-12T08:56:00Z</dcterms:created>
  <dcterms:modified xsi:type="dcterms:W3CDTF">2025-03-12T08:56:00Z</dcterms:modified>
</cp:coreProperties>
</file>