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A32F3" w:rsidRPr="005A32F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A32F3" w:rsidRPr="005A32F3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5A32F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32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ręczników papierowych, papieru toaletowego, worków na odpady ujęte w pięciu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32F3" w:rsidRPr="00A2540E" w:rsidTr="00BC7DEB">
        <w:tc>
          <w:tcPr>
            <w:tcW w:w="2269" w:type="dxa"/>
            <w:shd w:val="clear" w:color="auto" w:fill="auto"/>
          </w:tcPr>
          <w:p w:rsidR="005A32F3" w:rsidRPr="00A2540E" w:rsidRDefault="005A32F3" w:rsidP="00BC7D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32F3" w:rsidRPr="00A2540E" w:rsidRDefault="005A32F3" w:rsidP="00BC7D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A32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NZ-26-2025-21-D-P-AC</w:t>
            </w:r>
          </w:p>
        </w:tc>
      </w:tr>
    </w:tbl>
    <w:p w:rsidR="00DC652A" w:rsidRPr="00053927" w:rsidRDefault="005A32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5A32F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A32F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EBF" w:rsidRDefault="00424EBF" w:rsidP="00025386">
      <w:pPr>
        <w:spacing w:after="0" w:line="240" w:lineRule="auto"/>
      </w:pPr>
      <w:r>
        <w:separator/>
      </w:r>
    </w:p>
  </w:endnote>
  <w:endnote w:type="continuationSeparator" w:id="0">
    <w:p w:rsidR="00424EBF" w:rsidRDefault="00424E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2F3" w:rsidRDefault="005A32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32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32F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2F3" w:rsidRDefault="005A32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EBF" w:rsidRDefault="00424EBF" w:rsidP="00025386">
      <w:pPr>
        <w:spacing w:after="0" w:line="240" w:lineRule="auto"/>
      </w:pPr>
      <w:r>
        <w:separator/>
      </w:r>
    </w:p>
  </w:footnote>
  <w:footnote w:type="continuationSeparator" w:id="0">
    <w:p w:rsidR="00424EBF" w:rsidRDefault="00424E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2F3" w:rsidRDefault="005A32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2F3" w:rsidRDefault="005A32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2F3" w:rsidRDefault="005A32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EB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24EBF"/>
    <w:rsid w:val="004374F2"/>
    <w:rsid w:val="00460705"/>
    <w:rsid w:val="00467CA2"/>
    <w:rsid w:val="00485239"/>
    <w:rsid w:val="004E27D7"/>
    <w:rsid w:val="0055145C"/>
    <w:rsid w:val="005624D8"/>
    <w:rsid w:val="005A32F3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613EB13-2875-477C-81FB-CEA03DD05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2025-03-12T08:56:00Z</dcterms:created>
  <dcterms:modified xsi:type="dcterms:W3CDTF">2025-03-12T08:56:00Z</dcterms:modified>
</cp:coreProperties>
</file>