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A4465" w:rsidRPr="00BA446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A446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4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ręczników papierowych, papieru toaletowego, worków na odpady ujęte w pięciu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4465" w:rsidRPr="00A2540E" w:rsidTr="00BC7DEB">
        <w:tc>
          <w:tcPr>
            <w:tcW w:w="2269" w:type="dxa"/>
            <w:shd w:val="clear" w:color="auto" w:fill="auto"/>
          </w:tcPr>
          <w:p w:rsidR="00BA4465" w:rsidRPr="00A2540E" w:rsidRDefault="00BA4465" w:rsidP="00BC7D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4465" w:rsidRPr="00A2540E" w:rsidRDefault="00BA4465" w:rsidP="00BC7D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44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NZ-26-2025-21-D-P-AC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A4465" w:rsidRPr="00BA446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A4465" w:rsidRPr="00BA446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A446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446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401" w:rsidRDefault="00C60401" w:rsidP="00025386">
      <w:pPr>
        <w:spacing w:after="0" w:line="240" w:lineRule="auto"/>
      </w:pPr>
      <w:r>
        <w:separator/>
      </w:r>
    </w:p>
  </w:endnote>
  <w:endnote w:type="continuationSeparator" w:id="0">
    <w:p w:rsidR="00C60401" w:rsidRDefault="00C604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65" w:rsidRDefault="00BA44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4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4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65" w:rsidRDefault="00BA44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401" w:rsidRDefault="00C60401" w:rsidP="00025386">
      <w:pPr>
        <w:spacing w:after="0" w:line="240" w:lineRule="auto"/>
      </w:pPr>
      <w:r>
        <w:separator/>
      </w:r>
    </w:p>
  </w:footnote>
  <w:footnote w:type="continuationSeparator" w:id="0">
    <w:p w:rsidR="00C60401" w:rsidRDefault="00C604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65" w:rsidRDefault="00BA44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65" w:rsidRDefault="00BA44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65" w:rsidRDefault="00BA44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40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A4465"/>
    <w:rsid w:val="00BE3BCE"/>
    <w:rsid w:val="00C60401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91659FE-170D-4528-A67E-DC9521E2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2025-03-12T08:57:00Z</dcterms:created>
  <dcterms:modified xsi:type="dcterms:W3CDTF">2025-03-12T08:57:00Z</dcterms:modified>
</cp:coreProperties>
</file>