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0115C" w:rsidRPr="00D0115C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D0115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0115C">
        <w:rPr>
          <w:rFonts w:ascii="Arial" w:hAnsi="Arial" w:cs="Arial"/>
        </w:rPr>
        <w:t>Szpital Powiatowy w Limanowej Imienia Miłosierdzia Bożego</w:t>
      </w:r>
    </w:p>
    <w:p w:rsidR="005D05C3" w:rsidRPr="0012157F" w:rsidRDefault="00D0115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0115C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D0115C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D0115C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0115C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D0115C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0115C" w:rsidRPr="0012157F" w:rsidTr="00BC7DEB">
        <w:tc>
          <w:tcPr>
            <w:tcW w:w="9104" w:type="dxa"/>
            <w:shd w:val="clear" w:color="auto" w:fill="D9D9D9"/>
          </w:tcPr>
          <w:p w:rsidR="00D0115C" w:rsidRPr="0012157F" w:rsidRDefault="00D0115C" w:rsidP="00BC7DE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0115C" w:rsidRPr="00094F76" w:rsidRDefault="00D0115C" w:rsidP="00BC7DE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0115C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D0115C" w:rsidRPr="004B5FB1" w:rsidRDefault="00D0115C" w:rsidP="00BC7DEB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D0115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011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ręczników papierowych, papieru toaletowego, worków na odpady ujęte w pięciu zadaniach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0115C" w:rsidRPr="00A2540E" w:rsidTr="00BC7DEB">
        <w:tc>
          <w:tcPr>
            <w:tcW w:w="2269" w:type="dxa"/>
            <w:shd w:val="clear" w:color="auto" w:fill="auto"/>
          </w:tcPr>
          <w:p w:rsidR="00D0115C" w:rsidRPr="00A2540E" w:rsidRDefault="00D0115C" w:rsidP="00BC7D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0115C" w:rsidRPr="00A2540E" w:rsidRDefault="00D0115C" w:rsidP="00BC7D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011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NZ-26-2025-21-D-P-AC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0115C" w:rsidRPr="00D0115C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</w:p>
    <w:p w:rsidR="004B5FB1" w:rsidRPr="00D3481B" w:rsidRDefault="00602087" w:rsidP="00D3481B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art.</w:t>
      </w:r>
      <w:r w:rsidR="00D3481B">
        <w:rPr>
          <w:rFonts w:ascii="Arial" w:hAnsi="Arial" w:cs="Arial"/>
          <w:sz w:val="24"/>
          <w:szCs w:val="24"/>
        </w:rPr>
        <w:t xml:space="preserve"> 109</w:t>
      </w:r>
      <w:r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</w:t>
      </w:r>
      <w:bookmarkStart w:id="0" w:name="_GoBack"/>
      <w:bookmarkEnd w:id="0"/>
      <w:r w:rsidRPr="004B5FB1">
        <w:rPr>
          <w:rFonts w:ascii="Arial" w:hAnsi="Arial" w:cs="Arial"/>
          <w:bCs/>
          <w:sz w:val="24"/>
          <w:szCs w:val="24"/>
        </w:rPr>
        <w:t>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D0115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0115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7C0C" w:rsidRDefault="00D37C0C" w:rsidP="0038231F">
      <w:pPr>
        <w:spacing w:after="0" w:line="240" w:lineRule="auto"/>
      </w:pPr>
      <w:r>
        <w:separator/>
      </w:r>
    </w:p>
  </w:endnote>
  <w:endnote w:type="continuationSeparator" w:id="0">
    <w:p w:rsidR="00D37C0C" w:rsidRDefault="00D37C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15C" w:rsidRDefault="00D0115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3481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3481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15C" w:rsidRDefault="00D011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7C0C" w:rsidRDefault="00D37C0C" w:rsidP="0038231F">
      <w:pPr>
        <w:spacing w:after="0" w:line="240" w:lineRule="auto"/>
      </w:pPr>
      <w:r>
        <w:separator/>
      </w:r>
    </w:p>
  </w:footnote>
  <w:footnote w:type="continuationSeparator" w:id="0">
    <w:p w:rsidR="00D37C0C" w:rsidRDefault="00D37C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15C" w:rsidRDefault="00D011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15C" w:rsidRDefault="00D011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15C" w:rsidRDefault="00D011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7C0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115C"/>
    <w:rsid w:val="00D10FEC"/>
    <w:rsid w:val="00D23F3D"/>
    <w:rsid w:val="00D2702A"/>
    <w:rsid w:val="00D27F63"/>
    <w:rsid w:val="00D3481B"/>
    <w:rsid w:val="00D34D9A"/>
    <w:rsid w:val="00D37C0C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86CEAAF-7BDC-48FA-9465-C523F12D4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AAC2E-7A19-4107-AC80-5A3A9B70A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2016-07-26T11:32:00Z</cp:lastPrinted>
  <dcterms:created xsi:type="dcterms:W3CDTF">2025-03-12T08:45:00Z</dcterms:created>
  <dcterms:modified xsi:type="dcterms:W3CDTF">2025-03-12T08:55:00Z</dcterms:modified>
</cp:coreProperties>
</file>