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2F4AA" w14:textId="77777777" w:rsidR="00B36EDA" w:rsidRPr="00220099" w:rsidRDefault="00775980" w:rsidP="00B36EDA">
      <w:pPr>
        <w:spacing w:after="600"/>
        <w:jc w:val="right"/>
        <w:rPr>
          <w:sz w:val="22"/>
          <w:szCs w:val="22"/>
        </w:rPr>
      </w:pPr>
      <w:bookmarkStart w:id="0" w:name="_Hlk53520193"/>
      <w:r w:rsidRPr="00220099">
        <w:rPr>
          <w:sz w:val="22"/>
          <w:szCs w:val="22"/>
        </w:rPr>
        <w:t>Kraków</w:t>
      </w:r>
      <w:r w:rsidR="00B36EDA" w:rsidRPr="00220099">
        <w:rPr>
          <w:sz w:val="22"/>
          <w:szCs w:val="22"/>
        </w:rPr>
        <w:t xml:space="preserve"> dnia: </w:t>
      </w:r>
      <w:r w:rsidRPr="00220099">
        <w:rPr>
          <w:sz w:val="22"/>
          <w:szCs w:val="22"/>
        </w:rPr>
        <w:t>2025-03-13</w:t>
      </w:r>
    </w:p>
    <w:p w14:paraId="34F39AA7" w14:textId="77777777" w:rsidR="00220099" w:rsidRDefault="00775980" w:rsidP="00B36EDA">
      <w:pPr>
        <w:spacing w:line="360" w:lineRule="auto"/>
        <w:ind w:right="3969"/>
        <w:rPr>
          <w:b/>
          <w:bCs/>
          <w:sz w:val="22"/>
          <w:szCs w:val="22"/>
        </w:rPr>
      </w:pPr>
      <w:r w:rsidRPr="00220099">
        <w:rPr>
          <w:b/>
          <w:bCs/>
          <w:sz w:val="22"/>
          <w:szCs w:val="22"/>
        </w:rPr>
        <w:t xml:space="preserve">Szpital Specjalistyczny im. Stefana Żeromskiego </w:t>
      </w:r>
    </w:p>
    <w:p w14:paraId="3F613C7E" w14:textId="33A751A3" w:rsidR="00220099" w:rsidRPr="00220099" w:rsidRDefault="00775980" w:rsidP="00B36EDA">
      <w:pPr>
        <w:spacing w:line="360" w:lineRule="auto"/>
        <w:ind w:right="3969"/>
        <w:rPr>
          <w:b/>
          <w:bCs/>
          <w:sz w:val="22"/>
          <w:szCs w:val="22"/>
        </w:rPr>
      </w:pPr>
      <w:r w:rsidRPr="00220099">
        <w:rPr>
          <w:b/>
          <w:bCs/>
          <w:sz w:val="22"/>
          <w:szCs w:val="22"/>
        </w:rPr>
        <w:t xml:space="preserve">SP ZOZ w Krakowie </w:t>
      </w:r>
    </w:p>
    <w:p w14:paraId="3C410070" w14:textId="738B3AF2" w:rsidR="00B36EDA" w:rsidRPr="00220099" w:rsidRDefault="00775980" w:rsidP="00B36EDA">
      <w:pPr>
        <w:spacing w:line="360" w:lineRule="auto"/>
        <w:ind w:right="3969"/>
        <w:rPr>
          <w:b/>
          <w:bCs/>
          <w:sz w:val="22"/>
          <w:szCs w:val="22"/>
        </w:rPr>
      </w:pPr>
      <w:r w:rsidRPr="00220099">
        <w:rPr>
          <w:b/>
          <w:bCs/>
          <w:sz w:val="22"/>
          <w:szCs w:val="22"/>
        </w:rPr>
        <w:t>Sekcja Zamówień Publicznych</w:t>
      </w:r>
    </w:p>
    <w:p w14:paraId="24BAAAFF" w14:textId="77777777" w:rsidR="00B36EDA" w:rsidRPr="00220099" w:rsidRDefault="00775980" w:rsidP="00B36EDA">
      <w:pPr>
        <w:spacing w:line="360" w:lineRule="auto"/>
        <w:ind w:right="3969"/>
        <w:rPr>
          <w:sz w:val="22"/>
          <w:szCs w:val="22"/>
        </w:rPr>
      </w:pPr>
      <w:r w:rsidRPr="00220099">
        <w:rPr>
          <w:sz w:val="22"/>
          <w:szCs w:val="22"/>
        </w:rPr>
        <w:t>os. Na Skarpie</w:t>
      </w:r>
      <w:r w:rsidR="00B36EDA" w:rsidRPr="00220099">
        <w:rPr>
          <w:sz w:val="22"/>
          <w:szCs w:val="22"/>
        </w:rPr>
        <w:t xml:space="preserve"> </w:t>
      </w:r>
      <w:r w:rsidRPr="00220099">
        <w:rPr>
          <w:sz w:val="22"/>
          <w:szCs w:val="22"/>
        </w:rPr>
        <w:t>66</w:t>
      </w:r>
    </w:p>
    <w:p w14:paraId="283EB81A" w14:textId="77777777" w:rsidR="00B36EDA" w:rsidRPr="00220099" w:rsidRDefault="00775980" w:rsidP="00B36EDA">
      <w:pPr>
        <w:ind w:right="3969"/>
        <w:rPr>
          <w:sz w:val="22"/>
          <w:szCs w:val="22"/>
        </w:rPr>
      </w:pPr>
      <w:r w:rsidRPr="00220099">
        <w:rPr>
          <w:sz w:val="22"/>
          <w:szCs w:val="22"/>
        </w:rPr>
        <w:t>31-913</w:t>
      </w:r>
      <w:r w:rsidR="00B36EDA" w:rsidRPr="00220099">
        <w:rPr>
          <w:sz w:val="22"/>
          <w:szCs w:val="22"/>
        </w:rPr>
        <w:t xml:space="preserve"> </w:t>
      </w:r>
      <w:r w:rsidRPr="00220099">
        <w:rPr>
          <w:sz w:val="22"/>
          <w:szCs w:val="22"/>
        </w:rPr>
        <w:t>Kraków</w:t>
      </w:r>
    </w:p>
    <w:p w14:paraId="1AC04727" w14:textId="3737D24A" w:rsidR="00B36EDA" w:rsidRPr="00220099" w:rsidRDefault="00220099" w:rsidP="00B36EDA">
      <w:pPr>
        <w:tabs>
          <w:tab w:val="right" w:pos="9072"/>
        </w:tabs>
        <w:spacing w:after="600"/>
        <w:ind w:right="3969"/>
        <w:jc w:val="both"/>
        <w:rPr>
          <w:bCs/>
          <w:sz w:val="22"/>
          <w:szCs w:val="22"/>
        </w:rPr>
      </w:pPr>
      <w:r w:rsidRPr="00220099">
        <w:rPr>
          <w:bCs/>
          <w:sz w:val="22"/>
          <w:szCs w:val="22"/>
        </w:rPr>
        <w:t>SZP-271-2/25-245.IW</w:t>
      </w:r>
    </w:p>
    <w:p w14:paraId="5D76609C" w14:textId="77777777" w:rsidR="00B36EDA" w:rsidRPr="0022009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20099" w14:paraId="79D27FCA" w14:textId="77777777" w:rsidTr="00B36EDA">
        <w:tc>
          <w:tcPr>
            <w:tcW w:w="9923" w:type="dxa"/>
            <w:shd w:val="clear" w:color="auto" w:fill="F2F2F2"/>
            <w:hideMark/>
          </w:tcPr>
          <w:p w14:paraId="2165186A" w14:textId="77777777" w:rsidR="00B36EDA" w:rsidRPr="00220099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220099">
              <w:rPr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4EDFBDB8" w14:textId="77777777" w:rsidR="00220099" w:rsidRPr="00220099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220099">
              <w:rPr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220099" w:rsidRPr="00220099">
              <w:rPr>
                <w:b/>
                <w:spacing w:val="50"/>
                <w:kern w:val="28"/>
                <w:sz w:val="22"/>
                <w:szCs w:val="22"/>
              </w:rPr>
              <w:t xml:space="preserve"> </w:t>
            </w:r>
          </w:p>
          <w:p w14:paraId="3E6668E2" w14:textId="754ABA73" w:rsidR="00B36EDA" w:rsidRPr="00220099" w:rsidRDefault="00220099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220099">
              <w:rPr>
                <w:b/>
                <w:spacing w:val="50"/>
                <w:kern w:val="28"/>
                <w:sz w:val="22"/>
                <w:szCs w:val="22"/>
              </w:rPr>
              <w:t>w części nr 1 i 2</w:t>
            </w:r>
          </w:p>
        </w:tc>
      </w:tr>
    </w:tbl>
    <w:p w14:paraId="1B7D527C" w14:textId="77777777" w:rsidR="00B36EDA" w:rsidRPr="00220099" w:rsidRDefault="00B36EDA" w:rsidP="00B36EDA">
      <w:pPr>
        <w:keepNext/>
        <w:spacing w:after="240"/>
        <w:outlineLvl w:val="0"/>
        <w:rPr>
          <w:b/>
          <w:sz w:val="22"/>
          <w:szCs w:val="22"/>
        </w:rPr>
      </w:pPr>
    </w:p>
    <w:p w14:paraId="31D21A51" w14:textId="77777777" w:rsidR="00B36EDA" w:rsidRPr="00220099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220099">
        <w:rPr>
          <w:rFonts w:eastAsia="Calibri"/>
          <w:sz w:val="22"/>
          <w:szCs w:val="22"/>
          <w:lang w:eastAsia="en-US"/>
        </w:rPr>
        <w:t xml:space="preserve">Dotyczy </w:t>
      </w:r>
      <w:r w:rsidRPr="00220099">
        <w:rPr>
          <w:sz w:val="22"/>
          <w:szCs w:val="22"/>
        </w:rPr>
        <w:t>postępowania o udzielenie zamówienia publicznego</w:t>
      </w:r>
      <w:r w:rsidRPr="00220099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20099" w14:paraId="5132DD4E" w14:textId="77777777" w:rsidTr="00B36EDA">
        <w:tc>
          <w:tcPr>
            <w:tcW w:w="2269" w:type="dxa"/>
            <w:shd w:val="clear" w:color="auto" w:fill="auto"/>
          </w:tcPr>
          <w:p w14:paraId="644862E6" w14:textId="77777777" w:rsidR="00B36EDA" w:rsidRPr="0022009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8070AB7" w14:textId="77777777" w:rsidR="00B36EDA" w:rsidRPr="00220099" w:rsidRDefault="0077598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20099">
              <w:rPr>
                <w:bCs/>
                <w:sz w:val="22"/>
                <w:szCs w:val="22"/>
              </w:rPr>
              <w:t>Soczewki wewnątrzgałkowe wraz z depozytem i soczewki trójogniskowe</w:t>
            </w:r>
          </w:p>
        </w:tc>
      </w:tr>
      <w:tr w:rsidR="00775980" w:rsidRPr="00220099" w14:paraId="206FC766" w14:textId="77777777" w:rsidTr="00CC49C6">
        <w:tc>
          <w:tcPr>
            <w:tcW w:w="2269" w:type="dxa"/>
            <w:shd w:val="clear" w:color="auto" w:fill="auto"/>
          </w:tcPr>
          <w:p w14:paraId="2760D679" w14:textId="77777777" w:rsidR="00775980" w:rsidRPr="00220099" w:rsidRDefault="00775980" w:rsidP="00CC49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910B154" w14:textId="77777777" w:rsidR="00775980" w:rsidRPr="00220099" w:rsidRDefault="00775980" w:rsidP="00CC49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20099">
              <w:rPr>
                <w:bCs/>
                <w:sz w:val="22"/>
                <w:szCs w:val="22"/>
              </w:rPr>
              <w:t>SZP-271-2/25</w:t>
            </w:r>
          </w:p>
        </w:tc>
      </w:tr>
    </w:tbl>
    <w:p w14:paraId="7B414C66" w14:textId="77777777" w:rsidR="00B36EDA" w:rsidRPr="00220099" w:rsidRDefault="00B36EDA" w:rsidP="00B36E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131CD5AD" w14:textId="0080DA9A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sz w:val="22"/>
          <w:szCs w:val="22"/>
        </w:rPr>
      </w:pPr>
      <w:r w:rsidRPr="00220099">
        <w:rPr>
          <w:sz w:val="22"/>
          <w:szCs w:val="22"/>
        </w:rPr>
        <w:t xml:space="preserve">Zamawiający, </w:t>
      </w:r>
      <w:r w:rsidR="00775980" w:rsidRPr="00220099">
        <w:rPr>
          <w:b/>
          <w:sz w:val="22"/>
          <w:szCs w:val="22"/>
        </w:rPr>
        <w:t>Szpital Specjalistyczny im. Stefana Żeromskiego SP ZOZ w Krakowie</w:t>
      </w:r>
      <w:r w:rsidRPr="00220099">
        <w:rPr>
          <w:sz w:val="22"/>
          <w:szCs w:val="22"/>
        </w:rPr>
        <w:t xml:space="preserve">, działając na podstawie art. 253 ust. 1 pkt. 1 i ust. 2 ustawy z dnia 11 września 2019r. Prawo zamówień publicznych </w:t>
      </w:r>
      <w:r w:rsidR="00775980" w:rsidRPr="00220099">
        <w:rPr>
          <w:sz w:val="22"/>
          <w:szCs w:val="22"/>
        </w:rPr>
        <w:t>(</w:t>
      </w:r>
      <w:proofErr w:type="spellStart"/>
      <w:r w:rsidR="00775980" w:rsidRPr="00220099">
        <w:rPr>
          <w:sz w:val="22"/>
          <w:szCs w:val="22"/>
        </w:rPr>
        <w:t>t.j</w:t>
      </w:r>
      <w:proofErr w:type="spellEnd"/>
      <w:r w:rsidR="00775980" w:rsidRPr="00220099">
        <w:rPr>
          <w:sz w:val="22"/>
          <w:szCs w:val="22"/>
        </w:rPr>
        <w:t>. Dz. U. z 2024 poz. 1320)</w:t>
      </w:r>
      <w:r w:rsidRPr="00220099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p w14:paraId="6A4F08EE" w14:textId="77777777" w:rsidR="00220099" w:rsidRPr="00220099" w:rsidRDefault="00220099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2"/>
          <w:szCs w:val="22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75980" w:rsidRPr="00220099" w14:paraId="747403F2" w14:textId="77777777" w:rsidTr="0077598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E019F" w14:textId="77777777" w:rsidR="00775980" w:rsidRPr="00220099" w:rsidRDefault="00775980" w:rsidP="00CC49C6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220099">
              <w:rPr>
                <w:b/>
                <w:bCs/>
                <w:sz w:val="22"/>
                <w:szCs w:val="22"/>
              </w:rPr>
              <w:t xml:space="preserve">Część nr </w:t>
            </w:r>
            <w:r w:rsidRPr="00220099">
              <w:rPr>
                <w:b/>
                <w:bCs/>
                <w:sz w:val="22"/>
                <w:szCs w:val="22"/>
              </w:rPr>
              <w:t>1</w:t>
            </w:r>
            <w:r w:rsidRPr="00220099">
              <w:rPr>
                <w:sz w:val="22"/>
                <w:szCs w:val="22"/>
              </w:rPr>
              <w:t xml:space="preserve">: </w:t>
            </w:r>
            <w:r w:rsidRPr="00220099">
              <w:rPr>
                <w:sz w:val="22"/>
                <w:szCs w:val="22"/>
              </w:rPr>
              <w:t>Soczewki wewnątrzgałkowe wraz z depozytem</w:t>
            </w:r>
          </w:p>
          <w:p w14:paraId="69D11E4E" w14:textId="77777777" w:rsidR="00775980" w:rsidRPr="00220099" w:rsidRDefault="00775980" w:rsidP="00CC49C6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20099">
              <w:rPr>
                <w:b/>
                <w:sz w:val="22"/>
                <w:szCs w:val="22"/>
              </w:rPr>
              <w:t>Alcon</w:t>
            </w:r>
            <w:proofErr w:type="spellEnd"/>
            <w:r w:rsidRPr="00220099">
              <w:rPr>
                <w:b/>
                <w:sz w:val="22"/>
                <w:szCs w:val="22"/>
              </w:rPr>
              <w:t xml:space="preserve"> Polska Sp. z o.o.</w:t>
            </w:r>
          </w:p>
          <w:p w14:paraId="1684859B" w14:textId="77777777" w:rsidR="00775980" w:rsidRPr="00220099" w:rsidRDefault="00775980" w:rsidP="00CC49C6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20099">
              <w:rPr>
                <w:bCs/>
                <w:sz w:val="22"/>
                <w:szCs w:val="22"/>
              </w:rPr>
              <w:t>Marynarska</w:t>
            </w:r>
            <w:r w:rsidRPr="00220099">
              <w:rPr>
                <w:bCs/>
                <w:sz w:val="22"/>
                <w:szCs w:val="22"/>
              </w:rPr>
              <w:t xml:space="preserve"> </w:t>
            </w:r>
            <w:r w:rsidRPr="00220099">
              <w:rPr>
                <w:bCs/>
                <w:sz w:val="22"/>
                <w:szCs w:val="22"/>
              </w:rPr>
              <w:t>15</w:t>
            </w:r>
            <w:r w:rsidRPr="00220099">
              <w:rPr>
                <w:bCs/>
                <w:sz w:val="22"/>
                <w:szCs w:val="22"/>
              </w:rPr>
              <w:t xml:space="preserve"> </w:t>
            </w:r>
            <w:r w:rsidRPr="00220099">
              <w:rPr>
                <w:bCs/>
                <w:sz w:val="22"/>
                <w:szCs w:val="22"/>
              </w:rPr>
              <w:t>/I piętro</w:t>
            </w:r>
          </w:p>
          <w:p w14:paraId="75065B08" w14:textId="77777777" w:rsidR="00775980" w:rsidRPr="00220099" w:rsidRDefault="00775980" w:rsidP="00CC49C6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20099">
              <w:rPr>
                <w:bCs/>
                <w:sz w:val="22"/>
                <w:szCs w:val="22"/>
              </w:rPr>
              <w:t>02-674</w:t>
            </w:r>
            <w:r w:rsidRPr="00220099">
              <w:rPr>
                <w:bCs/>
                <w:sz w:val="22"/>
                <w:szCs w:val="22"/>
              </w:rPr>
              <w:t xml:space="preserve"> </w:t>
            </w:r>
            <w:r w:rsidRPr="00220099">
              <w:rPr>
                <w:bCs/>
                <w:sz w:val="22"/>
                <w:szCs w:val="22"/>
              </w:rPr>
              <w:t>Warszawa</w:t>
            </w:r>
          </w:p>
          <w:p w14:paraId="0FDF25F0" w14:textId="77777777" w:rsidR="00775980" w:rsidRPr="00220099" w:rsidRDefault="00775980" w:rsidP="00CC49C6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 xml:space="preserve">za cenę wykonania przedmiotu zamówienia w wysokości </w:t>
            </w:r>
            <w:r w:rsidRPr="00220099">
              <w:rPr>
                <w:b/>
                <w:sz w:val="22"/>
                <w:szCs w:val="22"/>
              </w:rPr>
              <w:t>819 720.00 zł</w:t>
            </w:r>
            <w:r w:rsidRPr="00220099">
              <w:rPr>
                <w:sz w:val="22"/>
                <w:szCs w:val="22"/>
              </w:rPr>
              <w:t xml:space="preserve"> </w:t>
            </w:r>
            <w:r w:rsidRPr="00220099">
              <w:rPr>
                <w:b/>
                <w:bCs/>
                <w:sz w:val="22"/>
                <w:szCs w:val="22"/>
              </w:rPr>
              <w:t>brutto</w:t>
            </w:r>
            <w:r w:rsidRPr="00220099">
              <w:rPr>
                <w:bCs/>
                <w:sz w:val="22"/>
                <w:szCs w:val="22"/>
              </w:rPr>
              <w:t>.</w:t>
            </w:r>
          </w:p>
          <w:p w14:paraId="7EBF2E8B" w14:textId="77777777" w:rsidR="00775980" w:rsidRPr="00220099" w:rsidRDefault="00775980" w:rsidP="00CC49C6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20099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20099">
              <w:rPr>
                <w:color w:val="000000"/>
                <w:sz w:val="22"/>
                <w:szCs w:val="22"/>
              </w:rPr>
              <w:t>:</w:t>
            </w:r>
          </w:p>
          <w:p w14:paraId="076979D8" w14:textId="4F878FDB" w:rsidR="00775980" w:rsidRPr="00220099" w:rsidRDefault="00775980" w:rsidP="00CC49C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 xml:space="preserve">Oferta złożona przez w/w Wykonawcę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</w:t>
            </w:r>
            <w:proofErr w:type="gramStart"/>
            <w:r w:rsidRPr="00220099">
              <w:rPr>
                <w:sz w:val="22"/>
                <w:szCs w:val="22"/>
              </w:rPr>
              <w:t>( "</w:t>
            </w:r>
            <w:proofErr w:type="gramEnd"/>
            <w:r w:rsidRPr="00220099">
              <w:rPr>
                <w:sz w:val="22"/>
                <w:szCs w:val="22"/>
              </w:rPr>
              <w:t>Cena" - waga 100 %)</w:t>
            </w:r>
            <w:r w:rsidR="00220099" w:rsidRPr="00220099">
              <w:rPr>
                <w:sz w:val="22"/>
                <w:szCs w:val="22"/>
              </w:rPr>
              <w:t>.</w:t>
            </w:r>
          </w:p>
        </w:tc>
      </w:tr>
      <w:tr w:rsidR="00775980" w:rsidRPr="00220099" w14:paraId="70A6EB03" w14:textId="77777777" w:rsidTr="0077598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848C3" w14:textId="77777777" w:rsidR="00775980" w:rsidRPr="00220099" w:rsidRDefault="00775980" w:rsidP="00CC49C6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220099">
              <w:rPr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220099">
              <w:rPr>
                <w:b/>
                <w:bCs/>
                <w:sz w:val="22"/>
                <w:szCs w:val="22"/>
              </w:rPr>
              <w:t>2</w:t>
            </w:r>
            <w:r w:rsidRPr="00220099">
              <w:rPr>
                <w:sz w:val="22"/>
                <w:szCs w:val="22"/>
              </w:rPr>
              <w:t xml:space="preserve">: </w:t>
            </w:r>
            <w:r w:rsidRPr="00220099">
              <w:rPr>
                <w:sz w:val="22"/>
                <w:szCs w:val="22"/>
              </w:rPr>
              <w:t xml:space="preserve">Soczewki trójogniskowe </w:t>
            </w:r>
            <w:proofErr w:type="spellStart"/>
            <w:r w:rsidRPr="00220099">
              <w:rPr>
                <w:sz w:val="22"/>
                <w:szCs w:val="22"/>
              </w:rPr>
              <w:t>toryczne</w:t>
            </w:r>
            <w:proofErr w:type="spellEnd"/>
          </w:p>
          <w:p w14:paraId="1B9C1F68" w14:textId="77777777" w:rsidR="00775980" w:rsidRPr="00220099" w:rsidRDefault="00775980" w:rsidP="00CC49C6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20099">
              <w:rPr>
                <w:b/>
                <w:sz w:val="22"/>
                <w:szCs w:val="22"/>
              </w:rPr>
              <w:t>Alcon</w:t>
            </w:r>
            <w:proofErr w:type="spellEnd"/>
            <w:r w:rsidRPr="00220099">
              <w:rPr>
                <w:b/>
                <w:sz w:val="22"/>
                <w:szCs w:val="22"/>
              </w:rPr>
              <w:t xml:space="preserve"> Polska Sp. z o.o.</w:t>
            </w:r>
          </w:p>
          <w:p w14:paraId="4F6DA5F5" w14:textId="77777777" w:rsidR="00775980" w:rsidRPr="00220099" w:rsidRDefault="00775980" w:rsidP="00CC49C6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20099">
              <w:rPr>
                <w:bCs/>
                <w:sz w:val="22"/>
                <w:szCs w:val="22"/>
              </w:rPr>
              <w:t>Marynarska</w:t>
            </w:r>
            <w:r w:rsidRPr="00220099">
              <w:rPr>
                <w:bCs/>
                <w:sz w:val="22"/>
                <w:szCs w:val="22"/>
              </w:rPr>
              <w:t xml:space="preserve"> </w:t>
            </w:r>
            <w:r w:rsidRPr="00220099">
              <w:rPr>
                <w:bCs/>
                <w:sz w:val="22"/>
                <w:szCs w:val="22"/>
              </w:rPr>
              <w:t>15</w:t>
            </w:r>
            <w:r w:rsidRPr="00220099">
              <w:rPr>
                <w:bCs/>
                <w:sz w:val="22"/>
                <w:szCs w:val="22"/>
              </w:rPr>
              <w:t xml:space="preserve"> </w:t>
            </w:r>
            <w:r w:rsidRPr="00220099">
              <w:rPr>
                <w:bCs/>
                <w:sz w:val="22"/>
                <w:szCs w:val="22"/>
              </w:rPr>
              <w:t>/I piętro</w:t>
            </w:r>
          </w:p>
          <w:p w14:paraId="3C84854A" w14:textId="77777777" w:rsidR="00775980" w:rsidRPr="00220099" w:rsidRDefault="00775980" w:rsidP="00CC49C6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20099">
              <w:rPr>
                <w:bCs/>
                <w:sz w:val="22"/>
                <w:szCs w:val="22"/>
              </w:rPr>
              <w:t>02-674</w:t>
            </w:r>
            <w:r w:rsidRPr="00220099">
              <w:rPr>
                <w:bCs/>
                <w:sz w:val="22"/>
                <w:szCs w:val="22"/>
              </w:rPr>
              <w:t xml:space="preserve"> </w:t>
            </w:r>
            <w:r w:rsidRPr="00220099">
              <w:rPr>
                <w:bCs/>
                <w:sz w:val="22"/>
                <w:szCs w:val="22"/>
              </w:rPr>
              <w:t>Warszawa</w:t>
            </w:r>
          </w:p>
          <w:p w14:paraId="42FA4731" w14:textId="77777777" w:rsidR="00775980" w:rsidRPr="00220099" w:rsidRDefault="00775980" w:rsidP="00CC49C6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 xml:space="preserve">za cenę wykonania przedmiotu zamówienia w wysokości </w:t>
            </w:r>
            <w:r w:rsidRPr="00220099">
              <w:rPr>
                <w:b/>
                <w:sz w:val="22"/>
                <w:szCs w:val="22"/>
              </w:rPr>
              <w:t>14 256.00 zł</w:t>
            </w:r>
            <w:r w:rsidRPr="00220099">
              <w:rPr>
                <w:sz w:val="22"/>
                <w:szCs w:val="22"/>
              </w:rPr>
              <w:t xml:space="preserve"> </w:t>
            </w:r>
            <w:r w:rsidRPr="00220099">
              <w:rPr>
                <w:b/>
                <w:bCs/>
                <w:sz w:val="22"/>
                <w:szCs w:val="22"/>
              </w:rPr>
              <w:t>brutto</w:t>
            </w:r>
            <w:r w:rsidRPr="00220099">
              <w:rPr>
                <w:bCs/>
                <w:sz w:val="22"/>
                <w:szCs w:val="22"/>
              </w:rPr>
              <w:t>.</w:t>
            </w:r>
          </w:p>
          <w:p w14:paraId="1689FE71" w14:textId="787E2411" w:rsidR="00775980" w:rsidRPr="00220099" w:rsidRDefault="00775980" w:rsidP="00CC49C6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20099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20099">
              <w:rPr>
                <w:color w:val="000000"/>
                <w:sz w:val="22"/>
                <w:szCs w:val="22"/>
              </w:rPr>
              <w:t>:</w:t>
            </w:r>
          </w:p>
          <w:p w14:paraId="46F2EE25" w14:textId="0998F831" w:rsidR="00775980" w:rsidRPr="00220099" w:rsidRDefault="00220099" w:rsidP="00220099">
            <w:pPr>
              <w:spacing w:before="120" w:line="360" w:lineRule="auto"/>
              <w:jc w:val="both"/>
              <w:rPr>
                <w:sz w:val="22"/>
                <w:szCs w:val="22"/>
                <w:highlight w:val="darkGray"/>
              </w:rPr>
            </w:pPr>
            <w:r w:rsidRPr="00220099">
              <w:rPr>
                <w:color w:val="000000"/>
                <w:sz w:val="22"/>
                <w:szCs w:val="22"/>
              </w:rPr>
              <w:t xml:space="preserve">Oferta złożona przez w/w Wykonawcę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</w:t>
            </w:r>
            <w:proofErr w:type="gramStart"/>
            <w:r w:rsidRPr="00220099">
              <w:rPr>
                <w:color w:val="000000"/>
                <w:sz w:val="22"/>
                <w:szCs w:val="22"/>
              </w:rPr>
              <w:t>( "</w:t>
            </w:r>
            <w:proofErr w:type="gramEnd"/>
            <w:r w:rsidRPr="00220099">
              <w:rPr>
                <w:color w:val="000000"/>
                <w:sz w:val="22"/>
                <w:szCs w:val="22"/>
              </w:rPr>
              <w:t>Cena" - waga 100 %).</w:t>
            </w:r>
          </w:p>
        </w:tc>
      </w:tr>
    </w:tbl>
    <w:p w14:paraId="1C74D00A" w14:textId="77777777" w:rsidR="00220099" w:rsidRDefault="00220099" w:rsidP="00B36EDA">
      <w:pPr>
        <w:spacing w:before="360" w:after="120" w:line="276" w:lineRule="auto"/>
        <w:ind w:right="-425"/>
        <w:jc w:val="both"/>
        <w:rPr>
          <w:b/>
          <w:bCs/>
          <w:color w:val="000000"/>
          <w:sz w:val="22"/>
          <w:szCs w:val="22"/>
        </w:rPr>
      </w:pPr>
    </w:p>
    <w:p w14:paraId="4E92CFAB" w14:textId="29D2F103" w:rsidR="00B36EDA" w:rsidRPr="00220099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220099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20099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20099" w14:paraId="5E4366A4" w14:textId="77777777" w:rsidTr="0077598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35BD71" w14:textId="77777777" w:rsidR="00B36EDA" w:rsidRPr="00220099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220099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B18E97" w14:textId="77777777" w:rsidR="00B36EDA" w:rsidRPr="00220099" w:rsidRDefault="00B36EDA" w:rsidP="00967BF4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220099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B7F81D" w14:textId="77777777" w:rsidR="00B36EDA" w:rsidRPr="00220099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220099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B678C1" w14:textId="77777777" w:rsidR="00B36EDA" w:rsidRPr="00220099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220099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75980" w:rsidRPr="00220099" w14:paraId="708F8980" w14:textId="77777777" w:rsidTr="0077598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59C4F" w14:textId="77777777" w:rsidR="00775980" w:rsidRPr="00220099" w:rsidRDefault="00775980" w:rsidP="00CC49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>1</w:t>
            </w:r>
            <w:r w:rsidRPr="00220099">
              <w:rPr>
                <w:sz w:val="22"/>
                <w:szCs w:val="22"/>
              </w:rPr>
              <w:t xml:space="preserve"> - </w:t>
            </w:r>
            <w:r w:rsidRPr="00220099">
              <w:rPr>
                <w:sz w:val="22"/>
                <w:szCs w:val="22"/>
              </w:rPr>
              <w:t>Soczewki wewnątrzgałkowe wraz z depozytem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A70C4" w14:textId="77777777" w:rsidR="00775980" w:rsidRPr="00220099" w:rsidRDefault="00775980" w:rsidP="00CC49C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20099">
              <w:rPr>
                <w:b/>
                <w:bCs/>
                <w:sz w:val="22"/>
                <w:szCs w:val="22"/>
              </w:rPr>
              <w:t>Alcon</w:t>
            </w:r>
            <w:proofErr w:type="spellEnd"/>
            <w:r w:rsidRPr="00220099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2D9508E3" w14:textId="77777777" w:rsidR="00775980" w:rsidRPr="00220099" w:rsidRDefault="00775980" w:rsidP="00CC49C6">
            <w:pPr>
              <w:spacing w:line="276" w:lineRule="auto"/>
              <w:rPr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>Marynarska</w:t>
            </w:r>
            <w:r w:rsidRPr="00220099">
              <w:rPr>
                <w:sz w:val="22"/>
                <w:szCs w:val="22"/>
              </w:rPr>
              <w:t xml:space="preserve"> </w:t>
            </w:r>
            <w:r w:rsidRPr="00220099">
              <w:rPr>
                <w:sz w:val="22"/>
                <w:szCs w:val="22"/>
              </w:rPr>
              <w:t>15/I piętro</w:t>
            </w:r>
          </w:p>
          <w:p w14:paraId="4982C5B4" w14:textId="77777777" w:rsidR="00775980" w:rsidRPr="00220099" w:rsidRDefault="00775980" w:rsidP="00CC49C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>02-674</w:t>
            </w:r>
            <w:r w:rsidRPr="00220099">
              <w:rPr>
                <w:sz w:val="22"/>
                <w:szCs w:val="22"/>
              </w:rPr>
              <w:t xml:space="preserve"> </w:t>
            </w:r>
            <w:r w:rsidRPr="00220099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7710B" w14:textId="77777777" w:rsidR="00775980" w:rsidRPr="00220099" w:rsidRDefault="00775980" w:rsidP="00CC49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886FE" w14:textId="77777777" w:rsidR="00775980" w:rsidRPr="00220099" w:rsidRDefault="00775980" w:rsidP="00CC49C6">
            <w:pPr>
              <w:jc w:val="center"/>
              <w:rPr>
                <w:color w:val="000000"/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 xml:space="preserve">  100,00</w:t>
            </w:r>
          </w:p>
        </w:tc>
      </w:tr>
      <w:tr w:rsidR="00775980" w:rsidRPr="00220099" w14:paraId="22E76F73" w14:textId="77777777" w:rsidTr="0077598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ADB6D" w14:textId="77777777" w:rsidR="00775980" w:rsidRPr="00220099" w:rsidRDefault="00775980" w:rsidP="00CC49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>2</w:t>
            </w:r>
            <w:r w:rsidRPr="00220099">
              <w:rPr>
                <w:sz w:val="22"/>
                <w:szCs w:val="22"/>
              </w:rPr>
              <w:t xml:space="preserve"> - </w:t>
            </w:r>
            <w:r w:rsidRPr="00220099">
              <w:rPr>
                <w:sz w:val="22"/>
                <w:szCs w:val="22"/>
              </w:rPr>
              <w:t xml:space="preserve">Soczewki trójogniskowe </w:t>
            </w:r>
            <w:proofErr w:type="spellStart"/>
            <w:r w:rsidRPr="00220099">
              <w:rPr>
                <w:sz w:val="22"/>
                <w:szCs w:val="22"/>
              </w:rPr>
              <w:t>toryczne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0BC0A" w14:textId="77777777" w:rsidR="00775980" w:rsidRPr="00220099" w:rsidRDefault="00775980" w:rsidP="00CC49C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220099">
              <w:rPr>
                <w:b/>
                <w:bCs/>
                <w:sz w:val="22"/>
                <w:szCs w:val="22"/>
              </w:rPr>
              <w:t>Alcon</w:t>
            </w:r>
            <w:proofErr w:type="spellEnd"/>
            <w:r w:rsidRPr="00220099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709AA47F" w14:textId="77777777" w:rsidR="00775980" w:rsidRPr="00220099" w:rsidRDefault="00775980" w:rsidP="00CC49C6">
            <w:pPr>
              <w:spacing w:line="276" w:lineRule="auto"/>
              <w:rPr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>Marynarska</w:t>
            </w:r>
            <w:r w:rsidRPr="00220099">
              <w:rPr>
                <w:sz w:val="22"/>
                <w:szCs w:val="22"/>
              </w:rPr>
              <w:t xml:space="preserve"> </w:t>
            </w:r>
            <w:r w:rsidRPr="00220099">
              <w:rPr>
                <w:sz w:val="22"/>
                <w:szCs w:val="22"/>
              </w:rPr>
              <w:t>15/I piętro</w:t>
            </w:r>
          </w:p>
          <w:p w14:paraId="77A5864F" w14:textId="77777777" w:rsidR="00775980" w:rsidRPr="00220099" w:rsidRDefault="00775980" w:rsidP="00CC49C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>02-674</w:t>
            </w:r>
            <w:r w:rsidRPr="00220099">
              <w:rPr>
                <w:sz w:val="22"/>
                <w:szCs w:val="22"/>
              </w:rPr>
              <w:t xml:space="preserve"> </w:t>
            </w:r>
            <w:r w:rsidRPr="00220099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E6D60" w14:textId="77777777" w:rsidR="00775980" w:rsidRPr="00220099" w:rsidRDefault="00775980" w:rsidP="00CC49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6CC46" w14:textId="77777777" w:rsidR="00775980" w:rsidRPr="00220099" w:rsidRDefault="00775980" w:rsidP="00CC49C6">
            <w:pPr>
              <w:jc w:val="center"/>
              <w:rPr>
                <w:color w:val="000000"/>
                <w:sz w:val="22"/>
                <w:szCs w:val="22"/>
              </w:rPr>
            </w:pPr>
            <w:r w:rsidRPr="00220099">
              <w:rPr>
                <w:sz w:val="22"/>
                <w:szCs w:val="22"/>
              </w:rPr>
              <w:t xml:space="preserve">  100,00</w:t>
            </w:r>
          </w:p>
        </w:tc>
      </w:tr>
    </w:tbl>
    <w:p w14:paraId="669EC9ED" w14:textId="77777777" w:rsidR="00220099" w:rsidRDefault="00220099" w:rsidP="00220099">
      <w:pPr>
        <w:ind w:left="3119" w:right="-425" w:firstLine="425"/>
        <w:jc w:val="right"/>
        <w:rPr>
          <w:i/>
          <w:sz w:val="22"/>
          <w:szCs w:val="22"/>
        </w:rPr>
      </w:pPr>
    </w:p>
    <w:p w14:paraId="72D446FB" w14:textId="77777777" w:rsidR="00220099" w:rsidRDefault="00220099" w:rsidP="00220099">
      <w:pPr>
        <w:ind w:left="3119" w:right="-425" w:firstLine="425"/>
        <w:jc w:val="right"/>
        <w:rPr>
          <w:i/>
          <w:sz w:val="22"/>
          <w:szCs w:val="22"/>
        </w:rPr>
      </w:pPr>
    </w:p>
    <w:p w14:paraId="23AB5656" w14:textId="74B585A0" w:rsidR="00B464D3" w:rsidRDefault="00B464D3" w:rsidP="00220099">
      <w:pPr>
        <w:ind w:left="3119" w:right="-425" w:firstLine="425"/>
        <w:jc w:val="right"/>
        <w:rPr>
          <w:i/>
          <w:sz w:val="22"/>
          <w:szCs w:val="22"/>
        </w:rPr>
      </w:pPr>
      <w:r w:rsidRPr="00220099">
        <w:rPr>
          <w:i/>
          <w:sz w:val="22"/>
          <w:szCs w:val="22"/>
        </w:rPr>
        <w:t>Zamawiający</w:t>
      </w:r>
    </w:p>
    <w:p w14:paraId="6E533CE6" w14:textId="7D624515" w:rsidR="00220099" w:rsidRDefault="00220099" w:rsidP="00220099">
      <w:pPr>
        <w:ind w:left="3119" w:right="-425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Dyrektora Szpitala</w:t>
      </w:r>
    </w:p>
    <w:p w14:paraId="3E013615" w14:textId="584A4852" w:rsidR="00220099" w:rsidRPr="00220099" w:rsidRDefault="00220099" w:rsidP="00220099">
      <w:pPr>
        <w:ind w:left="3119" w:right="-425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Sebastian Idzik</w:t>
      </w:r>
    </w:p>
    <w:bookmarkEnd w:id="0"/>
    <w:sectPr w:rsidR="00220099" w:rsidRPr="0022009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52C18" w14:textId="77777777" w:rsidR="007B76A8" w:rsidRDefault="007B76A8">
      <w:r>
        <w:separator/>
      </w:r>
    </w:p>
  </w:endnote>
  <w:endnote w:type="continuationSeparator" w:id="0">
    <w:p w14:paraId="5EB64727" w14:textId="77777777" w:rsidR="007B76A8" w:rsidRDefault="007B7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0AA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C4E6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29372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35128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7AC4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D4577" w14:textId="77777777" w:rsidR="007B76A8" w:rsidRDefault="007B76A8">
      <w:r>
        <w:separator/>
      </w:r>
    </w:p>
  </w:footnote>
  <w:footnote w:type="continuationSeparator" w:id="0">
    <w:p w14:paraId="790EF33A" w14:textId="77777777" w:rsidR="007B76A8" w:rsidRDefault="007B7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D1EB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C3A3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909E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76A8"/>
    <w:rsid w:val="00022322"/>
    <w:rsid w:val="00042497"/>
    <w:rsid w:val="000C1E6F"/>
    <w:rsid w:val="000E4E56"/>
    <w:rsid w:val="001A1468"/>
    <w:rsid w:val="001B7815"/>
    <w:rsid w:val="00211A34"/>
    <w:rsid w:val="0022009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5980"/>
    <w:rsid w:val="007B76A8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BE6D4"/>
  <w15:chartTrackingRefBased/>
  <w15:docId w15:val="{D661A3CC-549F-4A69-8557-903038241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353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3</cp:revision>
  <cp:lastPrinted>2025-03-13T09:16:00Z</cp:lastPrinted>
  <dcterms:created xsi:type="dcterms:W3CDTF">2025-03-13T09:14:00Z</dcterms:created>
  <dcterms:modified xsi:type="dcterms:W3CDTF">2025-03-13T09:17:00Z</dcterms:modified>
</cp:coreProperties>
</file>