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F9B6C" w14:textId="0EDABBB0" w:rsidR="00F245C5" w:rsidRPr="00B11B26" w:rsidRDefault="005D4896" w:rsidP="00B11B26">
      <w:pPr>
        <w:spacing w:after="600"/>
        <w:jc w:val="right"/>
      </w:pPr>
      <w:bookmarkStart w:id="0" w:name="_Hlk53520193"/>
      <w:r w:rsidRPr="00B11B26">
        <w:t>Poznań</w:t>
      </w:r>
      <w:r w:rsidR="00F245C5" w:rsidRPr="00B11B26">
        <w:t xml:space="preserve"> dnia: </w:t>
      </w:r>
      <w:r w:rsidRPr="00B11B26">
        <w:t>2025-03-1</w:t>
      </w:r>
      <w:r w:rsidR="00B11B26" w:rsidRPr="00B11B26">
        <w:t>3</w:t>
      </w:r>
    </w:p>
    <w:p w14:paraId="4C9A755F" w14:textId="77777777" w:rsidR="005D4896" w:rsidRPr="00B11B26" w:rsidRDefault="005D4896" w:rsidP="00B11B26">
      <w:pPr>
        <w:ind w:right="3969"/>
        <w:rPr>
          <w:b/>
          <w:bCs/>
        </w:rPr>
      </w:pPr>
      <w:r w:rsidRPr="00B11B26">
        <w:rPr>
          <w:b/>
          <w:bCs/>
        </w:rPr>
        <w:t>Szpital Wojewódzki w Poznaniu</w:t>
      </w:r>
    </w:p>
    <w:p w14:paraId="5C959028" w14:textId="77777777" w:rsidR="00F245C5" w:rsidRPr="00B11B26" w:rsidRDefault="005D4896" w:rsidP="00B11B26">
      <w:pPr>
        <w:ind w:right="3969"/>
        <w:rPr>
          <w:b/>
          <w:bCs/>
        </w:rPr>
      </w:pPr>
      <w:r w:rsidRPr="00B11B26">
        <w:rPr>
          <w:b/>
          <w:bCs/>
        </w:rPr>
        <w:t>Dział Zamówień Publicznych</w:t>
      </w:r>
    </w:p>
    <w:p w14:paraId="70C835C8" w14:textId="77777777" w:rsidR="00F245C5" w:rsidRPr="00B11B26" w:rsidRDefault="005D4896" w:rsidP="00B11B26">
      <w:pPr>
        <w:ind w:right="3969"/>
      </w:pPr>
      <w:r w:rsidRPr="00B11B26">
        <w:t>Juraszów</w:t>
      </w:r>
      <w:r w:rsidR="00F245C5" w:rsidRPr="00B11B26">
        <w:t xml:space="preserve"> </w:t>
      </w:r>
      <w:r w:rsidRPr="00B11B26">
        <w:t>7/19</w:t>
      </w:r>
    </w:p>
    <w:p w14:paraId="4BC41F09" w14:textId="77777777" w:rsidR="00F245C5" w:rsidRPr="00B11B26" w:rsidRDefault="005D4896" w:rsidP="00B11B26">
      <w:pPr>
        <w:ind w:right="4253"/>
      </w:pPr>
      <w:r w:rsidRPr="00B11B26">
        <w:t>60-479</w:t>
      </w:r>
      <w:r w:rsidR="00F245C5" w:rsidRPr="00B11B26">
        <w:t xml:space="preserve"> </w:t>
      </w:r>
      <w:r w:rsidRPr="00B11B26">
        <w:t>Poznań</w:t>
      </w:r>
    </w:p>
    <w:p w14:paraId="70187E32" w14:textId="77777777" w:rsidR="00D30F1F" w:rsidRPr="00B11B26" w:rsidRDefault="00D30F1F" w:rsidP="00B11B26">
      <w:pPr>
        <w:tabs>
          <w:tab w:val="right" w:pos="9072"/>
        </w:tabs>
        <w:ind w:left="5670"/>
        <w:jc w:val="both"/>
        <w:rPr>
          <w:b/>
        </w:rPr>
      </w:pPr>
      <w:r w:rsidRPr="00B11B26">
        <w:rPr>
          <w:b/>
        </w:rPr>
        <w:t>WYKONAWCY</w:t>
      </w:r>
    </w:p>
    <w:p w14:paraId="76AE317B" w14:textId="77777777" w:rsidR="00F245C5" w:rsidRPr="00B11B26" w:rsidRDefault="00D30F1F" w:rsidP="00B11B26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11B2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B11B26" w14:paraId="3DA2581A" w14:textId="77777777" w:rsidTr="002716A3">
        <w:tc>
          <w:tcPr>
            <w:tcW w:w="10065" w:type="dxa"/>
            <w:shd w:val="clear" w:color="auto" w:fill="F2F2F2"/>
            <w:hideMark/>
          </w:tcPr>
          <w:p w14:paraId="13AD3C7D" w14:textId="77777777" w:rsidR="00F245C5" w:rsidRPr="00B11B26" w:rsidRDefault="00F245C5" w:rsidP="00B11B2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11B26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7F6442D" w14:textId="77777777" w:rsidR="00F245C5" w:rsidRPr="00B11B26" w:rsidRDefault="00F245C5" w:rsidP="00B11B26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11B2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81AAAB3" w14:textId="77777777" w:rsidR="00F245C5" w:rsidRPr="00B11B26" w:rsidRDefault="00F245C5" w:rsidP="00B11B26">
      <w:pPr>
        <w:keepNext/>
        <w:spacing w:after="240"/>
        <w:outlineLvl w:val="0"/>
        <w:rPr>
          <w:b/>
        </w:rPr>
      </w:pPr>
    </w:p>
    <w:p w14:paraId="521352EB" w14:textId="77777777" w:rsidR="00F245C5" w:rsidRPr="00B11B26" w:rsidRDefault="00F245C5" w:rsidP="00B11B26">
      <w:pPr>
        <w:spacing w:after="120"/>
        <w:jc w:val="both"/>
        <w:rPr>
          <w:rFonts w:eastAsia="Calibri"/>
          <w:lang w:eastAsia="en-US"/>
        </w:rPr>
      </w:pPr>
      <w:r w:rsidRPr="00B11B26">
        <w:rPr>
          <w:rFonts w:eastAsia="Calibri"/>
          <w:lang w:eastAsia="en-US"/>
        </w:rPr>
        <w:t xml:space="preserve">Dotyczy </w:t>
      </w:r>
      <w:r w:rsidRPr="00B11B26">
        <w:t>postępowania o udzielenie zamówienia publicznego</w:t>
      </w:r>
      <w:r w:rsidRPr="00B11B2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B11B26" w14:paraId="19F4FA4F" w14:textId="77777777" w:rsidTr="002716A3">
        <w:tc>
          <w:tcPr>
            <w:tcW w:w="2269" w:type="dxa"/>
            <w:shd w:val="clear" w:color="auto" w:fill="auto"/>
          </w:tcPr>
          <w:p w14:paraId="4A60DC8F" w14:textId="77777777" w:rsidR="00F245C5" w:rsidRPr="00B11B26" w:rsidRDefault="00F245C5" w:rsidP="00B11B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11B2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FA35F7" w14:textId="77777777" w:rsidR="00F245C5" w:rsidRPr="00B11B26" w:rsidRDefault="005D4896" w:rsidP="00B11B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11B26">
              <w:rPr>
                <w:bCs/>
              </w:rPr>
              <w:t>Środki dezynfekcyjne</w:t>
            </w:r>
          </w:p>
        </w:tc>
      </w:tr>
      <w:tr w:rsidR="005D4896" w:rsidRPr="00B11B26" w14:paraId="27A07E80" w14:textId="77777777" w:rsidTr="00364D5C">
        <w:tc>
          <w:tcPr>
            <w:tcW w:w="2269" w:type="dxa"/>
            <w:shd w:val="clear" w:color="auto" w:fill="auto"/>
          </w:tcPr>
          <w:p w14:paraId="6633574E" w14:textId="77777777" w:rsidR="005D4896" w:rsidRPr="00B11B26" w:rsidRDefault="005D4896" w:rsidP="00B11B2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11B2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A92FED" w14:textId="77777777" w:rsidR="005D4896" w:rsidRPr="00B11B26" w:rsidRDefault="005D4896" w:rsidP="00B11B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11B26">
              <w:rPr>
                <w:bCs/>
              </w:rPr>
              <w:t>SZW/DZP/2/2025</w:t>
            </w:r>
          </w:p>
        </w:tc>
      </w:tr>
    </w:tbl>
    <w:p w14:paraId="5321C173" w14:textId="77777777" w:rsidR="00F245C5" w:rsidRPr="00B11B26" w:rsidRDefault="00F245C5" w:rsidP="00B11B26">
      <w:pPr>
        <w:tabs>
          <w:tab w:val="left" w:pos="708"/>
          <w:tab w:val="center" w:pos="4536"/>
          <w:tab w:val="right" w:pos="9072"/>
        </w:tabs>
      </w:pPr>
    </w:p>
    <w:p w14:paraId="51074785" w14:textId="77777777" w:rsidR="005D4896" w:rsidRPr="00B11B26" w:rsidRDefault="00F245C5" w:rsidP="00B11B26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B11B26">
        <w:t xml:space="preserve">Zamawiający, </w:t>
      </w:r>
      <w:r w:rsidR="005D4896" w:rsidRPr="00B11B26">
        <w:rPr>
          <w:b/>
        </w:rPr>
        <w:t>Szpital Wojewódzki w Poznaniu</w:t>
      </w:r>
    </w:p>
    <w:p w14:paraId="1F4FA4FE" w14:textId="77777777" w:rsidR="00A02E94" w:rsidRPr="00B11B26" w:rsidRDefault="005D4896" w:rsidP="00B11B26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B11B26">
        <w:rPr>
          <w:b/>
        </w:rPr>
        <w:t>Dział Zamówień Publicznych</w:t>
      </w:r>
      <w:r w:rsidR="00F245C5" w:rsidRPr="00B11B26">
        <w:t xml:space="preserve">, działając na podstawie art. 253 ust. 1 ustawy z dnia 11 września 2019r. Prawo zamówień publicznych </w:t>
      </w:r>
      <w:r w:rsidRPr="00B11B26">
        <w:t>(</w:t>
      </w:r>
      <w:proofErr w:type="spellStart"/>
      <w:r w:rsidRPr="00B11B26">
        <w:t>t.j</w:t>
      </w:r>
      <w:proofErr w:type="spellEnd"/>
      <w:r w:rsidRPr="00B11B26">
        <w:t>. Dz. U. z 2024 poz. 1320)</w:t>
      </w:r>
      <w:r w:rsidR="00F245C5" w:rsidRPr="00B11B26">
        <w:t xml:space="preserve">, zwanej dalej „ustawą </w:t>
      </w:r>
      <w:proofErr w:type="spellStart"/>
      <w:r w:rsidR="00F245C5" w:rsidRPr="00B11B26">
        <w:t>Pzp</w:t>
      </w:r>
      <w:proofErr w:type="spellEnd"/>
      <w:r w:rsidR="00F245C5" w:rsidRPr="00B11B26">
        <w:t>”, informuje, że w toczącym się postępowaniu o udzielenie zamówienia publicznego</w:t>
      </w:r>
      <w:r w:rsidR="00A02E94" w:rsidRPr="00B11B26">
        <w:t xml:space="preserve">, </w:t>
      </w:r>
      <w:r w:rsidR="00F245C5" w:rsidRPr="00B11B26">
        <w:t>jako najkorzystniejsza wybrana została oferta złożona przez wykonawcę</w:t>
      </w:r>
      <w:r w:rsidR="00A02E94" w:rsidRPr="00B11B26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D4896" w:rsidRPr="00B11B26" w14:paraId="6A85B476" w14:textId="77777777" w:rsidTr="00B11B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586C" w14:textId="77777777" w:rsidR="005D4896" w:rsidRPr="00B11B26" w:rsidRDefault="005D4896" w:rsidP="00B11B26">
            <w:pPr>
              <w:spacing w:before="120" w:after="240"/>
              <w:jc w:val="both"/>
            </w:pPr>
            <w:r w:rsidRPr="00B11B26">
              <w:rPr>
                <w:b/>
                <w:bCs/>
              </w:rPr>
              <w:t>Część nr 1</w:t>
            </w:r>
            <w:r w:rsidRPr="00B11B26">
              <w:t>: Preparaty do higienicznej i chirurgicznej dezynfekcji, mycia, pielęgnacji rak i ciała</w:t>
            </w:r>
          </w:p>
          <w:p w14:paraId="2F144B14" w14:textId="77777777" w:rsidR="00B11B26" w:rsidRPr="00B11B26" w:rsidRDefault="00B11B26" w:rsidP="00B11B26">
            <w:pPr>
              <w:spacing w:before="80" w:after="40"/>
              <w:rPr>
                <w:b/>
                <w:bCs/>
              </w:rPr>
            </w:pPr>
            <w:proofErr w:type="spellStart"/>
            <w:r w:rsidRPr="00B11B26">
              <w:rPr>
                <w:b/>
                <w:bCs/>
              </w:rPr>
              <w:t>Bialmed</w:t>
            </w:r>
            <w:proofErr w:type="spellEnd"/>
            <w:r w:rsidRPr="00B11B26">
              <w:rPr>
                <w:b/>
                <w:bCs/>
              </w:rPr>
              <w:t xml:space="preserve"> Sp. z o.o.</w:t>
            </w:r>
          </w:p>
          <w:p w14:paraId="3891018D" w14:textId="77777777" w:rsidR="00B11B26" w:rsidRPr="00B11B26" w:rsidRDefault="00B11B26" w:rsidP="00B11B26">
            <w:r w:rsidRPr="00B11B26">
              <w:t xml:space="preserve">ul. Kazimierzowska 46/48/35 </w:t>
            </w:r>
          </w:p>
          <w:p w14:paraId="5D10EE26" w14:textId="77777777" w:rsidR="00B11B26" w:rsidRDefault="00B11B26" w:rsidP="00B11B26">
            <w:pPr>
              <w:jc w:val="both"/>
            </w:pPr>
            <w:r w:rsidRPr="00B11B26">
              <w:t xml:space="preserve">05-546 Warszawa </w:t>
            </w:r>
          </w:p>
          <w:p w14:paraId="465AC4C5" w14:textId="635C0AA3" w:rsidR="005D4896" w:rsidRPr="00B11B26" w:rsidRDefault="005D4896" w:rsidP="00B11B26">
            <w:pPr>
              <w:jc w:val="both"/>
              <w:rPr>
                <w:bCs/>
              </w:rPr>
            </w:pPr>
            <w:r w:rsidRPr="00B11B26">
              <w:t xml:space="preserve">za cenę wykonania przedmiotu zamówienia w wysokości </w:t>
            </w:r>
            <w:r w:rsidRPr="00B11B26">
              <w:rPr>
                <w:b/>
              </w:rPr>
              <w:t>162 248.34 zł</w:t>
            </w:r>
            <w:r w:rsidRPr="00B11B26">
              <w:t xml:space="preserve"> </w:t>
            </w:r>
            <w:r w:rsidRPr="00B11B26">
              <w:rPr>
                <w:b/>
                <w:bCs/>
              </w:rPr>
              <w:t>brutto</w:t>
            </w:r>
            <w:r w:rsidRPr="00B11B26">
              <w:rPr>
                <w:bCs/>
              </w:rPr>
              <w:t>.</w:t>
            </w:r>
          </w:p>
          <w:p w14:paraId="5F5BDD75" w14:textId="77777777" w:rsidR="00B11B26" w:rsidRPr="007D5784" w:rsidRDefault="00B11B26" w:rsidP="00B11B26">
            <w:pPr>
              <w:spacing w:before="120"/>
              <w:jc w:val="both"/>
              <w:rPr>
                <w:color w:val="000000"/>
              </w:rPr>
            </w:pPr>
            <w:r w:rsidRPr="007D5784">
              <w:rPr>
                <w:color w:val="000000"/>
                <w:u w:val="single"/>
              </w:rPr>
              <w:t>Uzasadnienie wyboru</w:t>
            </w:r>
            <w:r w:rsidRPr="007D5784">
              <w:rPr>
                <w:color w:val="000000"/>
              </w:rPr>
              <w:t>:</w:t>
            </w:r>
          </w:p>
          <w:p w14:paraId="624BB948" w14:textId="77777777" w:rsidR="00B11B26" w:rsidRPr="007D5784" w:rsidRDefault="00B11B26" w:rsidP="00B11B26">
            <w:pPr>
              <w:pStyle w:val="Nagwek"/>
              <w:tabs>
                <w:tab w:val="left" w:pos="708"/>
              </w:tabs>
              <w:jc w:val="both"/>
            </w:pPr>
            <w:r w:rsidRPr="007D5784">
              <w:t xml:space="preserve">Oferta otrzymała największą ilość punktów - łącznie 100,00 - w oparciu o określone </w:t>
            </w:r>
          </w:p>
          <w:p w14:paraId="3E735B63" w14:textId="0E0FDF98" w:rsidR="005D4896" w:rsidRPr="00B11B26" w:rsidRDefault="00B11B26" w:rsidP="00B11B26">
            <w:pPr>
              <w:pStyle w:val="Nagwek"/>
              <w:tabs>
                <w:tab w:val="left" w:pos="708"/>
              </w:tabs>
              <w:jc w:val="both"/>
              <w:rPr>
                <w:highlight w:val="darkGray"/>
              </w:rPr>
            </w:pPr>
            <w:r w:rsidRPr="007D5784">
              <w:t xml:space="preserve">przez Zamawiającego w SWZ kryteria oceny ofert tj. przyznano: cena oferty brutto - 100,00 pkt. Oferta spełnia wszystkie wymagania </w:t>
            </w:r>
            <w:proofErr w:type="spellStart"/>
            <w:r w:rsidRPr="007D5784">
              <w:t>formalno</w:t>
            </w:r>
            <w:proofErr w:type="spellEnd"/>
            <w:r w:rsidRPr="007D5784">
              <w:t xml:space="preserve"> - prawne i jest zgodna z zapisami SWZ.</w:t>
            </w:r>
          </w:p>
        </w:tc>
      </w:tr>
      <w:tr w:rsidR="005D4896" w:rsidRPr="00B11B26" w14:paraId="6AAFB3E0" w14:textId="77777777" w:rsidTr="00B11B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085B" w14:textId="77777777" w:rsidR="005D4896" w:rsidRPr="00B11B26" w:rsidRDefault="005D4896" w:rsidP="00B11B26">
            <w:pPr>
              <w:spacing w:before="120" w:after="240"/>
              <w:jc w:val="both"/>
            </w:pPr>
            <w:r w:rsidRPr="00B11B26">
              <w:rPr>
                <w:b/>
                <w:bCs/>
              </w:rPr>
              <w:t>Część nr 2</w:t>
            </w:r>
            <w:r w:rsidRPr="00B11B26">
              <w:t>: Płyny do dezynfekcji termicznej Hemodializa</w:t>
            </w:r>
          </w:p>
          <w:p w14:paraId="05ACE539" w14:textId="77777777" w:rsidR="00B11B26" w:rsidRPr="00B11B26" w:rsidRDefault="00B11B26" w:rsidP="00B11B26">
            <w:pPr>
              <w:spacing w:before="80" w:after="40"/>
              <w:rPr>
                <w:b/>
                <w:bCs/>
              </w:rPr>
            </w:pPr>
            <w:r w:rsidRPr="00B11B26">
              <w:rPr>
                <w:b/>
                <w:bCs/>
              </w:rPr>
              <w:t xml:space="preserve">Fresenius Medical </w:t>
            </w:r>
            <w:proofErr w:type="spellStart"/>
            <w:r w:rsidRPr="00B11B26">
              <w:rPr>
                <w:b/>
                <w:bCs/>
              </w:rPr>
              <w:t>Care</w:t>
            </w:r>
            <w:proofErr w:type="spellEnd"/>
            <w:r w:rsidRPr="00B11B26">
              <w:rPr>
                <w:b/>
                <w:bCs/>
              </w:rPr>
              <w:t xml:space="preserve"> Polska SA</w:t>
            </w:r>
          </w:p>
          <w:p w14:paraId="54E26D02" w14:textId="77777777" w:rsidR="00B11B26" w:rsidRPr="00B11B26" w:rsidRDefault="00B11B26" w:rsidP="00B11B26">
            <w:r w:rsidRPr="00B11B26">
              <w:t xml:space="preserve">ul. Krzywa 13 </w:t>
            </w:r>
          </w:p>
          <w:p w14:paraId="741350D8" w14:textId="77777777" w:rsidR="00B11B26" w:rsidRDefault="00B11B26" w:rsidP="00B11B26">
            <w:pPr>
              <w:jc w:val="both"/>
            </w:pPr>
            <w:r w:rsidRPr="00B11B26">
              <w:t xml:space="preserve">60-118 Poznań </w:t>
            </w:r>
          </w:p>
          <w:p w14:paraId="2A30D0A1" w14:textId="4E8C367E" w:rsidR="005D4896" w:rsidRPr="00B11B26" w:rsidRDefault="005D4896" w:rsidP="00B11B26">
            <w:pPr>
              <w:jc w:val="both"/>
              <w:rPr>
                <w:bCs/>
              </w:rPr>
            </w:pPr>
            <w:r w:rsidRPr="00B11B26">
              <w:t xml:space="preserve">za cenę wykonania przedmiotu zamówienia w wysokości </w:t>
            </w:r>
            <w:r w:rsidRPr="00B11B26">
              <w:rPr>
                <w:b/>
              </w:rPr>
              <w:t>107 082.00 zł</w:t>
            </w:r>
            <w:r w:rsidRPr="00B11B26">
              <w:t xml:space="preserve"> </w:t>
            </w:r>
            <w:r w:rsidRPr="00B11B26">
              <w:rPr>
                <w:b/>
                <w:bCs/>
              </w:rPr>
              <w:t>brutto</w:t>
            </w:r>
            <w:r w:rsidRPr="00B11B26">
              <w:rPr>
                <w:bCs/>
              </w:rPr>
              <w:t>.</w:t>
            </w:r>
          </w:p>
          <w:p w14:paraId="2B4E569D" w14:textId="77777777" w:rsidR="00B11B26" w:rsidRPr="007D5784" w:rsidRDefault="00B11B26" w:rsidP="00513E6F">
            <w:pPr>
              <w:jc w:val="both"/>
              <w:rPr>
                <w:color w:val="000000"/>
              </w:rPr>
            </w:pPr>
            <w:r w:rsidRPr="007D5784">
              <w:rPr>
                <w:color w:val="000000"/>
                <w:u w:val="single"/>
              </w:rPr>
              <w:t>Uzasadnienie wyboru</w:t>
            </w:r>
            <w:r w:rsidRPr="007D5784">
              <w:rPr>
                <w:color w:val="000000"/>
              </w:rPr>
              <w:t>:</w:t>
            </w:r>
          </w:p>
          <w:p w14:paraId="775D8672" w14:textId="77777777" w:rsidR="00B11B26" w:rsidRPr="007D5784" w:rsidRDefault="00B11B26" w:rsidP="00513E6F">
            <w:pPr>
              <w:pStyle w:val="Nagwek"/>
              <w:tabs>
                <w:tab w:val="left" w:pos="708"/>
              </w:tabs>
              <w:jc w:val="both"/>
            </w:pPr>
            <w:r w:rsidRPr="007D5784">
              <w:t xml:space="preserve">Oferta otrzymała największą ilość punktów - łącznie 100,00 - w oparciu o określone </w:t>
            </w:r>
          </w:p>
          <w:p w14:paraId="4B572EEA" w14:textId="59FBB335" w:rsidR="005D4896" w:rsidRPr="00B11B26" w:rsidRDefault="00B11B26" w:rsidP="00513E6F">
            <w:pPr>
              <w:pStyle w:val="Nagwek"/>
              <w:tabs>
                <w:tab w:val="left" w:pos="708"/>
              </w:tabs>
              <w:jc w:val="both"/>
              <w:rPr>
                <w:highlight w:val="darkGray"/>
              </w:rPr>
            </w:pPr>
            <w:r w:rsidRPr="007D5784">
              <w:t xml:space="preserve">przez Zamawiającego w SWZ kryteria oceny ofert tj. przyznano: cena oferty brutto - 100,00 pkt. Oferta spełnia wszystkie wymagania </w:t>
            </w:r>
            <w:proofErr w:type="spellStart"/>
            <w:r w:rsidRPr="007D5784">
              <w:t>formalno</w:t>
            </w:r>
            <w:proofErr w:type="spellEnd"/>
            <w:r w:rsidRPr="007D5784">
              <w:t xml:space="preserve"> - prawne i jest zgodna z zapisami SWZ.</w:t>
            </w:r>
          </w:p>
        </w:tc>
      </w:tr>
      <w:tr w:rsidR="005D4896" w:rsidRPr="00B11B26" w14:paraId="63DA1FD2" w14:textId="77777777" w:rsidTr="00B11B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495A7" w14:textId="77777777" w:rsidR="005D4896" w:rsidRPr="00B11B26" w:rsidRDefault="005D4896" w:rsidP="00B11B26">
            <w:pPr>
              <w:spacing w:before="120" w:after="240"/>
              <w:jc w:val="both"/>
            </w:pPr>
            <w:r w:rsidRPr="00B11B26">
              <w:rPr>
                <w:b/>
                <w:bCs/>
              </w:rPr>
              <w:lastRenderedPageBreak/>
              <w:t>Część nr 3</w:t>
            </w:r>
            <w:r w:rsidRPr="00B11B26">
              <w:t>: Preparaty endoskopia</w:t>
            </w:r>
          </w:p>
          <w:p w14:paraId="6C3E1C7B" w14:textId="77777777" w:rsidR="005D4896" w:rsidRPr="00B11B26" w:rsidRDefault="005D4896" w:rsidP="00B11B26">
            <w:pPr>
              <w:spacing w:before="60"/>
              <w:jc w:val="both"/>
              <w:rPr>
                <w:b/>
              </w:rPr>
            </w:pPr>
            <w:r w:rsidRPr="00B11B26">
              <w:rPr>
                <w:b/>
              </w:rPr>
              <w:t>Olympus Polska Sp. z o.o.</w:t>
            </w:r>
          </w:p>
          <w:p w14:paraId="25D77B6B" w14:textId="77777777" w:rsidR="005D4896" w:rsidRPr="00B11B26" w:rsidRDefault="005D4896" w:rsidP="00B11B26">
            <w:pPr>
              <w:jc w:val="both"/>
              <w:rPr>
                <w:bCs/>
              </w:rPr>
            </w:pPr>
            <w:r w:rsidRPr="00B11B26">
              <w:rPr>
                <w:bCs/>
              </w:rPr>
              <w:t xml:space="preserve">ul. Wynalazek 1 </w:t>
            </w:r>
          </w:p>
          <w:p w14:paraId="56A67E87" w14:textId="77777777" w:rsidR="005D4896" w:rsidRPr="00B11B26" w:rsidRDefault="005D4896" w:rsidP="00B11B26">
            <w:pPr>
              <w:spacing w:after="120"/>
              <w:jc w:val="both"/>
              <w:rPr>
                <w:bCs/>
              </w:rPr>
            </w:pPr>
            <w:r w:rsidRPr="00B11B26">
              <w:rPr>
                <w:bCs/>
              </w:rPr>
              <w:t>02-677 Warszawa</w:t>
            </w:r>
          </w:p>
          <w:p w14:paraId="4C50E5E5" w14:textId="77777777" w:rsidR="005D4896" w:rsidRPr="00B11B26" w:rsidRDefault="005D4896" w:rsidP="00B11B26">
            <w:pPr>
              <w:jc w:val="both"/>
              <w:rPr>
                <w:bCs/>
              </w:rPr>
            </w:pPr>
            <w:r w:rsidRPr="00B11B26">
              <w:t xml:space="preserve">za cenę wykonania przedmiotu zamówienia w wysokości </w:t>
            </w:r>
            <w:r w:rsidRPr="00B11B26">
              <w:rPr>
                <w:b/>
              </w:rPr>
              <w:t>21 578.40 zł</w:t>
            </w:r>
            <w:r w:rsidRPr="00B11B26">
              <w:t xml:space="preserve"> </w:t>
            </w:r>
            <w:r w:rsidRPr="00B11B26">
              <w:rPr>
                <w:b/>
                <w:bCs/>
              </w:rPr>
              <w:t>brutto</w:t>
            </w:r>
            <w:r w:rsidRPr="00B11B26">
              <w:rPr>
                <w:bCs/>
              </w:rPr>
              <w:t>.</w:t>
            </w:r>
          </w:p>
          <w:p w14:paraId="42AF20D9" w14:textId="77777777" w:rsidR="00B11B26" w:rsidRPr="007D5784" w:rsidRDefault="00B11B26" w:rsidP="00513E6F">
            <w:pPr>
              <w:jc w:val="both"/>
              <w:rPr>
                <w:color w:val="000000"/>
              </w:rPr>
            </w:pPr>
            <w:r w:rsidRPr="007D5784">
              <w:rPr>
                <w:color w:val="000000"/>
                <w:u w:val="single"/>
              </w:rPr>
              <w:t>Uzasadnienie wyboru</w:t>
            </w:r>
            <w:r w:rsidRPr="007D5784">
              <w:rPr>
                <w:color w:val="000000"/>
              </w:rPr>
              <w:t>:</w:t>
            </w:r>
          </w:p>
          <w:p w14:paraId="538C0D35" w14:textId="77777777" w:rsidR="00B11B26" w:rsidRPr="007D5784" w:rsidRDefault="00B11B26" w:rsidP="00513E6F">
            <w:pPr>
              <w:pStyle w:val="Nagwek"/>
              <w:tabs>
                <w:tab w:val="left" w:pos="708"/>
              </w:tabs>
              <w:jc w:val="both"/>
            </w:pPr>
            <w:r w:rsidRPr="007D5784">
              <w:t xml:space="preserve">Oferta otrzymała największą ilość punktów - łącznie 100,00 - w oparciu o określone </w:t>
            </w:r>
          </w:p>
          <w:p w14:paraId="7DF6103E" w14:textId="3EE38511" w:rsidR="005D4896" w:rsidRPr="00B11B26" w:rsidRDefault="00B11B26" w:rsidP="00513E6F">
            <w:pPr>
              <w:pStyle w:val="Nagwek"/>
              <w:tabs>
                <w:tab w:val="left" w:pos="708"/>
              </w:tabs>
              <w:jc w:val="both"/>
              <w:rPr>
                <w:highlight w:val="darkGray"/>
              </w:rPr>
            </w:pPr>
            <w:r w:rsidRPr="007D5784">
              <w:t xml:space="preserve">przez Zamawiającego w SWZ kryteria oceny ofert tj. przyznano: cena oferty brutto - 100,00 pkt. Oferta spełnia wszystkie wymagania </w:t>
            </w:r>
            <w:proofErr w:type="spellStart"/>
            <w:r w:rsidRPr="007D5784">
              <w:t>formalno</w:t>
            </w:r>
            <w:proofErr w:type="spellEnd"/>
            <w:r w:rsidRPr="007D5784">
              <w:t xml:space="preserve"> - prawne i jest zgodna z zapisami SWZ.</w:t>
            </w:r>
          </w:p>
        </w:tc>
      </w:tr>
    </w:tbl>
    <w:p w14:paraId="29B907A0" w14:textId="77777777" w:rsidR="00A02E94" w:rsidRPr="00B11B26" w:rsidRDefault="00F245C5" w:rsidP="00B11B26">
      <w:pPr>
        <w:spacing w:before="360" w:after="120"/>
        <w:jc w:val="both"/>
        <w:rPr>
          <w:color w:val="000000"/>
        </w:rPr>
      </w:pPr>
      <w:r w:rsidRPr="00B11B26">
        <w:rPr>
          <w:b/>
          <w:bCs/>
          <w:color w:val="000000"/>
        </w:rPr>
        <w:t>Punktacja przyznana ofertom w każdym kryterium oceny ofert wraz z łączną punktacją</w:t>
      </w:r>
      <w:r w:rsidRPr="00B11B26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3544"/>
        <w:gridCol w:w="1984"/>
        <w:gridCol w:w="1531"/>
      </w:tblGrid>
      <w:tr w:rsidR="00A02E94" w:rsidRPr="00B11B26" w14:paraId="4F01C3F4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64005" w14:textId="77777777" w:rsidR="00A02E94" w:rsidRPr="00B11B26" w:rsidRDefault="00F245C5" w:rsidP="00B11B26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11B26">
              <w:rPr>
                <w:bCs/>
              </w:rPr>
              <w:t>Część</w:t>
            </w:r>
            <w:r w:rsidR="00A02E94" w:rsidRPr="00B11B26">
              <w:rPr>
                <w:bCs/>
              </w:rPr>
              <w:t xml:space="preserve"> </w:t>
            </w:r>
            <w:r w:rsidR="007D7932" w:rsidRPr="00B11B26">
              <w:rPr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B2D0CF" w14:textId="77777777" w:rsidR="00A02E94" w:rsidRPr="00B11B26" w:rsidRDefault="007D7932" w:rsidP="00B11B26">
            <w:pPr>
              <w:spacing w:before="120" w:after="120"/>
              <w:jc w:val="center"/>
              <w:rPr>
                <w:bCs/>
              </w:rPr>
            </w:pPr>
            <w:r w:rsidRPr="00B11B26">
              <w:rPr>
                <w:bCs/>
              </w:rPr>
              <w:t>Wykonawca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01A2F8" w14:textId="77777777" w:rsidR="00A02E94" w:rsidRPr="00B11B26" w:rsidRDefault="007D7932" w:rsidP="00B11B26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11B26">
              <w:rPr>
                <w:bCs/>
                <w:color w:val="000000"/>
              </w:rPr>
              <w:t>K</w:t>
            </w:r>
            <w:r w:rsidR="00A02E94" w:rsidRPr="00B11B26">
              <w:rPr>
                <w:bCs/>
                <w:color w:val="000000"/>
              </w:rPr>
              <w:t xml:space="preserve">ryterium - </w:t>
            </w:r>
            <w:r w:rsidRPr="00B11B26">
              <w:rPr>
                <w:bCs/>
                <w:color w:val="000000"/>
              </w:rPr>
              <w:t>punktacja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D5AAAE" w14:textId="77777777" w:rsidR="00A02E94" w:rsidRPr="00B11B26" w:rsidRDefault="00A02E94" w:rsidP="00B11B26">
            <w:pPr>
              <w:spacing w:before="120" w:after="120"/>
              <w:jc w:val="center"/>
              <w:rPr>
                <w:bCs/>
                <w:color w:val="000000"/>
              </w:rPr>
            </w:pPr>
            <w:r w:rsidRPr="00B11B26">
              <w:rPr>
                <w:bCs/>
                <w:color w:val="000000"/>
              </w:rPr>
              <w:t>Razem</w:t>
            </w:r>
          </w:p>
        </w:tc>
      </w:tr>
      <w:tr w:rsidR="005D4896" w:rsidRPr="00B11B26" w14:paraId="39D7827A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5377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Preparaty do higienicznej i chirurgicznej dezynfekcji, mycia, pielęgnacji rak i ciała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BE52" w14:textId="77777777" w:rsidR="005D4896" w:rsidRPr="00B11B26" w:rsidRDefault="005D4896" w:rsidP="00B11B2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11B26">
              <w:rPr>
                <w:b/>
                <w:bCs/>
                <w:sz w:val="22"/>
                <w:szCs w:val="22"/>
              </w:rPr>
              <w:t>Biachem</w:t>
            </w:r>
            <w:proofErr w:type="spellEnd"/>
            <w:r w:rsidRPr="00B11B2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A670B36" w14:textId="64EE34A4" w:rsidR="005D4896" w:rsidRPr="00B11B26" w:rsidRDefault="00F83228" w:rsidP="00B11B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5D4896" w:rsidRPr="00B11B26">
              <w:rPr>
                <w:sz w:val="22"/>
                <w:szCs w:val="22"/>
              </w:rPr>
              <w:t>Alejkowa</w:t>
            </w:r>
            <w:proofErr w:type="spellEnd"/>
            <w:r w:rsidR="005D4896" w:rsidRPr="00B11B26">
              <w:rPr>
                <w:sz w:val="22"/>
                <w:szCs w:val="22"/>
              </w:rPr>
              <w:t xml:space="preserve"> 21 lok. B9 </w:t>
            </w:r>
          </w:p>
          <w:p w14:paraId="2E25CBAB" w14:textId="77777777" w:rsidR="005D4896" w:rsidRPr="00B11B26" w:rsidRDefault="005D4896" w:rsidP="00B11B26">
            <w:pPr>
              <w:spacing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15-528 Sowlany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29AC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Cena - 82.61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A16C" w14:textId="77777777" w:rsidR="005D4896" w:rsidRPr="00B11B26" w:rsidRDefault="005D4896" w:rsidP="00B11B26">
            <w:pPr>
              <w:jc w:val="center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82,61</w:t>
            </w:r>
          </w:p>
        </w:tc>
      </w:tr>
      <w:tr w:rsidR="005D4896" w:rsidRPr="00B11B26" w14:paraId="1C8D9DA8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5EC9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Preparaty do higienicznej i chirurgicznej dezynfekcji, mycia, pielęgnacji rak i ciała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D1A9" w14:textId="77777777" w:rsidR="00B11B26" w:rsidRPr="00B11B26" w:rsidRDefault="00B11B26" w:rsidP="00B11B2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11B26">
              <w:rPr>
                <w:b/>
                <w:bCs/>
                <w:sz w:val="22"/>
                <w:szCs w:val="22"/>
              </w:rPr>
              <w:t>Bialmed</w:t>
            </w:r>
            <w:proofErr w:type="spellEnd"/>
            <w:r w:rsidRPr="00B11B2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2CB945B2" w14:textId="77777777" w:rsidR="00B11B26" w:rsidRPr="00B11B26" w:rsidRDefault="00B11B26" w:rsidP="00B11B26">
            <w:pPr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ul. Kazimierzowska 46/48/35 </w:t>
            </w:r>
          </w:p>
          <w:p w14:paraId="65F2077F" w14:textId="5AB37689" w:rsidR="005D4896" w:rsidRPr="00B11B26" w:rsidRDefault="00B11B26" w:rsidP="00B11B26">
            <w:pPr>
              <w:spacing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05-546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7D17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988B0" w14:textId="77777777" w:rsidR="005D4896" w:rsidRPr="00B11B26" w:rsidRDefault="005D4896" w:rsidP="00B11B26">
            <w:pPr>
              <w:jc w:val="center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100,00</w:t>
            </w:r>
          </w:p>
        </w:tc>
      </w:tr>
      <w:tr w:rsidR="005D4896" w:rsidRPr="00B11B26" w14:paraId="17962FEA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0813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Preparaty do higienicznej i chirurgicznej dezynfekcji, mycia, pielęgnacji rak i ciała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BD22" w14:textId="25684414" w:rsidR="005D4896" w:rsidRPr="00B11B26" w:rsidRDefault="005D4896" w:rsidP="00B11B2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11B26">
              <w:rPr>
                <w:b/>
                <w:bCs/>
                <w:sz w:val="22"/>
                <w:szCs w:val="22"/>
              </w:rPr>
              <w:t>Medilab</w:t>
            </w:r>
            <w:proofErr w:type="spellEnd"/>
            <w:r w:rsidRPr="00B11B26">
              <w:rPr>
                <w:b/>
                <w:bCs/>
                <w:sz w:val="22"/>
                <w:szCs w:val="22"/>
              </w:rPr>
              <w:t xml:space="preserve"> </w:t>
            </w:r>
            <w:r w:rsidR="00F83228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00F4A17D" w14:textId="1C46A8F6" w:rsidR="005D4896" w:rsidRPr="00B11B26" w:rsidRDefault="00F83228" w:rsidP="00B11B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D4896" w:rsidRPr="00B11B26">
              <w:rPr>
                <w:sz w:val="22"/>
                <w:szCs w:val="22"/>
              </w:rPr>
              <w:t>Niedźwiedzia 60</w:t>
            </w:r>
          </w:p>
          <w:p w14:paraId="43E3ED9C" w14:textId="77777777" w:rsidR="005D4896" w:rsidRPr="00B11B26" w:rsidRDefault="005D4896" w:rsidP="00B11B26">
            <w:pPr>
              <w:spacing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15-531 Białystok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522A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Cena - 92.79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E80E" w14:textId="77777777" w:rsidR="005D4896" w:rsidRPr="00B11B26" w:rsidRDefault="005D4896" w:rsidP="00B11B26">
            <w:pPr>
              <w:jc w:val="center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92,79</w:t>
            </w:r>
          </w:p>
        </w:tc>
      </w:tr>
      <w:tr w:rsidR="005D4896" w:rsidRPr="00B11B26" w14:paraId="60C05CAB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DAC7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2 - Płyny do dezynfekcji termicznej Hemodializa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05DF" w14:textId="77777777" w:rsidR="00B11B26" w:rsidRPr="00B11B26" w:rsidRDefault="00B11B26" w:rsidP="00B11B26">
            <w:pPr>
              <w:rPr>
                <w:b/>
                <w:bCs/>
                <w:sz w:val="22"/>
                <w:szCs w:val="22"/>
              </w:rPr>
            </w:pPr>
            <w:r w:rsidRPr="00B11B26">
              <w:rPr>
                <w:b/>
                <w:bCs/>
                <w:sz w:val="22"/>
                <w:szCs w:val="22"/>
              </w:rPr>
              <w:t xml:space="preserve">Fresenius Medical </w:t>
            </w:r>
            <w:proofErr w:type="spellStart"/>
            <w:r w:rsidRPr="00B11B26">
              <w:rPr>
                <w:b/>
                <w:bCs/>
                <w:sz w:val="22"/>
                <w:szCs w:val="22"/>
              </w:rPr>
              <w:t>Care</w:t>
            </w:r>
            <w:proofErr w:type="spellEnd"/>
            <w:r w:rsidRPr="00B11B26">
              <w:rPr>
                <w:b/>
                <w:bCs/>
                <w:sz w:val="22"/>
                <w:szCs w:val="22"/>
              </w:rPr>
              <w:t xml:space="preserve"> Polska SA</w:t>
            </w:r>
          </w:p>
          <w:p w14:paraId="74E70EF4" w14:textId="77777777" w:rsidR="00B11B26" w:rsidRPr="00B11B26" w:rsidRDefault="00B11B26" w:rsidP="00B11B26">
            <w:pPr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ul. Krzywa 13 </w:t>
            </w:r>
          </w:p>
          <w:p w14:paraId="1179D9B0" w14:textId="5F35A9C3" w:rsidR="005D4896" w:rsidRPr="00B11B26" w:rsidRDefault="00B11B26" w:rsidP="00B11B26">
            <w:pPr>
              <w:spacing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60-118 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0F71A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62D5" w14:textId="77777777" w:rsidR="005D4896" w:rsidRPr="00B11B26" w:rsidRDefault="005D4896" w:rsidP="00B11B26">
            <w:pPr>
              <w:jc w:val="center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100,00</w:t>
            </w:r>
          </w:p>
        </w:tc>
      </w:tr>
      <w:tr w:rsidR="005D4896" w:rsidRPr="00B11B26" w14:paraId="43054D9D" w14:textId="77777777" w:rsidTr="00F83228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FD69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3 - Preparaty endoskopia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978F" w14:textId="77777777" w:rsidR="005D4896" w:rsidRPr="00B11B26" w:rsidRDefault="005D4896" w:rsidP="00B11B26">
            <w:pPr>
              <w:rPr>
                <w:b/>
                <w:bCs/>
                <w:sz w:val="22"/>
                <w:szCs w:val="22"/>
              </w:rPr>
            </w:pPr>
            <w:r w:rsidRPr="00B11B26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2F5830CD" w14:textId="77777777" w:rsidR="005D4896" w:rsidRPr="00B11B26" w:rsidRDefault="005D4896" w:rsidP="00B11B26">
            <w:pPr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ul. Wynalazek 1</w:t>
            </w:r>
          </w:p>
          <w:p w14:paraId="6554F8DE" w14:textId="77777777" w:rsidR="005D4896" w:rsidRPr="00B11B26" w:rsidRDefault="005D4896" w:rsidP="00B11B26">
            <w:pPr>
              <w:spacing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02-677 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C5908" w14:textId="77777777" w:rsidR="005D4896" w:rsidRPr="00B11B26" w:rsidRDefault="005D4896" w:rsidP="00B11B2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4F77" w14:textId="77777777" w:rsidR="005D4896" w:rsidRPr="00B11B26" w:rsidRDefault="005D4896" w:rsidP="00B11B26">
            <w:pPr>
              <w:jc w:val="center"/>
              <w:rPr>
                <w:color w:val="000000"/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100,00</w:t>
            </w:r>
          </w:p>
        </w:tc>
      </w:tr>
    </w:tbl>
    <w:p w14:paraId="1CEBCF1A" w14:textId="77777777" w:rsidR="00A02E94" w:rsidRPr="00B11B26" w:rsidRDefault="00A02E94" w:rsidP="00B11B26">
      <w:pPr>
        <w:spacing w:before="120"/>
        <w:jc w:val="both"/>
        <w:rPr>
          <w:color w:val="000000"/>
        </w:rPr>
      </w:pPr>
    </w:p>
    <w:p w14:paraId="1D74E241" w14:textId="77777777" w:rsidR="00A02E94" w:rsidRPr="00B11B26" w:rsidRDefault="00A02E94" w:rsidP="00B11B26">
      <w:pPr>
        <w:spacing w:after="120"/>
        <w:jc w:val="both"/>
        <w:rPr>
          <w:color w:val="000000"/>
        </w:rPr>
      </w:pPr>
      <w:r w:rsidRPr="00B11B26">
        <w:rPr>
          <w:b/>
          <w:bCs/>
          <w:color w:val="000000"/>
        </w:rPr>
        <w:t>Informacja o wykonawcach, których oferty zostały odrzucone</w:t>
      </w:r>
      <w:r w:rsidRPr="00B11B26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B11B26" w14:paraId="7575725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81887DE" w14:textId="77777777" w:rsidR="00A02E94" w:rsidRPr="00B11B26" w:rsidRDefault="00A02E94" w:rsidP="00B11B26">
            <w:pPr>
              <w:spacing w:before="60" w:after="60"/>
              <w:jc w:val="center"/>
              <w:rPr>
                <w:bCs/>
              </w:rPr>
            </w:pPr>
            <w:r w:rsidRPr="00B11B26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0212896" w14:textId="77777777" w:rsidR="00A02E94" w:rsidRPr="00B11B26" w:rsidRDefault="00A02E94" w:rsidP="00B11B26">
            <w:pPr>
              <w:spacing w:before="60" w:after="60"/>
              <w:jc w:val="center"/>
              <w:rPr>
                <w:bCs/>
              </w:rPr>
            </w:pPr>
            <w:r w:rsidRPr="00B11B26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1EF3A3" w14:textId="77777777" w:rsidR="00A02E94" w:rsidRPr="00B11B26" w:rsidRDefault="00A02E94" w:rsidP="00B11B26">
            <w:pPr>
              <w:spacing w:before="60" w:after="60"/>
              <w:jc w:val="center"/>
              <w:rPr>
                <w:bCs/>
              </w:rPr>
            </w:pPr>
            <w:r w:rsidRPr="00B11B26">
              <w:rPr>
                <w:bCs/>
              </w:rPr>
              <w:t>Uzasadnienie odrzucenia oferty</w:t>
            </w:r>
          </w:p>
        </w:tc>
      </w:tr>
      <w:tr w:rsidR="00A02E94" w:rsidRPr="00B11B26" w14:paraId="4AEA512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AFF09C" w14:textId="77777777" w:rsidR="00A02E94" w:rsidRPr="00B11B26" w:rsidRDefault="00A02E94" w:rsidP="00B11B26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AE6052" w14:textId="77777777" w:rsidR="00A02E94" w:rsidRPr="00B11B26" w:rsidRDefault="00A02E94" w:rsidP="00B11B26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71B206D9" w14:textId="77777777" w:rsidR="00A02E94" w:rsidRPr="00B11B26" w:rsidRDefault="00A02E94" w:rsidP="00B11B26">
            <w:pPr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 </w:t>
            </w:r>
          </w:p>
          <w:p w14:paraId="55BDA399" w14:textId="77777777" w:rsidR="00A02E94" w:rsidRPr="00B11B26" w:rsidRDefault="00A02E94" w:rsidP="00B11B26">
            <w:pPr>
              <w:spacing w:after="60"/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BB1A3C" w14:textId="21666174" w:rsidR="00A02E94" w:rsidRPr="00B11B26" w:rsidRDefault="00A02E94" w:rsidP="00F83228">
            <w:pPr>
              <w:spacing w:before="60"/>
              <w:rPr>
                <w:sz w:val="22"/>
                <w:szCs w:val="22"/>
              </w:rPr>
            </w:pPr>
            <w:r w:rsidRPr="00B11B26">
              <w:rPr>
                <w:sz w:val="22"/>
                <w:szCs w:val="22"/>
              </w:rPr>
              <w:t xml:space="preserve"> </w:t>
            </w:r>
          </w:p>
        </w:tc>
      </w:tr>
    </w:tbl>
    <w:p w14:paraId="5743B46F" w14:textId="01F8DDC4" w:rsidR="00B11B26" w:rsidRDefault="00B11B26" w:rsidP="00B11B2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  <w:r w:rsidRPr="00DB22EC">
        <w:rPr>
          <w:sz w:val="23"/>
          <w:szCs w:val="23"/>
        </w:rPr>
        <w:t xml:space="preserve">W myśl art. 259 ustawy </w:t>
      </w:r>
      <w:proofErr w:type="spellStart"/>
      <w:r w:rsidRPr="00DB22EC">
        <w:rPr>
          <w:sz w:val="23"/>
          <w:szCs w:val="23"/>
        </w:rPr>
        <w:t>Pzp</w:t>
      </w:r>
      <w:proofErr w:type="spellEnd"/>
      <w:r w:rsidRPr="00DB22EC">
        <w:rPr>
          <w:sz w:val="23"/>
          <w:szCs w:val="23"/>
        </w:rPr>
        <w:t xml:space="preserve"> Zamawiający informuje, że postępowanie o udzielenie zamówienia publicznego w w/w postępowaniu przetargowym – na podstawie art. 255 pkt. 1 – </w:t>
      </w:r>
      <w:r w:rsidRPr="00DB22EC">
        <w:rPr>
          <w:b/>
          <w:sz w:val="23"/>
          <w:szCs w:val="23"/>
          <w:u w:val="single"/>
        </w:rPr>
        <w:t xml:space="preserve">unieważnia </w:t>
      </w:r>
      <w:bookmarkStart w:id="1" w:name="_Hlk139274148"/>
      <w:r w:rsidRPr="00DB22EC">
        <w:rPr>
          <w:b/>
          <w:sz w:val="23"/>
          <w:szCs w:val="23"/>
          <w:u w:val="single"/>
        </w:rPr>
        <w:t>w zakresie zadania nr</w:t>
      </w:r>
      <w:bookmarkEnd w:id="1"/>
      <w:r w:rsidRPr="00DB22EC">
        <w:rPr>
          <w:b/>
          <w:sz w:val="23"/>
          <w:szCs w:val="23"/>
          <w:u w:val="single"/>
        </w:rPr>
        <w:t xml:space="preserve"> </w:t>
      </w:r>
      <w:r>
        <w:rPr>
          <w:b/>
          <w:sz w:val="23"/>
          <w:szCs w:val="23"/>
          <w:u w:val="single"/>
        </w:rPr>
        <w:t>5</w:t>
      </w:r>
      <w:r w:rsidRPr="00DB22EC">
        <w:rPr>
          <w:bCs/>
          <w:sz w:val="23"/>
          <w:szCs w:val="23"/>
        </w:rPr>
        <w:t>, ze względu na fakt, iż nie złożono żadnej oferty.</w:t>
      </w:r>
    </w:p>
    <w:p w14:paraId="6B2EA041" w14:textId="77777777" w:rsidR="00B11B26" w:rsidRDefault="00B11B26" w:rsidP="00B11B26">
      <w:pPr>
        <w:spacing w:after="120"/>
        <w:jc w:val="both"/>
        <w:rPr>
          <w:color w:val="000000"/>
          <w:sz w:val="22"/>
          <w:szCs w:val="22"/>
        </w:rPr>
      </w:pPr>
    </w:p>
    <w:p w14:paraId="03A4C2E5" w14:textId="766DBE68" w:rsidR="00B11B26" w:rsidRPr="00B11B26" w:rsidRDefault="00B11B26" w:rsidP="00B11B26">
      <w:pPr>
        <w:spacing w:after="120"/>
        <w:jc w:val="both"/>
        <w:rPr>
          <w:color w:val="000000"/>
          <w:sz w:val="22"/>
          <w:szCs w:val="22"/>
          <w:u w:val="single"/>
        </w:rPr>
      </w:pPr>
      <w:r w:rsidRPr="00B11B26">
        <w:rPr>
          <w:color w:val="000000"/>
          <w:sz w:val="22"/>
          <w:szCs w:val="22"/>
          <w:u w:val="single"/>
        </w:rPr>
        <w:t xml:space="preserve">Zamawiający informuje, iż powiadomienie o wyborze oferty najkorzystniejszej dla </w:t>
      </w:r>
      <w:r w:rsidRPr="00B11B26">
        <w:rPr>
          <w:b/>
          <w:bCs/>
          <w:color w:val="000000"/>
          <w:sz w:val="22"/>
          <w:szCs w:val="22"/>
          <w:u w:val="single"/>
        </w:rPr>
        <w:t>zadania nr 4</w:t>
      </w:r>
      <w:r w:rsidRPr="00B11B26">
        <w:rPr>
          <w:color w:val="000000"/>
          <w:sz w:val="22"/>
          <w:szCs w:val="22"/>
          <w:u w:val="single"/>
        </w:rPr>
        <w:t xml:space="preserve"> nastąpi w terminie późniejszym.</w:t>
      </w:r>
    </w:p>
    <w:p w14:paraId="1A3736F5" w14:textId="77777777" w:rsidR="00A02E94" w:rsidRPr="00B11B26" w:rsidRDefault="00A02E94" w:rsidP="00B11B26">
      <w:pPr>
        <w:spacing w:before="120" w:after="120"/>
        <w:jc w:val="both"/>
        <w:rPr>
          <w:color w:val="000000"/>
          <w:sz w:val="16"/>
          <w:szCs w:val="16"/>
        </w:rPr>
      </w:pPr>
    </w:p>
    <w:p w14:paraId="534411EB" w14:textId="77777777" w:rsidR="00A02E94" w:rsidRPr="00B11B26" w:rsidRDefault="00A02E94" w:rsidP="00B11B26">
      <w:pPr>
        <w:spacing w:after="40"/>
        <w:jc w:val="both"/>
      </w:pPr>
      <w:r w:rsidRPr="00B11B26">
        <w:rPr>
          <w:b/>
          <w:bCs/>
        </w:rPr>
        <w:t>Informacja o terminie zawarcia umowy</w:t>
      </w:r>
      <w:r w:rsidRPr="00B11B26">
        <w:t>:</w:t>
      </w:r>
    </w:p>
    <w:p w14:paraId="7570580F" w14:textId="4E5E3C2F" w:rsidR="00A02E94" w:rsidRPr="00B11B26" w:rsidRDefault="00A02E94" w:rsidP="00B11B26">
      <w:pPr>
        <w:spacing w:after="120"/>
        <w:jc w:val="both"/>
      </w:pPr>
      <w:r w:rsidRPr="00B11B26">
        <w:lastRenderedPageBreak/>
        <w:t xml:space="preserve">Umowa w sprawie zamówienia publicznego, zgodnie z art. 308 ust. 2 ustawy </w:t>
      </w:r>
      <w:proofErr w:type="spellStart"/>
      <w:r w:rsidRPr="00B11B26">
        <w:t>Pzp</w:t>
      </w:r>
      <w:proofErr w:type="spellEnd"/>
      <w:r w:rsidRPr="00B11B26">
        <w:t xml:space="preserve">, zostanie zawarta, z uwzględnieniem art. 577 ustawy </w:t>
      </w:r>
      <w:proofErr w:type="spellStart"/>
      <w:r w:rsidRPr="00B11B26">
        <w:t>Pzp</w:t>
      </w:r>
      <w:proofErr w:type="spellEnd"/>
      <w:r w:rsidRPr="00B11B26">
        <w:t xml:space="preserve">, w terminie </w:t>
      </w:r>
      <w:r w:rsidR="005D4896" w:rsidRPr="00B11B26">
        <w:t xml:space="preserve">nie krótszym niż </w:t>
      </w:r>
      <w:r w:rsidR="00B11B26">
        <w:t xml:space="preserve">5 </w:t>
      </w:r>
      <w:r w:rsidR="005D4896" w:rsidRPr="00B11B26">
        <w:t xml:space="preserve"> dni od dnia przesłania niniejszej informacji o wyborze najkorzystniejszej oferty.</w:t>
      </w:r>
    </w:p>
    <w:p w14:paraId="71EF22AB" w14:textId="77777777" w:rsidR="00A02E94" w:rsidRPr="00B11B26" w:rsidRDefault="00A02E94" w:rsidP="00B11B26">
      <w:pPr>
        <w:spacing w:after="240"/>
        <w:jc w:val="both"/>
      </w:pPr>
      <w:r w:rsidRPr="00B11B26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B11B26">
        <w:t>Pzp</w:t>
      </w:r>
      <w:proofErr w:type="spellEnd"/>
      <w:r w:rsidRPr="00B11B26">
        <w:t>.</w:t>
      </w:r>
    </w:p>
    <w:p w14:paraId="7E11F79F" w14:textId="77777777" w:rsidR="0013621B" w:rsidRPr="00B11B26" w:rsidRDefault="0013621B" w:rsidP="00B11B26">
      <w:pPr>
        <w:jc w:val="both"/>
        <w:rPr>
          <w:b/>
          <w:bCs/>
        </w:rPr>
      </w:pPr>
      <w:r w:rsidRPr="00B11B26">
        <w:rPr>
          <w:b/>
          <w:bCs/>
        </w:rPr>
        <w:t>Pouczenie</w:t>
      </w:r>
    </w:p>
    <w:p w14:paraId="1255988F" w14:textId="77777777" w:rsidR="0013621B" w:rsidRPr="00B11B26" w:rsidRDefault="0013621B" w:rsidP="00B11B26">
      <w:pPr>
        <w:spacing w:after="600"/>
        <w:jc w:val="both"/>
      </w:pPr>
      <w:r w:rsidRPr="00B11B26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B11B26">
        <w:t>Pzp</w:t>
      </w:r>
      <w:proofErr w:type="spellEnd"/>
      <w:r w:rsidRPr="00B11B26">
        <w:t>.</w:t>
      </w:r>
    </w:p>
    <w:bookmarkEnd w:id="0"/>
    <w:p w14:paraId="7383D2A2" w14:textId="77777777" w:rsidR="00B579CD" w:rsidRDefault="00B579CD" w:rsidP="00B579C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33495A0" w14:textId="77777777" w:rsidR="00B579CD" w:rsidRDefault="00B579CD" w:rsidP="00B579CD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335CEFDF" w14:textId="77777777" w:rsidR="00B579CD" w:rsidRDefault="00B579CD" w:rsidP="00B579C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0F6B0233" w14:textId="77777777" w:rsidR="00B579CD" w:rsidRDefault="00B579CD" w:rsidP="00B579C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17401D3F" w14:textId="77777777" w:rsidR="00B579CD" w:rsidRDefault="00B579CD" w:rsidP="00B579CD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060EF9B0" w14:textId="702BACC6" w:rsidR="008642B3" w:rsidRPr="00B11B26" w:rsidRDefault="008642B3" w:rsidP="00B11B26">
      <w:pPr>
        <w:jc w:val="right"/>
        <w:rPr>
          <w:vertAlign w:val="superscript"/>
        </w:rPr>
      </w:pPr>
    </w:p>
    <w:sectPr w:rsidR="008642B3" w:rsidRPr="00B11B26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7B9CD" w14:textId="77777777" w:rsidR="008C6024" w:rsidRDefault="008C6024">
      <w:r>
        <w:separator/>
      </w:r>
    </w:p>
  </w:endnote>
  <w:endnote w:type="continuationSeparator" w:id="0">
    <w:p w14:paraId="28A1316B" w14:textId="77777777" w:rsidR="008C6024" w:rsidRDefault="008C6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93D1A" w14:textId="77777777" w:rsidR="005D4896" w:rsidRDefault="005D48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A9C6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B2F407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EC9B4CE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BE140" w14:textId="77777777" w:rsidR="005D4896" w:rsidRDefault="005D48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DC0F8" w14:textId="77777777" w:rsidR="008C6024" w:rsidRDefault="008C6024">
      <w:r>
        <w:separator/>
      </w:r>
    </w:p>
  </w:footnote>
  <w:footnote w:type="continuationSeparator" w:id="0">
    <w:p w14:paraId="79BD3911" w14:textId="77777777" w:rsidR="008C6024" w:rsidRDefault="008C6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636B0" w14:textId="77777777" w:rsidR="005D4896" w:rsidRDefault="005D4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0780" w14:textId="77777777" w:rsidR="005D4896" w:rsidRDefault="005D4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42177" w14:textId="77777777" w:rsidR="005D4896" w:rsidRDefault="005D48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24"/>
    <w:rsid w:val="00022322"/>
    <w:rsid w:val="00042497"/>
    <w:rsid w:val="000C1E6F"/>
    <w:rsid w:val="000E4E56"/>
    <w:rsid w:val="000F1FD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D2018"/>
    <w:rsid w:val="004E324A"/>
    <w:rsid w:val="004E7234"/>
    <w:rsid w:val="00513E6F"/>
    <w:rsid w:val="0054734E"/>
    <w:rsid w:val="00596EA3"/>
    <w:rsid w:val="00596FD7"/>
    <w:rsid w:val="005C35EA"/>
    <w:rsid w:val="005D4896"/>
    <w:rsid w:val="005E5BFF"/>
    <w:rsid w:val="005F2CB0"/>
    <w:rsid w:val="005F3CA7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24C3"/>
    <w:rsid w:val="008567C7"/>
    <w:rsid w:val="008642B3"/>
    <w:rsid w:val="008A6C10"/>
    <w:rsid w:val="008C6024"/>
    <w:rsid w:val="008E5102"/>
    <w:rsid w:val="00915B9E"/>
    <w:rsid w:val="00926247"/>
    <w:rsid w:val="00952256"/>
    <w:rsid w:val="009660F9"/>
    <w:rsid w:val="0097748A"/>
    <w:rsid w:val="009F0E5C"/>
    <w:rsid w:val="00A029B8"/>
    <w:rsid w:val="00A02E94"/>
    <w:rsid w:val="00A91321"/>
    <w:rsid w:val="00AA02AC"/>
    <w:rsid w:val="00AB2321"/>
    <w:rsid w:val="00B11B26"/>
    <w:rsid w:val="00B21F1C"/>
    <w:rsid w:val="00B32D12"/>
    <w:rsid w:val="00B464D3"/>
    <w:rsid w:val="00B579CD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1718"/>
    <w:rsid w:val="00F245C5"/>
    <w:rsid w:val="00F33C66"/>
    <w:rsid w:val="00F83228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88922"/>
  <w15:chartTrackingRefBased/>
  <w15:docId w15:val="{85FC82A0-1889-4DDC-841B-A1CFE786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635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2025-03-12T12:36:00Z</dcterms:created>
  <dcterms:modified xsi:type="dcterms:W3CDTF">2025-03-13T13:22:00Z</dcterms:modified>
</cp:coreProperties>
</file>