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C4C44" w14:textId="77777777" w:rsidR="00843A88" w:rsidRPr="00AD45A9" w:rsidRDefault="00D45684" w:rsidP="006313D4">
      <w:pPr>
        <w:jc w:val="right"/>
        <w:rPr>
          <w:rFonts w:ascii="Arial" w:hAnsi="Arial" w:cs="Arial"/>
          <w:sz w:val="24"/>
          <w:szCs w:val="24"/>
        </w:rPr>
      </w:pPr>
      <w:r w:rsidRPr="00D45684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45684">
        <w:rPr>
          <w:rFonts w:ascii="Arial" w:hAnsi="Arial" w:cs="Arial"/>
          <w:sz w:val="24"/>
          <w:szCs w:val="24"/>
        </w:rPr>
        <w:t>2025-03-14</w:t>
      </w:r>
    </w:p>
    <w:p w14:paraId="1C968CEB" w14:textId="77777777" w:rsidR="00D45684" w:rsidRPr="00D45684" w:rsidRDefault="00D45684" w:rsidP="006313D4">
      <w:pPr>
        <w:rPr>
          <w:rFonts w:ascii="Arial" w:hAnsi="Arial" w:cs="Arial"/>
          <w:b/>
          <w:bCs/>
          <w:sz w:val="24"/>
          <w:szCs w:val="24"/>
        </w:rPr>
      </w:pPr>
      <w:r w:rsidRPr="00D4568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6A8E065" w14:textId="77777777" w:rsidR="00843A88" w:rsidRPr="00AD45A9" w:rsidRDefault="00D45684" w:rsidP="006313D4">
      <w:pPr>
        <w:rPr>
          <w:rFonts w:ascii="Arial" w:hAnsi="Arial" w:cs="Arial"/>
          <w:b/>
          <w:bCs/>
          <w:sz w:val="24"/>
          <w:szCs w:val="24"/>
        </w:rPr>
      </w:pPr>
      <w:r w:rsidRPr="00D4568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7B57868" w14:textId="77777777" w:rsidR="00843A88" w:rsidRPr="00AD45A9" w:rsidRDefault="00D45684" w:rsidP="006313D4">
      <w:pPr>
        <w:rPr>
          <w:rFonts w:ascii="Arial" w:hAnsi="Arial" w:cs="Arial"/>
          <w:sz w:val="24"/>
          <w:szCs w:val="24"/>
        </w:rPr>
      </w:pPr>
      <w:r w:rsidRPr="00D45684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45684">
        <w:rPr>
          <w:rFonts w:ascii="Arial" w:hAnsi="Arial" w:cs="Arial"/>
          <w:sz w:val="24"/>
          <w:szCs w:val="24"/>
        </w:rPr>
        <w:t>7/19</w:t>
      </w:r>
    </w:p>
    <w:p w14:paraId="77D8EEF7" w14:textId="77777777" w:rsidR="00843A88" w:rsidRPr="00AD45A9" w:rsidRDefault="00D45684" w:rsidP="006313D4">
      <w:pPr>
        <w:rPr>
          <w:rFonts w:ascii="Arial" w:hAnsi="Arial" w:cs="Arial"/>
          <w:sz w:val="24"/>
          <w:szCs w:val="24"/>
        </w:rPr>
      </w:pPr>
      <w:r w:rsidRPr="00D45684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45684">
        <w:rPr>
          <w:rFonts w:ascii="Arial" w:hAnsi="Arial" w:cs="Arial"/>
          <w:sz w:val="24"/>
          <w:szCs w:val="24"/>
        </w:rPr>
        <w:t>Poznań</w:t>
      </w:r>
    </w:p>
    <w:p w14:paraId="745D88CF" w14:textId="77777777" w:rsidR="006313D4" w:rsidRDefault="006313D4" w:rsidP="006313D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4FC1F066" w14:textId="77777777" w:rsidR="006313D4" w:rsidRDefault="006313D4" w:rsidP="006313D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A5B66DE" w14:textId="3B127FE9" w:rsidR="00843A88" w:rsidRPr="00AD45A9" w:rsidRDefault="00843A88" w:rsidP="006313D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F8621FF" w14:textId="77777777" w:rsidR="00843A88" w:rsidRDefault="00843A88" w:rsidP="006313D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139123A" w14:textId="77777777" w:rsidR="006313D4" w:rsidRDefault="006313D4" w:rsidP="006313D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4094BD9" w14:textId="77777777" w:rsidR="006313D4" w:rsidRDefault="006313D4" w:rsidP="006313D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7D31B30" w14:textId="77777777" w:rsidR="004E4B64" w:rsidRPr="004E4B64" w:rsidRDefault="004E4B64" w:rsidP="006313D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EEF2416" w14:textId="77777777" w:rsidTr="00FD4AEC">
        <w:tc>
          <w:tcPr>
            <w:tcW w:w="2269" w:type="dxa"/>
            <w:shd w:val="clear" w:color="auto" w:fill="auto"/>
          </w:tcPr>
          <w:p w14:paraId="38C6DB54" w14:textId="77777777" w:rsidR="004E4B64" w:rsidRPr="004E4B64" w:rsidRDefault="004E4B64" w:rsidP="006313D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D8E5A8" w14:textId="77777777" w:rsidR="004E4B64" w:rsidRPr="004E4B64" w:rsidRDefault="00D45684" w:rsidP="006313D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5684">
              <w:rPr>
                <w:rFonts w:ascii="Arial" w:hAnsi="Arial" w:cs="Arial"/>
                <w:bCs/>
                <w:sz w:val="24"/>
                <w:szCs w:val="24"/>
              </w:rPr>
              <w:t>Zakup i dostawa środków higienicznych dla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5684" w:rsidRPr="004E4B64" w14:paraId="4E9F952B" w14:textId="77777777" w:rsidTr="002A6B9A">
        <w:tc>
          <w:tcPr>
            <w:tcW w:w="2269" w:type="dxa"/>
            <w:shd w:val="clear" w:color="auto" w:fill="auto"/>
          </w:tcPr>
          <w:p w14:paraId="374859D4" w14:textId="77777777" w:rsidR="00D45684" w:rsidRPr="004E4B64" w:rsidRDefault="00D45684" w:rsidP="006313D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AADAFA" w14:textId="77777777" w:rsidR="00D45684" w:rsidRPr="004E4B64" w:rsidRDefault="00D45684" w:rsidP="006313D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5684">
              <w:rPr>
                <w:rFonts w:ascii="Arial" w:hAnsi="Arial" w:cs="Arial"/>
                <w:bCs/>
                <w:sz w:val="24"/>
                <w:szCs w:val="24"/>
              </w:rPr>
              <w:t>SZW/DZP/8/2025</w:t>
            </w:r>
          </w:p>
        </w:tc>
      </w:tr>
    </w:tbl>
    <w:p w14:paraId="5B2A5F45" w14:textId="77777777" w:rsidR="004E4B64" w:rsidRDefault="004E4B64" w:rsidP="006313D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4DA1C3E1" w14:textId="77777777" w:rsidR="006313D4" w:rsidRPr="00AD45A9" w:rsidRDefault="006313D4" w:rsidP="006313D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25D806C4" w14:textId="77777777" w:rsidTr="00C46732">
        <w:tc>
          <w:tcPr>
            <w:tcW w:w="9330" w:type="dxa"/>
            <w:shd w:val="clear" w:color="auto" w:fill="F2F2F2"/>
            <w:hideMark/>
          </w:tcPr>
          <w:p w14:paraId="0395D34E" w14:textId="77777777" w:rsidR="00843A88" w:rsidRPr="00AD45A9" w:rsidRDefault="00843A88" w:rsidP="006313D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0F8E9A5" w14:textId="77777777" w:rsidR="006313D4" w:rsidRDefault="006313D4" w:rsidP="006313D4">
      <w:pPr>
        <w:jc w:val="both"/>
        <w:rPr>
          <w:rFonts w:ascii="Arial" w:hAnsi="Arial" w:cs="Arial"/>
          <w:sz w:val="24"/>
          <w:szCs w:val="24"/>
        </w:rPr>
      </w:pPr>
    </w:p>
    <w:p w14:paraId="2B1416F3" w14:textId="77777777" w:rsidR="006313D4" w:rsidRDefault="006313D4" w:rsidP="006313D4">
      <w:pPr>
        <w:jc w:val="both"/>
        <w:rPr>
          <w:rFonts w:ascii="Arial" w:hAnsi="Arial" w:cs="Arial"/>
          <w:sz w:val="24"/>
          <w:szCs w:val="24"/>
        </w:rPr>
      </w:pPr>
    </w:p>
    <w:p w14:paraId="6AC64417" w14:textId="7B9F0FA5" w:rsidR="0012774F" w:rsidRDefault="00520165" w:rsidP="006313D4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45684" w:rsidRPr="00D45684">
        <w:rPr>
          <w:rFonts w:ascii="Arial" w:hAnsi="Arial" w:cs="Arial"/>
          <w:b/>
          <w:sz w:val="24"/>
          <w:szCs w:val="24"/>
        </w:rPr>
        <w:t>Szpital Wojewódzki w Poznaniu</w:t>
      </w:r>
      <w:r w:rsidR="006313D4">
        <w:rPr>
          <w:rFonts w:ascii="Arial" w:hAnsi="Arial" w:cs="Arial"/>
          <w:b/>
          <w:sz w:val="24"/>
          <w:szCs w:val="24"/>
        </w:rPr>
        <w:t xml:space="preserve">, </w:t>
      </w:r>
      <w:r w:rsidR="00D45684" w:rsidRPr="00D45684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45684" w:rsidRPr="00D45684">
        <w:rPr>
          <w:rFonts w:ascii="Arial" w:hAnsi="Arial" w:cs="Arial"/>
          <w:sz w:val="24"/>
          <w:szCs w:val="24"/>
        </w:rPr>
        <w:t>(</w:t>
      </w:r>
      <w:proofErr w:type="spellStart"/>
      <w:r w:rsidR="00D45684" w:rsidRPr="00D45684">
        <w:rPr>
          <w:rFonts w:ascii="Arial" w:hAnsi="Arial" w:cs="Arial"/>
          <w:sz w:val="24"/>
          <w:szCs w:val="24"/>
        </w:rPr>
        <w:t>t.j</w:t>
      </w:r>
      <w:proofErr w:type="spellEnd"/>
      <w:r w:rsidR="00D45684" w:rsidRPr="00D45684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576265ED" w14:textId="77777777" w:rsidR="006313D4" w:rsidRPr="00E935D6" w:rsidRDefault="006313D4" w:rsidP="006313D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5684" w:rsidRPr="00E935D6" w14:paraId="21C7B26F" w14:textId="77777777" w:rsidTr="002A6B9A">
        <w:tc>
          <w:tcPr>
            <w:tcW w:w="9356" w:type="dxa"/>
            <w:shd w:val="clear" w:color="auto" w:fill="auto"/>
          </w:tcPr>
          <w:p w14:paraId="3FF74850" w14:textId="5F4213E3" w:rsidR="00D45684" w:rsidRPr="00D45684" w:rsidRDefault="00D45684" w:rsidP="006313D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684">
              <w:rPr>
                <w:rFonts w:ascii="Arial" w:hAnsi="Arial" w:cs="Arial"/>
                <w:sz w:val="24"/>
                <w:szCs w:val="24"/>
              </w:rPr>
              <w:t xml:space="preserve">1) Czy Zamawiający nie popełnił omyłki edytorskiej wpisując w Zadaniu nr 1 wymagań dot. dozownika naściennego do czyściwa perforowanego, które to znajduję się w pozycji 1, ale w Zadaniu nr 2? Odpowiedź: Zamawiający </w:t>
            </w:r>
            <w:r w:rsidR="006313D4">
              <w:rPr>
                <w:rFonts w:ascii="Arial" w:hAnsi="Arial" w:cs="Arial"/>
                <w:sz w:val="24"/>
                <w:szCs w:val="24"/>
              </w:rPr>
              <w:t>zmodyfikował</w:t>
            </w:r>
            <w:r w:rsidRPr="00D45684">
              <w:rPr>
                <w:rFonts w:ascii="Arial" w:hAnsi="Arial" w:cs="Arial"/>
                <w:sz w:val="24"/>
                <w:szCs w:val="24"/>
              </w:rPr>
              <w:t xml:space="preserve"> formularz asortymentowo-cenowy.</w:t>
            </w:r>
          </w:p>
          <w:p w14:paraId="0C9DEE32" w14:textId="77777777" w:rsidR="00D45684" w:rsidRPr="004E4B64" w:rsidRDefault="00D45684" w:rsidP="006313D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684">
              <w:rPr>
                <w:rFonts w:ascii="Arial" w:hAnsi="Arial" w:cs="Arial"/>
                <w:sz w:val="24"/>
                <w:szCs w:val="24"/>
              </w:rPr>
              <w:t>2) Pytanie dot. dotyczące zapisów umowy: Czy Zamawiający dopuszcza wpisanie do umowy punktu dotyczącego minimum logistycznego na kwotę nie mniejszą niż 369,00 złotych brutto? Odpowiedź: Zamawiający nie wprowadza zmian w zapisach umowy.</w:t>
            </w:r>
          </w:p>
        </w:tc>
      </w:tr>
    </w:tbl>
    <w:p w14:paraId="0514FDA2" w14:textId="77777777" w:rsidR="00BE7BFD" w:rsidRPr="00E935D6" w:rsidRDefault="00BE7BFD" w:rsidP="006313D4">
      <w:pPr>
        <w:jc w:val="both"/>
        <w:rPr>
          <w:rFonts w:ascii="Arial" w:hAnsi="Arial" w:cs="Arial"/>
          <w:sz w:val="22"/>
          <w:szCs w:val="22"/>
        </w:rPr>
      </w:pPr>
    </w:p>
    <w:p w14:paraId="40B1D241" w14:textId="77777777" w:rsidR="006313D4" w:rsidRDefault="006313D4" w:rsidP="006313D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152D0E6" w14:textId="20282F78" w:rsidR="006D4AB3" w:rsidRDefault="006D4AB3" w:rsidP="006313D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14A8568" w14:textId="77777777" w:rsidR="006313D4" w:rsidRDefault="006313D4" w:rsidP="006313D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301B0C3" w14:textId="77777777" w:rsidR="006313D4" w:rsidRPr="00BC0F44" w:rsidRDefault="006313D4" w:rsidP="006313D4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31A3F2CD" w14:textId="77777777" w:rsidR="006313D4" w:rsidRPr="00BC0F44" w:rsidRDefault="006313D4" w:rsidP="006313D4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65E811D9" w14:textId="79A66A53" w:rsidR="006313D4" w:rsidRPr="00E935D6" w:rsidRDefault="006313D4" w:rsidP="006313D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BC0F44">
        <w:rPr>
          <w:sz w:val="22"/>
          <w:szCs w:val="22"/>
        </w:rPr>
        <w:t>Dawid Murawa</w:t>
      </w:r>
    </w:p>
    <w:sectPr w:rsidR="006313D4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C1DF1" w14:textId="77777777" w:rsidR="007B1EDA" w:rsidRDefault="007B1EDA">
      <w:r>
        <w:separator/>
      </w:r>
    </w:p>
  </w:endnote>
  <w:endnote w:type="continuationSeparator" w:id="0">
    <w:p w14:paraId="0C8C7686" w14:textId="77777777" w:rsidR="007B1EDA" w:rsidRDefault="007B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759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65FA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0077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3C12E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9F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9E79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9AD95C" w14:textId="77777777" w:rsidR="006D4AB3" w:rsidRDefault="006D4AB3">
    <w:pPr>
      <w:pStyle w:val="Stopka"/>
      <w:tabs>
        <w:tab w:val="clear" w:pos="4536"/>
        <w:tab w:val="left" w:pos="6237"/>
      </w:tabs>
    </w:pPr>
  </w:p>
  <w:p w14:paraId="5E9172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2433B" w14:textId="77777777" w:rsidR="007B1EDA" w:rsidRDefault="007B1EDA">
      <w:r>
        <w:separator/>
      </w:r>
    </w:p>
  </w:footnote>
  <w:footnote w:type="continuationSeparator" w:id="0">
    <w:p w14:paraId="6913F2C2" w14:textId="77777777" w:rsidR="007B1EDA" w:rsidRDefault="007B1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5448A" w14:textId="77777777" w:rsidR="00D45684" w:rsidRDefault="00D45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6072" w14:textId="77777777" w:rsidR="00D45684" w:rsidRDefault="00D456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39597" w14:textId="77777777" w:rsidR="00D45684" w:rsidRDefault="00D456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7511302">
    <w:abstractNumId w:val="3"/>
  </w:num>
  <w:num w:numId="2" w16cid:durableId="1063721167">
    <w:abstractNumId w:val="6"/>
  </w:num>
  <w:num w:numId="3" w16cid:durableId="1744184852">
    <w:abstractNumId w:val="2"/>
  </w:num>
  <w:num w:numId="4" w16cid:durableId="269120243">
    <w:abstractNumId w:val="5"/>
  </w:num>
  <w:num w:numId="5" w16cid:durableId="826897153">
    <w:abstractNumId w:val="0"/>
  </w:num>
  <w:num w:numId="6" w16cid:durableId="1342977024">
    <w:abstractNumId w:val="1"/>
  </w:num>
  <w:num w:numId="7" w16cid:durableId="7629211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ED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13D4"/>
    <w:rsid w:val="00632C3C"/>
    <w:rsid w:val="00662BDB"/>
    <w:rsid w:val="006A5DF1"/>
    <w:rsid w:val="006B7198"/>
    <w:rsid w:val="006D4AB3"/>
    <w:rsid w:val="006F3B81"/>
    <w:rsid w:val="007B1EDA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4568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389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7A226"/>
  <w15:chartTrackingRefBased/>
  <w15:docId w15:val="{EAE45166-6267-4CD6-9DC8-7A1A9EF6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313D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2025-03-14T07:51:00Z</cp:lastPrinted>
  <dcterms:created xsi:type="dcterms:W3CDTF">2025-03-14T07:52:00Z</dcterms:created>
  <dcterms:modified xsi:type="dcterms:W3CDTF">2025-03-14T07:52:00Z</dcterms:modified>
</cp:coreProperties>
</file>