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200C5" w14:textId="77777777" w:rsidR="00986737" w:rsidRPr="009432A1" w:rsidRDefault="0065522A" w:rsidP="00FC26D0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5522A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65522A">
        <w:rPr>
          <w:rFonts w:ascii="Arial" w:hAnsi="Arial" w:cs="Arial"/>
          <w:sz w:val="24"/>
          <w:szCs w:val="24"/>
        </w:rPr>
        <w:t>2025-03-14</w:t>
      </w:r>
    </w:p>
    <w:p w14:paraId="4D0482C5" w14:textId="77777777" w:rsidR="0065522A" w:rsidRPr="0065522A" w:rsidRDefault="0065522A" w:rsidP="00FC26D0">
      <w:pPr>
        <w:rPr>
          <w:rFonts w:ascii="Arial" w:hAnsi="Arial" w:cs="Arial"/>
          <w:b/>
          <w:bCs/>
          <w:sz w:val="24"/>
          <w:szCs w:val="24"/>
        </w:rPr>
      </w:pPr>
      <w:r w:rsidRPr="0065522A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119AD69" w14:textId="77777777" w:rsidR="00986737" w:rsidRPr="009432A1" w:rsidRDefault="0065522A" w:rsidP="00FC26D0">
      <w:pPr>
        <w:rPr>
          <w:rFonts w:ascii="Arial" w:hAnsi="Arial" w:cs="Arial"/>
          <w:b/>
          <w:bCs/>
          <w:sz w:val="24"/>
          <w:szCs w:val="24"/>
        </w:rPr>
      </w:pPr>
      <w:r w:rsidRPr="0065522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11E79ED" w14:textId="77777777" w:rsidR="00986737" w:rsidRPr="009432A1" w:rsidRDefault="0065522A" w:rsidP="00FC26D0">
      <w:pPr>
        <w:rPr>
          <w:rFonts w:ascii="Arial" w:hAnsi="Arial" w:cs="Arial"/>
          <w:sz w:val="24"/>
          <w:szCs w:val="24"/>
        </w:rPr>
      </w:pPr>
      <w:r w:rsidRPr="0065522A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5522A">
        <w:rPr>
          <w:rFonts w:ascii="Arial" w:hAnsi="Arial" w:cs="Arial"/>
          <w:sz w:val="24"/>
          <w:szCs w:val="24"/>
        </w:rPr>
        <w:t>7/19</w:t>
      </w:r>
    </w:p>
    <w:p w14:paraId="59383856" w14:textId="77777777" w:rsidR="00986737" w:rsidRPr="009432A1" w:rsidRDefault="0065522A" w:rsidP="00FC26D0">
      <w:pPr>
        <w:rPr>
          <w:rFonts w:ascii="Arial" w:hAnsi="Arial" w:cs="Arial"/>
          <w:sz w:val="24"/>
          <w:szCs w:val="24"/>
        </w:rPr>
      </w:pPr>
      <w:r w:rsidRPr="0065522A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5522A">
        <w:rPr>
          <w:rFonts w:ascii="Arial" w:hAnsi="Arial" w:cs="Arial"/>
          <w:sz w:val="24"/>
          <w:szCs w:val="24"/>
        </w:rPr>
        <w:t>Poznań</w:t>
      </w:r>
    </w:p>
    <w:p w14:paraId="1DB40421" w14:textId="0B4BDB5F" w:rsidR="00986737" w:rsidRDefault="00986737" w:rsidP="00FC26D0">
      <w:pPr>
        <w:jc w:val="both"/>
        <w:rPr>
          <w:rFonts w:ascii="Arial" w:hAnsi="Arial" w:cs="Arial"/>
          <w:bCs/>
          <w:sz w:val="18"/>
          <w:szCs w:val="18"/>
        </w:rPr>
      </w:pPr>
    </w:p>
    <w:p w14:paraId="36A99D8C" w14:textId="77777777" w:rsidR="00FC26D0" w:rsidRPr="009432A1" w:rsidRDefault="00FC26D0" w:rsidP="00FC26D0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45A3ECA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0F224F" w14:textId="77777777" w:rsidR="00986737" w:rsidRPr="00CF7835" w:rsidRDefault="00986737" w:rsidP="00FC26D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CBA3568" w14:textId="77777777" w:rsidR="00986737" w:rsidRPr="00382A4A" w:rsidRDefault="00986737" w:rsidP="00FC26D0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E9FAADA" w14:textId="77777777" w:rsidR="00986737" w:rsidRPr="004E4B64" w:rsidRDefault="00986737" w:rsidP="00FC26D0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2A60C718" w14:textId="77777777" w:rsidTr="005A632E">
        <w:tc>
          <w:tcPr>
            <w:tcW w:w="2269" w:type="dxa"/>
            <w:shd w:val="clear" w:color="auto" w:fill="auto"/>
          </w:tcPr>
          <w:p w14:paraId="5E6A3F64" w14:textId="77777777" w:rsidR="00986737" w:rsidRPr="004E4B64" w:rsidRDefault="00986737" w:rsidP="00FC26D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0EC322" w14:textId="77777777" w:rsidR="00986737" w:rsidRPr="004E4B64" w:rsidRDefault="0065522A" w:rsidP="00FC26D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5522A">
              <w:rPr>
                <w:rFonts w:ascii="Arial" w:hAnsi="Arial" w:cs="Arial"/>
                <w:bCs/>
                <w:sz w:val="24"/>
                <w:szCs w:val="24"/>
              </w:rPr>
              <w:t>Zakup niespecjalistycznego sprzętu medycznego, w tym jednorazowego - 12 zadań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5522A" w:rsidRPr="004E4B64" w14:paraId="0A49ABE2" w14:textId="77777777" w:rsidTr="00AD4E73">
        <w:tc>
          <w:tcPr>
            <w:tcW w:w="2269" w:type="dxa"/>
            <w:shd w:val="clear" w:color="auto" w:fill="auto"/>
          </w:tcPr>
          <w:p w14:paraId="5DC2B218" w14:textId="77777777" w:rsidR="0065522A" w:rsidRPr="004E4B64" w:rsidRDefault="0065522A" w:rsidP="00FC26D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371C69" w14:textId="77777777" w:rsidR="0065522A" w:rsidRPr="004E4B64" w:rsidRDefault="0065522A" w:rsidP="00FC26D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5522A">
              <w:rPr>
                <w:rFonts w:ascii="Arial" w:hAnsi="Arial" w:cs="Arial"/>
                <w:bCs/>
                <w:sz w:val="24"/>
                <w:szCs w:val="24"/>
              </w:rPr>
              <w:t>SZW/DZP/4/2025</w:t>
            </w:r>
          </w:p>
        </w:tc>
      </w:tr>
    </w:tbl>
    <w:p w14:paraId="4753B85F" w14:textId="77777777" w:rsidR="00A80738" w:rsidRPr="00986737" w:rsidRDefault="00A80738" w:rsidP="00FC26D0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71D4E1FC" w14:textId="5F01FC59" w:rsidR="00D665F5" w:rsidRDefault="00D665F5" w:rsidP="00FC26D0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5522A" w:rsidRPr="0065522A">
        <w:rPr>
          <w:rFonts w:ascii="Arial" w:hAnsi="Arial" w:cs="Arial"/>
          <w:sz w:val="24"/>
          <w:szCs w:val="24"/>
        </w:rPr>
        <w:t>(</w:t>
      </w:r>
      <w:proofErr w:type="spellStart"/>
      <w:r w:rsidR="0065522A" w:rsidRPr="0065522A">
        <w:rPr>
          <w:rFonts w:ascii="Arial" w:hAnsi="Arial" w:cs="Arial"/>
          <w:sz w:val="24"/>
          <w:szCs w:val="24"/>
        </w:rPr>
        <w:t>t.j</w:t>
      </w:r>
      <w:proofErr w:type="spellEnd"/>
      <w:r w:rsidR="0065522A" w:rsidRPr="0065522A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8B9D092" w14:textId="77777777" w:rsidR="00FC26D0" w:rsidRDefault="00FC26D0" w:rsidP="00FC26D0">
      <w:pPr>
        <w:jc w:val="both"/>
        <w:rPr>
          <w:rFonts w:ascii="Arial" w:hAnsi="Arial" w:cs="Arial"/>
          <w:sz w:val="24"/>
          <w:szCs w:val="24"/>
        </w:rPr>
      </w:pPr>
    </w:p>
    <w:p w14:paraId="73D6B1A6" w14:textId="77777777" w:rsidR="00FC26D0" w:rsidRPr="00FC26D0" w:rsidRDefault="00FC26D0" w:rsidP="00FC26D0">
      <w:pPr>
        <w:jc w:val="both"/>
        <w:rPr>
          <w:rFonts w:ascii="Arial" w:hAnsi="Arial" w:cs="Arial"/>
          <w:sz w:val="24"/>
          <w:szCs w:val="24"/>
        </w:rPr>
      </w:pPr>
      <w:r w:rsidRPr="00FC26D0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17C0043D" w14:textId="6469C79A" w:rsidR="00FC26D0" w:rsidRPr="00FC26D0" w:rsidRDefault="00FC26D0" w:rsidP="00FC26D0">
      <w:pPr>
        <w:jc w:val="both"/>
        <w:rPr>
          <w:rFonts w:ascii="Arial" w:hAnsi="Arial" w:cs="Arial"/>
          <w:sz w:val="24"/>
          <w:szCs w:val="24"/>
        </w:rPr>
      </w:pPr>
      <w:r w:rsidRPr="00FC26D0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FC26D0">
        <w:rPr>
          <w:rFonts w:ascii="Arial" w:hAnsi="Arial" w:cs="Arial"/>
          <w:sz w:val="24"/>
          <w:szCs w:val="24"/>
        </w:rPr>
        <w:t>44758,00 zł brutto</w:t>
      </w:r>
    </w:p>
    <w:p w14:paraId="1678C996" w14:textId="36B42DCB" w:rsidR="00FC26D0" w:rsidRPr="00FC26D0" w:rsidRDefault="00FC26D0" w:rsidP="00FC26D0">
      <w:pPr>
        <w:jc w:val="both"/>
        <w:rPr>
          <w:rFonts w:ascii="Arial" w:hAnsi="Arial" w:cs="Arial"/>
          <w:sz w:val="24"/>
          <w:szCs w:val="24"/>
        </w:rPr>
      </w:pPr>
      <w:r w:rsidRPr="00FC26D0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FC26D0">
        <w:rPr>
          <w:rFonts w:ascii="Arial" w:hAnsi="Arial" w:cs="Arial"/>
          <w:sz w:val="24"/>
          <w:szCs w:val="24"/>
        </w:rPr>
        <w:t>810,00 zł brutto</w:t>
      </w:r>
    </w:p>
    <w:p w14:paraId="78973D9D" w14:textId="6FBE89B3" w:rsidR="00FC26D0" w:rsidRPr="00FC26D0" w:rsidRDefault="00FC26D0" w:rsidP="00FC26D0">
      <w:pPr>
        <w:jc w:val="both"/>
        <w:rPr>
          <w:rFonts w:ascii="Arial" w:hAnsi="Arial" w:cs="Arial"/>
          <w:sz w:val="24"/>
          <w:szCs w:val="24"/>
        </w:rPr>
      </w:pPr>
      <w:r w:rsidRPr="00FC26D0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FC26D0">
        <w:rPr>
          <w:rFonts w:ascii="Arial" w:hAnsi="Arial" w:cs="Arial"/>
          <w:sz w:val="24"/>
          <w:szCs w:val="24"/>
        </w:rPr>
        <w:t>51309,45 zł brutto</w:t>
      </w:r>
    </w:p>
    <w:p w14:paraId="3E71B738" w14:textId="7DF77FB3" w:rsidR="00FC26D0" w:rsidRPr="00FC26D0" w:rsidRDefault="00FC26D0" w:rsidP="00FC26D0">
      <w:pPr>
        <w:jc w:val="both"/>
        <w:rPr>
          <w:rFonts w:ascii="Arial" w:hAnsi="Arial" w:cs="Arial"/>
          <w:sz w:val="24"/>
          <w:szCs w:val="24"/>
        </w:rPr>
      </w:pPr>
      <w:r w:rsidRPr="00FC26D0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FC26D0">
        <w:rPr>
          <w:rFonts w:ascii="Arial" w:hAnsi="Arial" w:cs="Arial"/>
          <w:sz w:val="24"/>
          <w:szCs w:val="24"/>
        </w:rPr>
        <w:t>2494,80 zł brutto</w:t>
      </w:r>
    </w:p>
    <w:p w14:paraId="1C85BBB5" w14:textId="4037A6BC" w:rsidR="00FC26D0" w:rsidRPr="00FC26D0" w:rsidRDefault="00FC26D0" w:rsidP="00FC26D0">
      <w:pPr>
        <w:jc w:val="both"/>
        <w:rPr>
          <w:rFonts w:ascii="Arial" w:hAnsi="Arial" w:cs="Arial"/>
          <w:sz w:val="24"/>
          <w:szCs w:val="24"/>
        </w:rPr>
      </w:pPr>
      <w:r w:rsidRPr="00FC26D0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FC26D0">
        <w:rPr>
          <w:rFonts w:ascii="Arial" w:hAnsi="Arial" w:cs="Arial"/>
          <w:sz w:val="24"/>
          <w:szCs w:val="24"/>
        </w:rPr>
        <w:t>15903,00 zł brutto</w:t>
      </w:r>
    </w:p>
    <w:p w14:paraId="086C71E9" w14:textId="6D4D1B2A" w:rsidR="00FC26D0" w:rsidRPr="00FC26D0" w:rsidRDefault="00FC26D0" w:rsidP="00FC26D0">
      <w:pPr>
        <w:jc w:val="both"/>
        <w:rPr>
          <w:rFonts w:ascii="Arial" w:hAnsi="Arial" w:cs="Arial"/>
          <w:sz w:val="24"/>
          <w:szCs w:val="24"/>
        </w:rPr>
      </w:pPr>
      <w:r w:rsidRPr="00FC26D0">
        <w:rPr>
          <w:rFonts w:ascii="Arial" w:hAnsi="Arial" w:cs="Arial"/>
          <w:sz w:val="24"/>
          <w:szCs w:val="24"/>
        </w:rPr>
        <w:t>Zadanie 6 -</w:t>
      </w:r>
      <w:r>
        <w:rPr>
          <w:rFonts w:ascii="Arial" w:hAnsi="Arial" w:cs="Arial"/>
          <w:sz w:val="24"/>
          <w:szCs w:val="24"/>
        </w:rPr>
        <w:t xml:space="preserve"> </w:t>
      </w:r>
      <w:r w:rsidRPr="00FC26D0">
        <w:rPr>
          <w:rFonts w:ascii="Arial" w:hAnsi="Arial" w:cs="Arial"/>
          <w:sz w:val="24"/>
          <w:szCs w:val="24"/>
        </w:rPr>
        <w:t>615,60 zł brutto</w:t>
      </w:r>
    </w:p>
    <w:p w14:paraId="06ABC9B9" w14:textId="31F84FD3" w:rsidR="00FC26D0" w:rsidRPr="00FC26D0" w:rsidRDefault="00FC26D0" w:rsidP="00FC26D0">
      <w:pPr>
        <w:jc w:val="both"/>
        <w:rPr>
          <w:rFonts w:ascii="Arial" w:hAnsi="Arial" w:cs="Arial"/>
          <w:sz w:val="24"/>
          <w:szCs w:val="24"/>
        </w:rPr>
      </w:pPr>
      <w:r w:rsidRPr="00FC26D0">
        <w:rPr>
          <w:rFonts w:ascii="Arial" w:hAnsi="Arial" w:cs="Arial"/>
          <w:sz w:val="24"/>
          <w:szCs w:val="24"/>
        </w:rPr>
        <w:t>Zadanie 7 -</w:t>
      </w:r>
      <w:r>
        <w:rPr>
          <w:rFonts w:ascii="Arial" w:hAnsi="Arial" w:cs="Arial"/>
          <w:sz w:val="24"/>
          <w:szCs w:val="24"/>
        </w:rPr>
        <w:t xml:space="preserve"> </w:t>
      </w:r>
      <w:r w:rsidRPr="00FC26D0">
        <w:rPr>
          <w:rFonts w:ascii="Arial" w:hAnsi="Arial" w:cs="Arial"/>
          <w:sz w:val="24"/>
          <w:szCs w:val="24"/>
        </w:rPr>
        <w:t>18501,93 zł brutto</w:t>
      </w:r>
    </w:p>
    <w:p w14:paraId="0293DC30" w14:textId="11D6842B" w:rsidR="00FC26D0" w:rsidRPr="00FC26D0" w:rsidRDefault="00FC26D0" w:rsidP="00FC26D0">
      <w:pPr>
        <w:jc w:val="both"/>
        <w:rPr>
          <w:rFonts w:ascii="Arial" w:hAnsi="Arial" w:cs="Arial"/>
          <w:sz w:val="24"/>
          <w:szCs w:val="24"/>
        </w:rPr>
      </w:pPr>
      <w:r w:rsidRPr="00FC26D0">
        <w:rPr>
          <w:rFonts w:ascii="Arial" w:hAnsi="Arial" w:cs="Arial"/>
          <w:sz w:val="24"/>
          <w:szCs w:val="24"/>
        </w:rPr>
        <w:t>Zadanie 8 -</w:t>
      </w:r>
      <w:r>
        <w:rPr>
          <w:rFonts w:ascii="Arial" w:hAnsi="Arial" w:cs="Arial"/>
          <w:sz w:val="24"/>
          <w:szCs w:val="24"/>
        </w:rPr>
        <w:t xml:space="preserve"> </w:t>
      </w:r>
      <w:r w:rsidRPr="00FC26D0">
        <w:rPr>
          <w:rFonts w:ascii="Arial" w:hAnsi="Arial" w:cs="Arial"/>
          <w:sz w:val="24"/>
          <w:szCs w:val="24"/>
        </w:rPr>
        <w:t>26852,02 zł brutto</w:t>
      </w:r>
    </w:p>
    <w:p w14:paraId="36EB2806" w14:textId="23B29949" w:rsidR="00FC26D0" w:rsidRPr="00FC26D0" w:rsidRDefault="00FC26D0" w:rsidP="00FC26D0">
      <w:pPr>
        <w:jc w:val="both"/>
        <w:rPr>
          <w:rFonts w:ascii="Arial" w:hAnsi="Arial" w:cs="Arial"/>
          <w:sz w:val="24"/>
          <w:szCs w:val="24"/>
        </w:rPr>
      </w:pPr>
      <w:r w:rsidRPr="00FC26D0">
        <w:rPr>
          <w:rFonts w:ascii="Arial" w:hAnsi="Arial" w:cs="Arial"/>
          <w:sz w:val="24"/>
          <w:szCs w:val="24"/>
        </w:rPr>
        <w:t>Zadanie 9 -</w:t>
      </w:r>
      <w:r>
        <w:rPr>
          <w:rFonts w:ascii="Arial" w:hAnsi="Arial" w:cs="Arial"/>
          <w:sz w:val="24"/>
          <w:szCs w:val="24"/>
        </w:rPr>
        <w:t xml:space="preserve"> </w:t>
      </w:r>
      <w:r w:rsidRPr="00FC26D0">
        <w:rPr>
          <w:rFonts w:ascii="Arial" w:hAnsi="Arial" w:cs="Arial"/>
          <w:sz w:val="24"/>
          <w:szCs w:val="24"/>
        </w:rPr>
        <w:t>38062,70 zł brutto</w:t>
      </w:r>
    </w:p>
    <w:p w14:paraId="08C2E704" w14:textId="7F60D256" w:rsidR="00FC26D0" w:rsidRPr="00FC26D0" w:rsidRDefault="00FC26D0" w:rsidP="00FC26D0">
      <w:pPr>
        <w:jc w:val="both"/>
        <w:rPr>
          <w:rFonts w:ascii="Arial" w:hAnsi="Arial" w:cs="Arial"/>
          <w:sz w:val="24"/>
          <w:szCs w:val="24"/>
        </w:rPr>
      </w:pPr>
      <w:r w:rsidRPr="00FC26D0">
        <w:rPr>
          <w:rFonts w:ascii="Arial" w:hAnsi="Arial" w:cs="Arial"/>
          <w:sz w:val="24"/>
          <w:szCs w:val="24"/>
        </w:rPr>
        <w:t>Zadanie 10 -</w:t>
      </w:r>
      <w:r>
        <w:rPr>
          <w:rFonts w:ascii="Arial" w:hAnsi="Arial" w:cs="Arial"/>
          <w:sz w:val="24"/>
          <w:szCs w:val="24"/>
        </w:rPr>
        <w:t xml:space="preserve"> </w:t>
      </w:r>
      <w:r w:rsidRPr="00FC26D0">
        <w:rPr>
          <w:rFonts w:ascii="Arial" w:hAnsi="Arial" w:cs="Arial"/>
          <w:sz w:val="24"/>
          <w:szCs w:val="24"/>
        </w:rPr>
        <w:t>2345,00 zł brutto</w:t>
      </w:r>
    </w:p>
    <w:p w14:paraId="05C00412" w14:textId="797F668D" w:rsidR="00FC26D0" w:rsidRPr="00FC26D0" w:rsidRDefault="00FC26D0" w:rsidP="00FC26D0">
      <w:pPr>
        <w:jc w:val="both"/>
        <w:rPr>
          <w:rFonts w:ascii="Arial" w:hAnsi="Arial" w:cs="Arial"/>
          <w:sz w:val="24"/>
          <w:szCs w:val="24"/>
        </w:rPr>
      </w:pPr>
      <w:r w:rsidRPr="00FC26D0">
        <w:rPr>
          <w:rFonts w:ascii="Arial" w:hAnsi="Arial" w:cs="Arial"/>
          <w:sz w:val="24"/>
          <w:szCs w:val="24"/>
        </w:rPr>
        <w:t>Zadanie 11 -</w:t>
      </w:r>
      <w:r>
        <w:rPr>
          <w:rFonts w:ascii="Arial" w:hAnsi="Arial" w:cs="Arial"/>
          <w:sz w:val="24"/>
          <w:szCs w:val="24"/>
        </w:rPr>
        <w:t xml:space="preserve"> </w:t>
      </w:r>
      <w:r w:rsidRPr="00FC26D0">
        <w:rPr>
          <w:rFonts w:ascii="Arial" w:hAnsi="Arial" w:cs="Arial"/>
          <w:sz w:val="24"/>
          <w:szCs w:val="24"/>
        </w:rPr>
        <w:t>259,20 zł brutto</w:t>
      </w:r>
    </w:p>
    <w:p w14:paraId="79F3EEF8" w14:textId="68C72A08" w:rsidR="00FC26D0" w:rsidRPr="00FC26D0" w:rsidRDefault="00FC26D0" w:rsidP="00FC26D0">
      <w:pPr>
        <w:jc w:val="both"/>
        <w:rPr>
          <w:rFonts w:ascii="Arial" w:hAnsi="Arial" w:cs="Arial"/>
          <w:sz w:val="24"/>
          <w:szCs w:val="24"/>
        </w:rPr>
      </w:pPr>
      <w:r w:rsidRPr="00FC26D0">
        <w:rPr>
          <w:rFonts w:ascii="Arial" w:hAnsi="Arial" w:cs="Arial"/>
          <w:sz w:val="24"/>
          <w:szCs w:val="24"/>
        </w:rPr>
        <w:t>Zadanie 12 -</w:t>
      </w:r>
      <w:r>
        <w:rPr>
          <w:rFonts w:ascii="Arial" w:hAnsi="Arial" w:cs="Arial"/>
          <w:sz w:val="24"/>
          <w:szCs w:val="24"/>
        </w:rPr>
        <w:t xml:space="preserve"> </w:t>
      </w:r>
      <w:r w:rsidRPr="00FC26D0">
        <w:rPr>
          <w:rFonts w:ascii="Arial" w:hAnsi="Arial" w:cs="Arial"/>
          <w:sz w:val="24"/>
          <w:szCs w:val="24"/>
        </w:rPr>
        <w:t>181,44 zł brutto</w:t>
      </w:r>
      <w:r>
        <w:rPr>
          <w:rFonts w:ascii="Arial" w:hAnsi="Arial" w:cs="Arial"/>
          <w:sz w:val="24"/>
          <w:szCs w:val="24"/>
        </w:rPr>
        <w:t>.</w:t>
      </w:r>
    </w:p>
    <w:p w14:paraId="6D797150" w14:textId="77777777" w:rsidR="00FC26D0" w:rsidRPr="00BB547B" w:rsidRDefault="00FC26D0" w:rsidP="00FC26D0">
      <w:pPr>
        <w:jc w:val="both"/>
        <w:rPr>
          <w:rFonts w:ascii="Arial" w:hAnsi="Arial" w:cs="Arial"/>
          <w:sz w:val="24"/>
          <w:szCs w:val="24"/>
        </w:rPr>
      </w:pPr>
    </w:p>
    <w:p w14:paraId="0EEE79B6" w14:textId="77777777" w:rsidR="00A80738" w:rsidRDefault="00D665F5" w:rsidP="00FC26D0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65522A" w:rsidRPr="0065522A">
        <w:rPr>
          <w:rFonts w:ascii="Arial" w:hAnsi="Arial" w:cs="Arial"/>
          <w:sz w:val="24"/>
          <w:szCs w:val="24"/>
        </w:rPr>
        <w:t>14/03/2025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65522A" w:rsidRPr="0065522A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2A92F9DE" w14:textId="77777777" w:rsidR="00FC26D0" w:rsidRPr="00BB547B" w:rsidRDefault="00FC26D0" w:rsidP="00FC26D0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134"/>
        <w:gridCol w:w="4820"/>
        <w:gridCol w:w="1984"/>
      </w:tblGrid>
      <w:tr w:rsidR="006B27ED" w:rsidRPr="007E305D" w14:paraId="0A4D4CCB" w14:textId="77777777" w:rsidTr="007E305D">
        <w:tc>
          <w:tcPr>
            <w:tcW w:w="1134" w:type="dxa"/>
            <w:shd w:val="clear" w:color="auto" w:fill="F2F2F2"/>
            <w:vAlign w:val="center"/>
          </w:tcPr>
          <w:p w14:paraId="6DBFE3A7" w14:textId="77777777" w:rsidR="006B27ED" w:rsidRPr="007E305D" w:rsidRDefault="00986737" w:rsidP="00FC26D0">
            <w:pPr>
              <w:jc w:val="center"/>
              <w:rPr>
                <w:rFonts w:ascii="Arial" w:hAnsi="Arial" w:cs="Arial"/>
              </w:rPr>
            </w:pPr>
            <w:r w:rsidRPr="007E305D">
              <w:rPr>
                <w:rFonts w:ascii="Arial" w:hAnsi="Arial" w:cs="Arial"/>
              </w:rPr>
              <w:t>Oferta n</w:t>
            </w:r>
            <w:r w:rsidR="006B27ED" w:rsidRPr="007E305D">
              <w:rPr>
                <w:rFonts w:ascii="Arial" w:hAnsi="Arial" w:cs="Arial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58D61C5" w14:textId="77777777" w:rsidR="006B27ED" w:rsidRPr="007E305D" w:rsidRDefault="00986737" w:rsidP="00FC26D0">
            <w:pPr>
              <w:jc w:val="center"/>
              <w:rPr>
                <w:rFonts w:ascii="Arial" w:hAnsi="Arial" w:cs="Arial"/>
              </w:rPr>
            </w:pPr>
            <w:r w:rsidRPr="007E305D">
              <w:rPr>
                <w:rFonts w:ascii="Arial" w:hAnsi="Arial" w:cs="Arial"/>
              </w:rPr>
              <w:t>Część nr</w:t>
            </w:r>
          </w:p>
        </w:tc>
        <w:tc>
          <w:tcPr>
            <w:tcW w:w="4820" w:type="dxa"/>
            <w:shd w:val="clear" w:color="auto" w:fill="F2F2F2"/>
            <w:vAlign w:val="center"/>
          </w:tcPr>
          <w:p w14:paraId="4BECB62E" w14:textId="77777777" w:rsidR="006B27ED" w:rsidRPr="007E305D" w:rsidRDefault="006B27ED" w:rsidP="00FC26D0">
            <w:pPr>
              <w:jc w:val="center"/>
              <w:rPr>
                <w:rFonts w:ascii="Arial" w:hAnsi="Arial" w:cs="Arial"/>
              </w:rPr>
            </w:pPr>
            <w:r w:rsidRPr="007E305D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5315E70A" w14:textId="77777777" w:rsidR="006B27ED" w:rsidRPr="007E305D" w:rsidRDefault="006B27ED" w:rsidP="00FC26D0">
            <w:pPr>
              <w:jc w:val="center"/>
              <w:rPr>
                <w:rFonts w:ascii="Arial" w:hAnsi="Arial" w:cs="Arial"/>
              </w:rPr>
            </w:pPr>
            <w:r w:rsidRPr="007E305D">
              <w:rPr>
                <w:rFonts w:ascii="Arial" w:hAnsi="Arial" w:cs="Arial"/>
              </w:rPr>
              <w:t>Cena oferty</w:t>
            </w:r>
          </w:p>
        </w:tc>
      </w:tr>
      <w:tr w:rsidR="0065522A" w:rsidRPr="00BB547B" w14:paraId="1040F095" w14:textId="77777777" w:rsidTr="007E305D">
        <w:tc>
          <w:tcPr>
            <w:tcW w:w="1134" w:type="dxa"/>
            <w:shd w:val="clear" w:color="auto" w:fill="auto"/>
            <w:vAlign w:val="center"/>
          </w:tcPr>
          <w:p w14:paraId="5287B946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DB8EBE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820" w:type="dxa"/>
            <w:shd w:val="clear" w:color="auto" w:fill="auto"/>
          </w:tcPr>
          <w:p w14:paraId="70FFE078" w14:textId="638894AF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ROVERS POLSKA Sp.</w:t>
            </w:r>
            <w:r w:rsidR="00FC26D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z o.o.</w:t>
            </w:r>
          </w:p>
          <w:p w14:paraId="23534672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Stołeczna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C237CA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05-501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1E318F3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2 160.00 zł</w:t>
            </w:r>
          </w:p>
        </w:tc>
      </w:tr>
      <w:tr w:rsidR="0065522A" w:rsidRPr="00BB547B" w14:paraId="794277DA" w14:textId="77777777" w:rsidTr="007E305D">
        <w:tc>
          <w:tcPr>
            <w:tcW w:w="1134" w:type="dxa"/>
            <w:shd w:val="clear" w:color="auto" w:fill="auto"/>
            <w:vAlign w:val="center"/>
          </w:tcPr>
          <w:p w14:paraId="265A307D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02F344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820" w:type="dxa"/>
            <w:shd w:val="clear" w:color="auto" w:fill="auto"/>
          </w:tcPr>
          <w:p w14:paraId="253B58F6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Medicus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 xml:space="preserve"> Sp. z o.o. SKA</w:t>
            </w:r>
          </w:p>
          <w:p w14:paraId="70D0A683" w14:textId="5C1B80BC" w:rsidR="0065522A" w:rsidRPr="00986737" w:rsidRDefault="006A1752" w:rsidP="00FC26D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Browarowa 21</w:t>
            </w:r>
          </w:p>
          <w:p w14:paraId="0F90E4EE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4AB4352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432.00 zł</w:t>
            </w:r>
          </w:p>
        </w:tc>
      </w:tr>
      <w:tr w:rsidR="0065522A" w:rsidRPr="00BB547B" w14:paraId="58DE305D" w14:textId="77777777" w:rsidTr="007E305D">
        <w:tc>
          <w:tcPr>
            <w:tcW w:w="1134" w:type="dxa"/>
            <w:shd w:val="clear" w:color="auto" w:fill="auto"/>
            <w:vAlign w:val="center"/>
          </w:tcPr>
          <w:p w14:paraId="05FCE8F3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816467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820" w:type="dxa"/>
            <w:shd w:val="clear" w:color="auto" w:fill="auto"/>
          </w:tcPr>
          <w:p w14:paraId="48F5B11D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Medicus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 xml:space="preserve"> Sp. z o.o. SKA</w:t>
            </w:r>
          </w:p>
          <w:p w14:paraId="32EB70BC" w14:textId="77777777" w:rsidR="006A1752" w:rsidRPr="00986737" w:rsidRDefault="006A1752" w:rsidP="006A17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Browarowa 21</w:t>
            </w:r>
          </w:p>
          <w:p w14:paraId="38E85CB8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539E39F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432.00 zł</w:t>
            </w:r>
          </w:p>
        </w:tc>
      </w:tr>
      <w:tr w:rsidR="0065522A" w:rsidRPr="00BB547B" w14:paraId="3114A0D6" w14:textId="77777777" w:rsidTr="007E305D">
        <w:tc>
          <w:tcPr>
            <w:tcW w:w="1134" w:type="dxa"/>
            <w:shd w:val="clear" w:color="auto" w:fill="auto"/>
            <w:vAlign w:val="center"/>
          </w:tcPr>
          <w:p w14:paraId="5EF24550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59ECA0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820" w:type="dxa"/>
            <w:shd w:val="clear" w:color="auto" w:fill="auto"/>
          </w:tcPr>
          <w:p w14:paraId="07D77272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PIH VARIA Sp. z o.o.</w:t>
            </w:r>
          </w:p>
          <w:p w14:paraId="6F4E3B5B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Bielecka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747F7E3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60-473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EFD939D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15 348.42 zł</w:t>
            </w:r>
          </w:p>
        </w:tc>
      </w:tr>
      <w:tr w:rsidR="0065522A" w:rsidRPr="00BB547B" w14:paraId="576EA5CA" w14:textId="77777777" w:rsidTr="007E305D">
        <w:tc>
          <w:tcPr>
            <w:tcW w:w="1134" w:type="dxa"/>
            <w:shd w:val="clear" w:color="auto" w:fill="auto"/>
            <w:vAlign w:val="center"/>
          </w:tcPr>
          <w:p w14:paraId="7F6B116C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885AB7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14:paraId="0F0CE956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Medela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2E71E2A" w14:textId="77777777" w:rsidR="006A1752" w:rsidRDefault="006A1752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Wybrzeże Gdańskie 6D</w:t>
            </w:r>
          </w:p>
          <w:p w14:paraId="7283551F" w14:textId="4B0896E4" w:rsidR="0065522A" w:rsidRPr="00986737" w:rsidRDefault="006A1752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01-531</w:t>
            </w:r>
            <w:r w:rsidR="0065522A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5522A" w:rsidRPr="0065522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3657CB9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59 945.40 zł</w:t>
            </w:r>
          </w:p>
        </w:tc>
      </w:tr>
      <w:tr w:rsidR="0065522A" w:rsidRPr="00BB547B" w14:paraId="7E9AB877" w14:textId="77777777" w:rsidTr="007E305D">
        <w:tc>
          <w:tcPr>
            <w:tcW w:w="1134" w:type="dxa"/>
            <w:shd w:val="clear" w:color="auto" w:fill="auto"/>
            <w:vAlign w:val="center"/>
          </w:tcPr>
          <w:p w14:paraId="4ADB1564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D08374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14:paraId="474FE915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 xml:space="preserve">SONDA </w:t>
            </w: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W.Makowski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 xml:space="preserve"> i Wspólnicy </w:t>
            </w: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FADB2B4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Poznańska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82b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AD88B2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62-080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Tarnowo Podgórne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D61DE52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47 357.00 zł</w:t>
            </w:r>
          </w:p>
        </w:tc>
      </w:tr>
      <w:tr w:rsidR="0065522A" w:rsidRPr="00BB547B" w14:paraId="3DBBFA34" w14:textId="77777777" w:rsidTr="007E305D">
        <w:tc>
          <w:tcPr>
            <w:tcW w:w="1134" w:type="dxa"/>
            <w:shd w:val="clear" w:color="auto" w:fill="auto"/>
            <w:vAlign w:val="center"/>
          </w:tcPr>
          <w:p w14:paraId="10A3B4C7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5B0065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820" w:type="dxa"/>
            <w:shd w:val="clear" w:color="auto" w:fill="auto"/>
          </w:tcPr>
          <w:p w14:paraId="052B1530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 xml:space="preserve">SONDA </w:t>
            </w: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W.Makowski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 xml:space="preserve"> i Wspólnicy </w:t>
            </w: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0D87487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Poznańska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82b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FB51AE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62-080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Tarnowo Podgórne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6797CF7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11 625.00 zł</w:t>
            </w:r>
          </w:p>
        </w:tc>
      </w:tr>
      <w:tr w:rsidR="0065522A" w:rsidRPr="00BB547B" w14:paraId="30A730AE" w14:textId="77777777" w:rsidTr="007E305D">
        <w:tc>
          <w:tcPr>
            <w:tcW w:w="1134" w:type="dxa"/>
            <w:shd w:val="clear" w:color="auto" w:fill="auto"/>
            <w:vAlign w:val="center"/>
          </w:tcPr>
          <w:p w14:paraId="6F7A7AFF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CD8E3C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820" w:type="dxa"/>
            <w:shd w:val="clear" w:color="auto" w:fill="auto"/>
          </w:tcPr>
          <w:p w14:paraId="10D6688B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 xml:space="preserve">SONDA </w:t>
            </w: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W.Makowski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 xml:space="preserve"> i Wspólnicy </w:t>
            </w: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C7560AF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Poznańska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82b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0AD84B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62-080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Tarnowo Podgórne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11869FF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33 956.10 zł</w:t>
            </w:r>
          </w:p>
        </w:tc>
      </w:tr>
      <w:tr w:rsidR="0065522A" w:rsidRPr="00BB547B" w14:paraId="743CFB68" w14:textId="77777777" w:rsidTr="007E305D">
        <w:tc>
          <w:tcPr>
            <w:tcW w:w="1134" w:type="dxa"/>
            <w:shd w:val="clear" w:color="auto" w:fill="auto"/>
            <w:vAlign w:val="center"/>
          </w:tcPr>
          <w:p w14:paraId="19036346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0422A9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820" w:type="dxa"/>
            <w:shd w:val="clear" w:color="auto" w:fill="auto"/>
          </w:tcPr>
          <w:p w14:paraId="63B28A01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 xml:space="preserve">SONDA </w:t>
            </w: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W.Makowski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 xml:space="preserve"> i Wspólnicy </w:t>
            </w: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36535AF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Poznańska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82b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C954EF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62-080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Tarnowo Podgórne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2CC5747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181.44 zł</w:t>
            </w:r>
          </w:p>
        </w:tc>
      </w:tr>
      <w:tr w:rsidR="0065522A" w:rsidRPr="00BB547B" w14:paraId="41B43FDE" w14:textId="77777777" w:rsidTr="007E305D">
        <w:tc>
          <w:tcPr>
            <w:tcW w:w="1134" w:type="dxa"/>
            <w:shd w:val="clear" w:color="auto" w:fill="auto"/>
            <w:vAlign w:val="center"/>
          </w:tcPr>
          <w:p w14:paraId="6285C2F6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9543CA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820" w:type="dxa"/>
            <w:shd w:val="clear" w:color="auto" w:fill="auto"/>
          </w:tcPr>
          <w:p w14:paraId="39566FDB" w14:textId="288A5B4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440DE55F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Bławatków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4254BEB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5DE717B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2 646.00 zł</w:t>
            </w:r>
          </w:p>
        </w:tc>
      </w:tr>
      <w:tr w:rsidR="0065522A" w:rsidRPr="00BB547B" w14:paraId="63B9A4D2" w14:textId="77777777" w:rsidTr="007E305D">
        <w:tc>
          <w:tcPr>
            <w:tcW w:w="1134" w:type="dxa"/>
            <w:shd w:val="clear" w:color="auto" w:fill="auto"/>
            <w:vAlign w:val="center"/>
          </w:tcPr>
          <w:p w14:paraId="3B030CBA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0C16AE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820" w:type="dxa"/>
            <w:shd w:val="clear" w:color="auto" w:fill="auto"/>
          </w:tcPr>
          <w:p w14:paraId="0DCF0C9F" w14:textId="6CC06373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5B23E988" w14:textId="0A47A71F" w:rsidR="0065522A" w:rsidRPr="00986737" w:rsidRDefault="006A1752" w:rsidP="00FC26D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Strefowa 22</w:t>
            </w:r>
          </w:p>
          <w:p w14:paraId="0BC2E1F9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E63BF95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25 363.80 zł</w:t>
            </w:r>
          </w:p>
        </w:tc>
      </w:tr>
      <w:tr w:rsidR="0065522A" w:rsidRPr="00BB547B" w14:paraId="33227A3E" w14:textId="77777777" w:rsidTr="007E305D">
        <w:tc>
          <w:tcPr>
            <w:tcW w:w="1134" w:type="dxa"/>
            <w:shd w:val="clear" w:color="auto" w:fill="auto"/>
            <w:vAlign w:val="center"/>
          </w:tcPr>
          <w:p w14:paraId="63F5097E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7A149E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820" w:type="dxa"/>
            <w:shd w:val="clear" w:color="auto" w:fill="auto"/>
          </w:tcPr>
          <w:p w14:paraId="4875D62D" w14:textId="3C032051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Medservice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 xml:space="preserve"> Sztandar Sp</w:t>
            </w:r>
            <w:r w:rsidR="006A1752">
              <w:rPr>
                <w:rFonts w:ascii="Arial" w:hAnsi="Arial" w:cs="Arial"/>
                <w:sz w:val="24"/>
                <w:szCs w:val="24"/>
              </w:rPr>
              <w:t>. z o.o.</w:t>
            </w:r>
          </w:p>
          <w:p w14:paraId="6BA661F3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Bojkowska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59C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088CCE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44-100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80E9979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2 716.00 zł</w:t>
            </w:r>
          </w:p>
        </w:tc>
      </w:tr>
      <w:tr w:rsidR="0065522A" w:rsidRPr="00BB547B" w14:paraId="0706B04A" w14:textId="77777777" w:rsidTr="007E305D">
        <w:tc>
          <w:tcPr>
            <w:tcW w:w="1134" w:type="dxa"/>
            <w:shd w:val="clear" w:color="auto" w:fill="auto"/>
            <w:vAlign w:val="center"/>
          </w:tcPr>
          <w:p w14:paraId="4CB87AB5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4857F4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820" w:type="dxa"/>
            <w:shd w:val="clear" w:color="auto" w:fill="auto"/>
          </w:tcPr>
          <w:p w14:paraId="5E63228D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Medicom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C315F2E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M.Skłodowskiej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>- Curie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1D2707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41-819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26EFDAD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15 681.01 zł</w:t>
            </w:r>
          </w:p>
        </w:tc>
      </w:tr>
      <w:tr w:rsidR="0065522A" w:rsidRPr="00BB547B" w14:paraId="5E314E3A" w14:textId="77777777" w:rsidTr="007E305D">
        <w:tc>
          <w:tcPr>
            <w:tcW w:w="1134" w:type="dxa"/>
            <w:shd w:val="clear" w:color="auto" w:fill="auto"/>
            <w:vAlign w:val="center"/>
          </w:tcPr>
          <w:p w14:paraId="26A5C394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4CBD30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820" w:type="dxa"/>
            <w:shd w:val="clear" w:color="auto" w:fill="auto"/>
          </w:tcPr>
          <w:p w14:paraId="5B02ABA9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SINMED Sp. z o.o.</w:t>
            </w:r>
          </w:p>
          <w:p w14:paraId="10804857" w14:textId="2E824389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463F232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94F31AC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13 330.00 zł</w:t>
            </w:r>
          </w:p>
        </w:tc>
      </w:tr>
      <w:tr w:rsidR="0065522A" w:rsidRPr="00BB547B" w14:paraId="1AD16F21" w14:textId="77777777" w:rsidTr="007E305D">
        <w:tc>
          <w:tcPr>
            <w:tcW w:w="1134" w:type="dxa"/>
            <w:shd w:val="clear" w:color="auto" w:fill="auto"/>
            <w:vAlign w:val="center"/>
          </w:tcPr>
          <w:p w14:paraId="2492F07F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21016B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820" w:type="dxa"/>
            <w:shd w:val="clear" w:color="auto" w:fill="auto"/>
          </w:tcPr>
          <w:p w14:paraId="71403212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SINMED Sp. z o.o.</w:t>
            </w:r>
          </w:p>
          <w:p w14:paraId="46CDD254" w14:textId="5665B10A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0AA8AB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0F5A540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34 038.64 zł</w:t>
            </w:r>
          </w:p>
        </w:tc>
      </w:tr>
      <w:tr w:rsidR="0065522A" w:rsidRPr="00BB547B" w14:paraId="649E9B11" w14:textId="77777777" w:rsidTr="007E305D">
        <w:tc>
          <w:tcPr>
            <w:tcW w:w="1134" w:type="dxa"/>
            <w:shd w:val="clear" w:color="auto" w:fill="auto"/>
            <w:vAlign w:val="center"/>
          </w:tcPr>
          <w:p w14:paraId="6FA10799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AD64C8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820" w:type="dxa"/>
            <w:shd w:val="clear" w:color="auto" w:fill="auto"/>
          </w:tcPr>
          <w:p w14:paraId="0A000B3A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SORIMEX Sp. z o.o. Sp.k.</w:t>
            </w:r>
          </w:p>
          <w:p w14:paraId="3EBB56E2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Równinna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400F963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46C2A47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15 632.79 zł</w:t>
            </w:r>
          </w:p>
        </w:tc>
      </w:tr>
      <w:tr w:rsidR="0065522A" w:rsidRPr="00BB547B" w14:paraId="453D0109" w14:textId="77777777" w:rsidTr="007E305D">
        <w:tc>
          <w:tcPr>
            <w:tcW w:w="1134" w:type="dxa"/>
            <w:shd w:val="clear" w:color="auto" w:fill="auto"/>
            <w:vAlign w:val="center"/>
          </w:tcPr>
          <w:p w14:paraId="33AFBAA3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97C26C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14:paraId="140AA6D1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INTERGOS Sp. z o.o.</w:t>
            </w:r>
          </w:p>
          <w:p w14:paraId="77AE63E2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Legionów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3ACBA3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Bielsko-Biała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2A313D8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410.00 zł</w:t>
            </w:r>
          </w:p>
        </w:tc>
      </w:tr>
      <w:tr w:rsidR="0065522A" w:rsidRPr="00BB547B" w14:paraId="110282B2" w14:textId="77777777" w:rsidTr="007E305D">
        <w:tc>
          <w:tcPr>
            <w:tcW w:w="1134" w:type="dxa"/>
            <w:shd w:val="clear" w:color="auto" w:fill="auto"/>
            <w:vAlign w:val="center"/>
          </w:tcPr>
          <w:p w14:paraId="505D9F9F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C17014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820" w:type="dxa"/>
            <w:shd w:val="clear" w:color="auto" w:fill="auto"/>
          </w:tcPr>
          <w:p w14:paraId="41F57686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INTERGOS Sp. z o.o.</w:t>
            </w:r>
          </w:p>
          <w:p w14:paraId="00D0C28F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Legionów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C48D30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Bielsko-Biała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6694ED9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40 245.30 zł</w:t>
            </w:r>
          </w:p>
        </w:tc>
      </w:tr>
      <w:tr w:rsidR="0065522A" w:rsidRPr="00BB547B" w14:paraId="651287F4" w14:textId="77777777" w:rsidTr="007E305D">
        <w:tc>
          <w:tcPr>
            <w:tcW w:w="1134" w:type="dxa"/>
            <w:shd w:val="clear" w:color="auto" w:fill="auto"/>
            <w:vAlign w:val="center"/>
          </w:tcPr>
          <w:p w14:paraId="285CB26B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357EDA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820" w:type="dxa"/>
            <w:shd w:val="clear" w:color="auto" w:fill="auto"/>
          </w:tcPr>
          <w:p w14:paraId="2A502BB7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INTERGOS Sp. z o.o.</w:t>
            </w:r>
          </w:p>
          <w:p w14:paraId="60A9DFFF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Legionów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0335A4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Bielsko-Biała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62DC605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380.00 zł</w:t>
            </w:r>
          </w:p>
        </w:tc>
      </w:tr>
      <w:tr w:rsidR="0065522A" w:rsidRPr="00BB547B" w14:paraId="4490D9E1" w14:textId="77777777" w:rsidTr="007E305D">
        <w:tc>
          <w:tcPr>
            <w:tcW w:w="1134" w:type="dxa"/>
            <w:shd w:val="clear" w:color="auto" w:fill="auto"/>
            <w:vAlign w:val="center"/>
          </w:tcPr>
          <w:p w14:paraId="12F68930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F9BF58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820" w:type="dxa"/>
            <w:shd w:val="clear" w:color="auto" w:fill="auto"/>
          </w:tcPr>
          <w:p w14:paraId="062E62B2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INTERGOS Sp. z o.o.</w:t>
            </w:r>
          </w:p>
          <w:p w14:paraId="3C8D0455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Legionów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EBF72A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Bielsko-Biała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F75C845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31 403.90 zł</w:t>
            </w:r>
          </w:p>
        </w:tc>
      </w:tr>
      <w:tr w:rsidR="0065522A" w:rsidRPr="00BB547B" w14:paraId="188D5871" w14:textId="77777777" w:rsidTr="007E305D">
        <w:tc>
          <w:tcPr>
            <w:tcW w:w="1134" w:type="dxa"/>
            <w:shd w:val="clear" w:color="auto" w:fill="auto"/>
            <w:vAlign w:val="center"/>
          </w:tcPr>
          <w:p w14:paraId="04036C47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5D839D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14:paraId="288ECAC5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905ABE8" w14:textId="1645B769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A08992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lastRenderedPageBreak/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ECA78E8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lastRenderedPageBreak/>
              <w:t>410.40 zł</w:t>
            </w:r>
          </w:p>
        </w:tc>
      </w:tr>
      <w:tr w:rsidR="0065522A" w:rsidRPr="00BB547B" w14:paraId="7C06A4F7" w14:textId="77777777" w:rsidTr="007E305D">
        <w:tc>
          <w:tcPr>
            <w:tcW w:w="1134" w:type="dxa"/>
            <w:shd w:val="clear" w:color="auto" w:fill="auto"/>
            <w:vAlign w:val="center"/>
          </w:tcPr>
          <w:p w14:paraId="018699B5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C36024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820" w:type="dxa"/>
            <w:shd w:val="clear" w:color="auto" w:fill="auto"/>
          </w:tcPr>
          <w:p w14:paraId="194BFF14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3855183" w14:textId="0B99E468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C94C300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209C63A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3 870.72 zł</w:t>
            </w:r>
          </w:p>
        </w:tc>
      </w:tr>
      <w:tr w:rsidR="0065522A" w:rsidRPr="00BB547B" w14:paraId="76C4315D" w14:textId="77777777" w:rsidTr="007E305D">
        <w:tc>
          <w:tcPr>
            <w:tcW w:w="1134" w:type="dxa"/>
            <w:shd w:val="clear" w:color="auto" w:fill="auto"/>
            <w:vAlign w:val="center"/>
          </w:tcPr>
          <w:p w14:paraId="25F3885A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C29879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820" w:type="dxa"/>
            <w:shd w:val="clear" w:color="auto" w:fill="auto"/>
          </w:tcPr>
          <w:p w14:paraId="66602123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0E42AFD" w14:textId="29DC122B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51D546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A6F9C19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280.80 zł</w:t>
            </w:r>
          </w:p>
        </w:tc>
      </w:tr>
      <w:tr w:rsidR="0065522A" w:rsidRPr="00BB547B" w14:paraId="1B02E895" w14:textId="77777777" w:rsidTr="007E305D">
        <w:tc>
          <w:tcPr>
            <w:tcW w:w="1134" w:type="dxa"/>
            <w:shd w:val="clear" w:color="auto" w:fill="auto"/>
            <w:vAlign w:val="center"/>
          </w:tcPr>
          <w:p w14:paraId="5FA6A529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1AF0C9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820" w:type="dxa"/>
            <w:shd w:val="clear" w:color="auto" w:fill="auto"/>
          </w:tcPr>
          <w:p w14:paraId="7F940F28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E165DF3" w14:textId="7AB1D1C9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1F2D2F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615524C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21 106.14 zł</w:t>
            </w:r>
          </w:p>
        </w:tc>
      </w:tr>
      <w:tr w:rsidR="0065522A" w:rsidRPr="00BB547B" w14:paraId="46086469" w14:textId="77777777" w:rsidTr="007E305D">
        <w:tc>
          <w:tcPr>
            <w:tcW w:w="1134" w:type="dxa"/>
            <w:shd w:val="clear" w:color="auto" w:fill="auto"/>
            <w:vAlign w:val="center"/>
          </w:tcPr>
          <w:p w14:paraId="59A14DBB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2FE237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820" w:type="dxa"/>
            <w:shd w:val="clear" w:color="auto" w:fill="auto"/>
          </w:tcPr>
          <w:p w14:paraId="7406254E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AD20C8F" w14:textId="12CA07E1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38A117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288D2B6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35 027.95 zł</w:t>
            </w:r>
          </w:p>
        </w:tc>
      </w:tr>
      <w:tr w:rsidR="0065522A" w:rsidRPr="00BB547B" w14:paraId="3CE9DD57" w14:textId="77777777" w:rsidTr="007E305D">
        <w:tc>
          <w:tcPr>
            <w:tcW w:w="1134" w:type="dxa"/>
            <w:shd w:val="clear" w:color="auto" w:fill="auto"/>
            <w:vAlign w:val="center"/>
          </w:tcPr>
          <w:p w14:paraId="4B00F73F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1A0353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820" w:type="dxa"/>
            <w:shd w:val="clear" w:color="auto" w:fill="auto"/>
          </w:tcPr>
          <w:p w14:paraId="23FE8662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676218F" w14:textId="6B9CFFF4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CF2617D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992B9AC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133.92 zł</w:t>
            </w:r>
          </w:p>
        </w:tc>
      </w:tr>
      <w:tr w:rsidR="0065522A" w:rsidRPr="00BB547B" w14:paraId="560090FC" w14:textId="77777777" w:rsidTr="007E305D">
        <w:tc>
          <w:tcPr>
            <w:tcW w:w="1134" w:type="dxa"/>
            <w:shd w:val="clear" w:color="auto" w:fill="auto"/>
            <w:vAlign w:val="center"/>
          </w:tcPr>
          <w:p w14:paraId="72DD34FC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469458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820" w:type="dxa"/>
            <w:shd w:val="clear" w:color="auto" w:fill="auto"/>
          </w:tcPr>
          <w:p w14:paraId="4DB5C3EB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129E0F1" w14:textId="01141CD8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A75DD5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5C79DE2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155.35 zł</w:t>
            </w:r>
          </w:p>
        </w:tc>
      </w:tr>
      <w:tr w:rsidR="0065522A" w:rsidRPr="00BB547B" w14:paraId="147AE8C3" w14:textId="77777777" w:rsidTr="007E305D">
        <w:tc>
          <w:tcPr>
            <w:tcW w:w="1134" w:type="dxa"/>
            <w:shd w:val="clear" w:color="auto" w:fill="auto"/>
            <w:vAlign w:val="center"/>
          </w:tcPr>
          <w:p w14:paraId="6EC701FD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A43D12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820" w:type="dxa"/>
            <w:shd w:val="clear" w:color="auto" w:fill="auto"/>
          </w:tcPr>
          <w:p w14:paraId="2EC7C69D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11B3E2A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D2CB5E3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74A9D21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41 074.30 zł</w:t>
            </w:r>
          </w:p>
        </w:tc>
      </w:tr>
      <w:tr w:rsidR="0065522A" w:rsidRPr="00BB547B" w14:paraId="3A41263C" w14:textId="77777777" w:rsidTr="007E305D">
        <w:tc>
          <w:tcPr>
            <w:tcW w:w="1134" w:type="dxa"/>
            <w:shd w:val="clear" w:color="auto" w:fill="auto"/>
            <w:vAlign w:val="center"/>
          </w:tcPr>
          <w:p w14:paraId="4A403849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BC323F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820" w:type="dxa"/>
            <w:shd w:val="clear" w:color="auto" w:fill="auto"/>
          </w:tcPr>
          <w:p w14:paraId="7AE059AC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BDD23EF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B83275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E7499E7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2 331.00 zł</w:t>
            </w:r>
          </w:p>
        </w:tc>
      </w:tr>
      <w:tr w:rsidR="0065522A" w:rsidRPr="00BB547B" w14:paraId="5EA8988B" w14:textId="77777777" w:rsidTr="007E305D">
        <w:tc>
          <w:tcPr>
            <w:tcW w:w="1134" w:type="dxa"/>
            <w:shd w:val="clear" w:color="auto" w:fill="auto"/>
            <w:vAlign w:val="center"/>
          </w:tcPr>
          <w:p w14:paraId="7064942D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956E05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820" w:type="dxa"/>
            <w:shd w:val="clear" w:color="auto" w:fill="auto"/>
          </w:tcPr>
          <w:p w14:paraId="48AA9068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272B069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E682B1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A306BE8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380.00 zł</w:t>
            </w:r>
          </w:p>
        </w:tc>
      </w:tr>
      <w:tr w:rsidR="0065522A" w:rsidRPr="00BB547B" w14:paraId="73483BCD" w14:textId="77777777" w:rsidTr="007E305D">
        <w:tc>
          <w:tcPr>
            <w:tcW w:w="1134" w:type="dxa"/>
            <w:shd w:val="clear" w:color="auto" w:fill="auto"/>
            <w:vAlign w:val="center"/>
          </w:tcPr>
          <w:p w14:paraId="04F0F09B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4B1133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820" w:type="dxa"/>
            <w:shd w:val="clear" w:color="auto" w:fill="auto"/>
          </w:tcPr>
          <w:p w14:paraId="1CDF8F6C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78DD70F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7803677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CB628CD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25 108.50 zł</w:t>
            </w:r>
          </w:p>
        </w:tc>
      </w:tr>
      <w:tr w:rsidR="0065522A" w:rsidRPr="00BB547B" w14:paraId="442E23B4" w14:textId="77777777" w:rsidTr="007E305D">
        <w:tc>
          <w:tcPr>
            <w:tcW w:w="1134" w:type="dxa"/>
            <w:shd w:val="clear" w:color="auto" w:fill="auto"/>
            <w:vAlign w:val="center"/>
          </w:tcPr>
          <w:p w14:paraId="352B2714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86EAA1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820" w:type="dxa"/>
            <w:shd w:val="clear" w:color="auto" w:fill="auto"/>
          </w:tcPr>
          <w:p w14:paraId="79E3FD73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 xml:space="preserve">Centrum Zaopatrzenia Medycznego </w:t>
            </w:r>
            <w:proofErr w:type="spellStart"/>
            <w:r w:rsidRPr="0065522A">
              <w:rPr>
                <w:rFonts w:ascii="Arial" w:hAnsi="Arial" w:cs="Arial"/>
                <w:sz w:val="24"/>
                <w:szCs w:val="24"/>
              </w:rPr>
              <w:t>Cezal</w:t>
            </w:r>
            <w:proofErr w:type="spellEnd"/>
            <w:r w:rsidRPr="0065522A">
              <w:rPr>
                <w:rFonts w:ascii="Arial" w:hAnsi="Arial" w:cs="Arial"/>
                <w:sz w:val="24"/>
                <w:szCs w:val="24"/>
              </w:rPr>
              <w:t xml:space="preserve"> S.A - Wrocław</w:t>
            </w:r>
          </w:p>
          <w:p w14:paraId="3A7F1240" w14:textId="77777777" w:rsidR="0065522A" w:rsidRPr="00986737" w:rsidRDefault="0065522A" w:rsidP="00FC26D0">
            <w:pPr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Widna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EBE343" w14:textId="77777777" w:rsidR="0065522A" w:rsidRPr="00986737" w:rsidRDefault="0065522A" w:rsidP="00FC26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50-543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22A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F7A5C26" w14:textId="77777777" w:rsidR="0065522A" w:rsidRPr="00986737" w:rsidRDefault="0065522A" w:rsidP="00FC26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22A">
              <w:rPr>
                <w:rFonts w:ascii="Arial" w:hAnsi="Arial" w:cs="Arial"/>
                <w:sz w:val="24"/>
                <w:szCs w:val="24"/>
              </w:rPr>
              <w:t>35 358.06 zł</w:t>
            </w:r>
          </w:p>
        </w:tc>
      </w:tr>
    </w:tbl>
    <w:p w14:paraId="1D36FAF1" w14:textId="77777777" w:rsidR="007E305D" w:rsidRDefault="007E305D" w:rsidP="00FC26D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91C7AA5" w14:textId="79A3D533" w:rsidR="00A80738" w:rsidRDefault="00A80738" w:rsidP="00FC26D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2B85AB9F" w14:textId="77777777" w:rsidR="007E305D" w:rsidRDefault="007E305D" w:rsidP="00FC26D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CE9DB45" w14:textId="77777777" w:rsidR="007E305D" w:rsidRPr="00BC0F44" w:rsidRDefault="007E305D" w:rsidP="007E305D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BC0F44">
        <w:rPr>
          <w:sz w:val="22"/>
          <w:szCs w:val="22"/>
        </w:rPr>
        <w:t>/-/ Dyrektor Szpitala Wojewódzkiego w Poznaniu</w:t>
      </w:r>
    </w:p>
    <w:p w14:paraId="304A9883" w14:textId="77777777" w:rsidR="007E305D" w:rsidRPr="00BC0F44" w:rsidRDefault="007E305D" w:rsidP="007E305D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BC0F44">
        <w:rPr>
          <w:sz w:val="22"/>
          <w:szCs w:val="22"/>
        </w:rPr>
        <w:t xml:space="preserve">                                                                                                                  dr hab. n. med. - prof. UZ</w:t>
      </w:r>
    </w:p>
    <w:p w14:paraId="173134C6" w14:textId="38C994B6" w:rsidR="007E305D" w:rsidRPr="00BB547B" w:rsidRDefault="007E305D" w:rsidP="007E305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C0F44">
        <w:rPr>
          <w:sz w:val="22"/>
          <w:szCs w:val="22"/>
        </w:rPr>
        <w:t>Dawid Murawa</w:t>
      </w:r>
    </w:p>
    <w:bookmarkEnd w:id="0"/>
    <w:sectPr w:rsidR="007E305D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F64E3" w14:textId="77777777" w:rsidR="006368BC" w:rsidRDefault="006368BC">
      <w:r>
        <w:separator/>
      </w:r>
    </w:p>
  </w:endnote>
  <w:endnote w:type="continuationSeparator" w:id="0">
    <w:p w14:paraId="02E6EC45" w14:textId="77777777" w:rsidR="006368BC" w:rsidRDefault="00636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1846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91898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67465" w14:textId="43A0EB7B" w:rsidR="00986737" w:rsidRPr="00986737" w:rsidRDefault="007E305D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4F4EE75" wp14:editId="562AD10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8A32D6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8BBEC4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7358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6DC945" w14:textId="77777777" w:rsidR="009F189D" w:rsidRDefault="009F189D">
    <w:pPr>
      <w:pStyle w:val="Stopka"/>
      <w:tabs>
        <w:tab w:val="clear" w:pos="4536"/>
      </w:tabs>
      <w:jc w:val="center"/>
    </w:pPr>
  </w:p>
  <w:p w14:paraId="4BCF499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6AC1D" w14:textId="77777777" w:rsidR="006368BC" w:rsidRDefault="006368BC">
      <w:r>
        <w:separator/>
      </w:r>
    </w:p>
  </w:footnote>
  <w:footnote w:type="continuationSeparator" w:id="0">
    <w:p w14:paraId="104CDBA0" w14:textId="77777777" w:rsidR="006368BC" w:rsidRDefault="00636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286B9" w14:textId="77777777" w:rsidR="0065522A" w:rsidRDefault="006552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EA192" w14:textId="77777777" w:rsidR="0065522A" w:rsidRDefault="006552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31DE" w14:textId="77777777" w:rsidR="0065522A" w:rsidRDefault="006552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8BC"/>
    <w:rsid w:val="00007727"/>
    <w:rsid w:val="00017720"/>
    <w:rsid w:val="00035488"/>
    <w:rsid w:val="000D7F25"/>
    <w:rsid w:val="000E00E5"/>
    <w:rsid w:val="00173B20"/>
    <w:rsid w:val="001C69FF"/>
    <w:rsid w:val="0023318D"/>
    <w:rsid w:val="002527B7"/>
    <w:rsid w:val="003D72FD"/>
    <w:rsid w:val="00423179"/>
    <w:rsid w:val="00490DC0"/>
    <w:rsid w:val="00493F8C"/>
    <w:rsid w:val="004C7E9B"/>
    <w:rsid w:val="005614F2"/>
    <w:rsid w:val="00577BC6"/>
    <w:rsid w:val="005A632E"/>
    <w:rsid w:val="006368BC"/>
    <w:rsid w:val="0065522A"/>
    <w:rsid w:val="0069085C"/>
    <w:rsid w:val="006A1752"/>
    <w:rsid w:val="006B27ED"/>
    <w:rsid w:val="007E305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26D0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B53486"/>
  <w15:chartTrackingRefBased/>
  <w15:docId w15:val="{F96FF5E4-B89E-4D77-B7AE-D0A49EA09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3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4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87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33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36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72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3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02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50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06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66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61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26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82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79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12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12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16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61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620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8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396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09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491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74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51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3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92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21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334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00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05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10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035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45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55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11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611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86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6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167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41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74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0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30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48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36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14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86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81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5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08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07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375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8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96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33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08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942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95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9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72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41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82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09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90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07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01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66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47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359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44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391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05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2025-03-14T10:27:00Z</cp:lastPrinted>
  <dcterms:created xsi:type="dcterms:W3CDTF">2025-03-14T10:28:00Z</dcterms:created>
  <dcterms:modified xsi:type="dcterms:W3CDTF">2025-03-14T10:28:00Z</dcterms:modified>
</cp:coreProperties>
</file>